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2CE95" w14:textId="35808998" w:rsidR="00001C69" w:rsidRDefault="005626A2" w:rsidP="009F366F">
      <w:pPr>
        <w:pStyle w:val="Heading1"/>
        <w:jc w:val="center"/>
      </w:pPr>
      <w:r>
        <w:t>Self-m</w:t>
      </w:r>
      <w:r w:rsidR="00DE713A">
        <w:t>anaged Study Registration</w:t>
      </w:r>
      <w:r w:rsidR="00860506">
        <w:t xml:space="preserve"> Form</w:t>
      </w:r>
    </w:p>
    <w:p w14:paraId="7F6043A9" w14:textId="74356D21" w:rsidR="00001C69" w:rsidRDefault="00001C69" w:rsidP="009F366F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366F" w14:paraId="178DFC01" w14:textId="77777777" w:rsidTr="00686A59">
        <w:tc>
          <w:tcPr>
            <w:tcW w:w="9242" w:type="dxa"/>
            <w:shd w:val="clear" w:color="auto" w:fill="E8EDEE"/>
          </w:tcPr>
          <w:p w14:paraId="231DA07D" w14:textId="5CBA148B" w:rsidR="009F366F" w:rsidRDefault="009F366F" w:rsidP="009F366F">
            <w:pPr>
              <w:jc w:val="both"/>
            </w:pPr>
            <w:r>
              <w:t xml:space="preserve">This form is to be </w:t>
            </w:r>
            <w:r w:rsidR="00AA184D">
              <w:t>completed</w:t>
            </w:r>
            <w:r>
              <w:t xml:space="preserve"> by </w:t>
            </w:r>
            <w:r w:rsidR="005626A2">
              <w:t>a</w:t>
            </w:r>
            <w:r>
              <w:t>ppl</w:t>
            </w:r>
            <w:r w:rsidR="00AA184D">
              <w:t xml:space="preserve">icants to register a </w:t>
            </w:r>
            <w:r w:rsidR="0029078A">
              <w:t xml:space="preserve">new </w:t>
            </w:r>
            <w:r w:rsidR="00AA184D">
              <w:t>study</w:t>
            </w:r>
            <w:r w:rsidR="0029078A">
              <w:t xml:space="preserve"> or change/amendment</w:t>
            </w:r>
            <w:r w:rsidR="00AA184D">
              <w:t xml:space="preserve"> </w:t>
            </w:r>
            <w:r>
              <w:t>for Radiation Assurance</w:t>
            </w:r>
            <w:r w:rsidR="00AA184D">
              <w:t xml:space="preserve"> through the</w:t>
            </w:r>
            <w:r>
              <w:t xml:space="preserve"> </w:t>
            </w:r>
            <w:r w:rsidR="005626A2">
              <w:t>s</w:t>
            </w:r>
            <w:r>
              <w:t>elf-</w:t>
            </w:r>
            <w:r w:rsidR="005626A2">
              <w:t>m</w:t>
            </w:r>
            <w:r>
              <w:t>anaged r</w:t>
            </w:r>
            <w:r w:rsidR="00AA184D">
              <w:t>oute</w:t>
            </w:r>
            <w:r>
              <w:t xml:space="preserve">. If you are unsure whether the </w:t>
            </w:r>
            <w:r w:rsidR="0029078A">
              <w:t xml:space="preserve">submission </w:t>
            </w:r>
            <w:r>
              <w:t xml:space="preserve">can be self-managed please check the guidance on the </w:t>
            </w:r>
            <w:hyperlink r:id="rId7" w:history="1">
              <w:r w:rsidR="009F1C0C" w:rsidRPr="009F1C0C">
                <w:rPr>
                  <w:rStyle w:val="Hyperlink"/>
                </w:rPr>
                <w:t xml:space="preserve">IRAS </w:t>
              </w:r>
              <w:r w:rsidRPr="009F1C0C">
                <w:rPr>
                  <w:rStyle w:val="Hyperlink"/>
                </w:rPr>
                <w:t>website</w:t>
              </w:r>
            </w:hyperlink>
            <w:r>
              <w:t xml:space="preserve">. </w:t>
            </w:r>
          </w:p>
          <w:p w14:paraId="42A291CF" w14:textId="77777777" w:rsidR="009F366F" w:rsidRDefault="009F366F" w:rsidP="009F366F">
            <w:pPr>
              <w:jc w:val="both"/>
            </w:pPr>
          </w:p>
          <w:p w14:paraId="71C08717" w14:textId="1201B3AA" w:rsidR="009F366F" w:rsidRDefault="009F366F" w:rsidP="00686A59">
            <w:pPr>
              <w:jc w:val="both"/>
            </w:pPr>
            <w:r>
              <w:t xml:space="preserve">Please </w:t>
            </w:r>
            <w:r w:rsidR="00AA184D">
              <w:t>email</w:t>
            </w:r>
            <w:r>
              <w:t xml:space="preserve"> this form along with your study documentation to </w:t>
            </w:r>
            <w:hyperlink r:id="rId8" w:history="1">
              <w:r w:rsidR="005B7C31">
                <w:rPr>
                  <w:rStyle w:val="Hyperlink"/>
                </w:rPr>
                <w:t>radiation.assurance@hra.nhs.uk</w:t>
              </w:r>
            </w:hyperlink>
            <w:r w:rsidR="004C1B0C" w:rsidRPr="00250CE0">
              <w:rPr>
                <w:rStyle w:val="Hyperlink"/>
                <w:color w:val="auto"/>
                <w:u w:val="none"/>
              </w:rPr>
              <w:t>.</w:t>
            </w:r>
          </w:p>
          <w:p w14:paraId="13329BC1" w14:textId="77777777" w:rsidR="009F366F" w:rsidRPr="009F366F" w:rsidRDefault="009F366F" w:rsidP="009F366F">
            <w:pPr>
              <w:jc w:val="both"/>
              <w:rPr>
                <w:b/>
              </w:rPr>
            </w:pPr>
          </w:p>
        </w:tc>
      </w:tr>
    </w:tbl>
    <w:p w14:paraId="18A4E0D0" w14:textId="77777777" w:rsidR="00B65199" w:rsidRDefault="00B65199" w:rsidP="00B65199">
      <w:pPr>
        <w:pStyle w:val="Subtitle"/>
        <w:jc w:val="center"/>
      </w:pPr>
    </w:p>
    <w:p w14:paraId="590A8EE9" w14:textId="66564CE2" w:rsidR="006C714F" w:rsidRDefault="009F1C0C" w:rsidP="00686A59">
      <w:pPr>
        <w:pStyle w:val="Subtitle"/>
        <w:jc w:val="center"/>
        <w:rPr>
          <w:sz w:val="22"/>
        </w:rPr>
      </w:pPr>
      <w:r>
        <w:t>Details of study</w:t>
      </w:r>
      <w:r w:rsidRPr="000C1ECD">
        <w:t xml:space="preserve"> </w:t>
      </w:r>
      <w:r w:rsidR="00AA184D">
        <w:br/>
      </w:r>
      <w:r w:rsidR="00AA184D" w:rsidRPr="00686A59">
        <w:rPr>
          <w:sz w:val="22"/>
        </w:rPr>
        <w:t xml:space="preserve">(to be completed for all </w:t>
      </w:r>
      <w:r w:rsidR="0029078A">
        <w:rPr>
          <w:sz w:val="22"/>
        </w:rPr>
        <w:t>submission</w:t>
      </w:r>
      <w:r w:rsidR="0029078A" w:rsidRPr="00686A59">
        <w:rPr>
          <w:sz w:val="22"/>
        </w:rPr>
        <w:t>s</w:t>
      </w:r>
      <w:r w:rsidR="00AA184D" w:rsidRPr="00686A59">
        <w:rPr>
          <w:sz w:val="22"/>
        </w:rPr>
        <w:t>)</w:t>
      </w:r>
    </w:p>
    <w:p w14:paraId="41A0DACF" w14:textId="77777777" w:rsidR="009D3201" w:rsidRPr="009D3201" w:rsidRDefault="009D3201" w:rsidP="009D3201"/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3132"/>
        <w:gridCol w:w="6048"/>
      </w:tblGrid>
      <w:tr w:rsidR="009F366F" w14:paraId="74A07FEF" w14:textId="77777777" w:rsidTr="00686A59">
        <w:tc>
          <w:tcPr>
            <w:tcW w:w="3132" w:type="dxa"/>
            <w:shd w:val="clear" w:color="auto" w:fill="E8EDEE"/>
          </w:tcPr>
          <w:p w14:paraId="65099892" w14:textId="77777777" w:rsidR="009F366F" w:rsidRDefault="009F366F" w:rsidP="009F366F">
            <w:r>
              <w:t>Study title</w:t>
            </w:r>
          </w:p>
        </w:tc>
        <w:tc>
          <w:tcPr>
            <w:tcW w:w="6048" w:type="dxa"/>
          </w:tcPr>
          <w:p w14:paraId="3C2F10B3" w14:textId="77777777" w:rsidR="009F366F" w:rsidRDefault="009F366F" w:rsidP="009F366F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bookmarkEnd w:id="0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366F" w14:paraId="5912D41E" w14:textId="77777777" w:rsidTr="00686A59">
        <w:tc>
          <w:tcPr>
            <w:tcW w:w="3132" w:type="dxa"/>
            <w:shd w:val="clear" w:color="auto" w:fill="E8EDEE"/>
          </w:tcPr>
          <w:p w14:paraId="4C58FD04" w14:textId="77777777" w:rsidR="009F366F" w:rsidRDefault="009F366F" w:rsidP="009F366F">
            <w:r>
              <w:t>IRAS ID</w:t>
            </w:r>
          </w:p>
        </w:tc>
        <w:tc>
          <w:tcPr>
            <w:tcW w:w="6048" w:type="dxa"/>
          </w:tcPr>
          <w:p w14:paraId="0CEF72C6" w14:textId="77777777" w:rsidR="009F366F" w:rsidRDefault="009F366F" w:rsidP="009F366F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366F" w14:paraId="3C8BE25F" w14:textId="77777777" w:rsidTr="00686A59">
        <w:tc>
          <w:tcPr>
            <w:tcW w:w="3132" w:type="dxa"/>
            <w:shd w:val="clear" w:color="auto" w:fill="E8EDEE"/>
          </w:tcPr>
          <w:p w14:paraId="0A339DE6" w14:textId="0F504572" w:rsidR="009F366F" w:rsidRPr="00A21332" w:rsidRDefault="005626A2" w:rsidP="009F366F">
            <w:r>
              <w:t>Sponsor o</w:t>
            </w:r>
            <w:r w:rsidR="009F366F">
              <w:t>rganisation</w:t>
            </w:r>
          </w:p>
        </w:tc>
        <w:tc>
          <w:tcPr>
            <w:tcW w:w="6048" w:type="dxa"/>
          </w:tcPr>
          <w:p w14:paraId="793D37A0" w14:textId="77777777" w:rsidR="009F366F" w:rsidRDefault="009F366F" w:rsidP="009F366F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366F" w14:paraId="6492F942" w14:textId="77777777" w:rsidTr="00686A59">
        <w:tc>
          <w:tcPr>
            <w:tcW w:w="3132" w:type="dxa"/>
            <w:shd w:val="clear" w:color="auto" w:fill="E8EDEE"/>
          </w:tcPr>
          <w:p w14:paraId="26886286" w14:textId="553C11FF" w:rsidR="009F366F" w:rsidRDefault="005626A2" w:rsidP="009F366F">
            <w:r>
              <w:t>Lead n</w:t>
            </w:r>
            <w:r w:rsidR="009F366F">
              <w:t>ation</w:t>
            </w:r>
          </w:p>
        </w:tc>
        <w:tc>
          <w:tcPr>
            <w:tcW w:w="6048" w:type="dxa"/>
          </w:tcPr>
          <w:p w14:paraId="59386BF8" w14:textId="2428BEC5" w:rsidR="009F366F" w:rsidRDefault="009F366F" w:rsidP="009F366F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9078A" w14:paraId="4FA27809" w14:textId="77777777" w:rsidTr="00A540FE">
        <w:tc>
          <w:tcPr>
            <w:tcW w:w="3132" w:type="dxa"/>
            <w:shd w:val="clear" w:color="auto" w:fill="E8EDEE"/>
          </w:tcPr>
          <w:p w14:paraId="41808556" w14:textId="05FE0ABE" w:rsidR="0029078A" w:rsidRDefault="0029078A" w:rsidP="00A540FE">
            <w:r>
              <w:t>Submission type</w:t>
            </w:r>
          </w:p>
        </w:tc>
        <w:tc>
          <w:tcPr>
            <w:tcW w:w="6048" w:type="dxa"/>
          </w:tcPr>
          <w:p w14:paraId="7A8807DC" w14:textId="5B66A5B0" w:rsidR="0029078A" w:rsidRDefault="0029078A" w:rsidP="0029078A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3"/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bookmarkEnd w:id="1"/>
            <w:r>
              <w:t xml:space="preserve"> New study    </w:t>
            </w: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4"/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bookmarkEnd w:id="2"/>
            <w:r>
              <w:t xml:space="preserve">  Change/amendment</w:t>
            </w:r>
          </w:p>
        </w:tc>
      </w:tr>
      <w:tr w:rsidR="0029078A" w14:paraId="7452D71A" w14:textId="77777777" w:rsidTr="00A540FE">
        <w:tc>
          <w:tcPr>
            <w:tcW w:w="3132" w:type="dxa"/>
            <w:shd w:val="clear" w:color="auto" w:fill="E8EDEE"/>
          </w:tcPr>
          <w:p w14:paraId="26E3C784" w14:textId="32473E62" w:rsidR="0029078A" w:rsidRDefault="00B27D93" w:rsidP="00A540FE">
            <w:r>
              <w:t>Amendment number (if applicable)</w:t>
            </w:r>
          </w:p>
        </w:tc>
        <w:tc>
          <w:tcPr>
            <w:tcW w:w="6048" w:type="dxa"/>
          </w:tcPr>
          <w:p w14:paraId="0B69C90E" w14:textId="77777777" w:rsidR="0029078A" w:rsidRDefault="0029078A" w:rsidP="00A540F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5F4C58C" w14:textId="77777777" w:rsidR="0029078A" w:rsidRDefault="0029078A" w:rsidP="00C74DCB">
      <w:pPr>
        <w:spacing w:line="276" w:lineRule="auto"/>
        <w:jc w:val="center"/>
        <w:rPr>
          <w:b/>
        </w:rPr>
      </w:pPr>
    </w:p>
    <w:p w14:paraId="43354664" w14:textId="67B3D8E2" w:rsidR="00C74DCB" w:rsidRDefault="009F1C0C" w:rsidP="00C74DCB">
      <w:pPr>
        <w:spacing w:line="276" w:lineRule="auto"/>
        <w:jc w:val="center"/>
      </w:pPr>
      <w:r>
        <w:rPr>
          <w:b/>
        </w:rPr>
        <w:t>Details of lead reviewers</w:t>
      </w:r>
    </w:p>
    <w:p w14:paraId="7B7D9EE1" w14:textId="72310E77" w:rsidR="00C74DCB" w:rsidRDefault="00C74DCB" w:rsidP="00C74DCB">
      <w:pPr>
        <w:spacing w:line="276" w:lineRule="auto"/>
        <w:jc w:val="center"/>
        <w:rPr>
          <w:b/>
          <w:sz w:val="22"/>
        </w:rPr>
      </w:pPr>
      <w:r w:rsidRPr="000C1ECD">
        <w:rPr>
          <w:b/>
          <w:sz w:val="22"/>
        </w:rPr>
        <w:t xml:space="preserve">(to be completed for all </w:t>
      </w:r>
      <w:r w:rsidR="0029078A">
        <w:rPr>
          <w:b/>
          <w:sz w:val="22"/>
        </w:rPr>
        <w:t>submission</w:t>
      </w:r>
      <w:r w:rsidR="0029078A" w:rsidRPr="000C1ECD">
        <w:rPr>
          <w:b/>
          <w:sz w:val="22"/>
        </w:rPr>
        <w:t>s</w:t>
      </w:r>
      <w:r w:rsidRPr="000C1ECD">
        <w:rPr>
          <w:b/>
          <w:sz w:val="22"/>
        </w:rPr>
        <w:t>)</w:t>
      </w:r>
    </w:p>
    <w:tbl>
      <w:tblPr>
        <w:tblStyle w:val="TableGrid"/>
        <w:tblpPr w:leftFromText="180" w:rightFromText="180" w:vertAnchor="text" w:horzAnchor="margin" w:tblpY="136"/>
        <w:tblW w:w="0" w:type="auto"/>
        <w:tblLook w:val="04A0" w:firstRow="1" w:lastRow="0" w:firstColumn="1" w:lastColumn="0" w:noHBand="0" w:noVBand="1"/>
      </w:tblPr>
      <w:tblGrid>
        <w:gridCol w:w="2991"/>
        <w:gridCol w:w="2905"/>
        <w:gridCol w:w="3120"/>
      </w:tblGrid>
      <w:tr w:rsidR="009D3201" w:rsidRPr="000C1ECD" w14:paraId="3B56ECF3" w14:textId="77777777" w:rsidTr="009D3201">
        <w:tc>
          <w:tcPr>
            <w:tcW w:w="9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EB8"/>
          </w:tcPr>
          <w:p w14:paraId="144BCF28" w14:textId="77777777" w:rsidR="009D3201" w:rsidRPr="00686A59" w:rsidRDefault="009D3201" w:rsidP="009D3201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 w:rsidRPr="00686A59">
              <w:rPr>
                <w:b/>
                <w:color w:val="FFFFFF" w:themeColor="background1"/>
              </w:rPr>
              <w:t>Lead Clinical Radiation Expert</w:t>
            </w:r>
          </w:p>
        </w:tc>
      </w:tr>
      <w:tr w:rsidR="009D3201" w14:paraId="18087A23" w14:textId="77777777" w:rsidTr="009D3201">
        <w:tc>
          <w:tcPr>
            <w:tcW w:w="3085" w:type="dxa"/>
            <w:tcBorders>
              <w:top w:val="nil"/>
            </w:tcBorders>
            <w:shd w:val="clear" w:color="auto" w:fill="E8EDEE"/>
          </w:tcPr>
          <w:p w14:paraId="10CD01B1" w14:textId="77777777" w:rsidR="009D3201" w:rsidRDefault="009D3201" w:rsidP="009D3201">
            <w:pPr>
              <w:spacing w:line="276" w:lineRule="auto"/>
            </w:pPr>
            <w:r>
              <w:t>Reviewer name</w:t>
            </w:r>
          </w:p>
        </w:tc>
        <w:tc>
          <w:tcPr>
            <w:tcW w:w="6157" w:type="dxa"/>
            <w:gridSpan w:val="2"/>
            <w:tcBorders>
              <w:top w:val="single" w:sz="4" w:space="0" w:color="auto"/>
            </w:tcBorders>
          </w:tcPr>
          <w:p w14:paraId="23C6ADDB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201" w14:paraId="1A0295D1" w14:textId="77777777" w:rsidTr="009D3201">
        <w:tc>
          <w:tcPr>
            <w:tcW w:w="3085" w:type="dxa"/>
            <w:shd w:val="clear" w:color="auto" w:fill="E8EDEE"/>
          </w:tcPr>
          <w:p w14:paraId="18424072" w14:textId="77777777" w:rsidR="009D3201" w:rsidRDefault="009D3201" w:rsidP="009D3201">
            <w:pPr>
              <w:spacing w:line="276" w:lineRule="auto"/>
            </w:pPr>
            <w:r>
              <w:t>HRA reviewer number</w:t>
            </w:r>
          </w:p>
        </w:tc>
        <w:tc>
          <w:tcPr>
            <w:tcW w:w="6157" w:type="dxa"/>
            <w:gridSpan w:val="2"/>
            <w:tcBorders>
              <w:bottom w:val="single" w:sz="4" w:space="0" w:color="auto"/>
            </w:tcBorders>
          </w:tcPr>
          <w:p w14:paraId="40AF23F0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201" w14:paraId="15A0E396" w14:textId="77777777" w:rsidTr="009D3201">
        <w:tc>
          <w:tcPr>
            <w:tcW w:w="3085" w:type="dxa"/>
            <w:shd w:val="clear" w:color="auto" w:fill="E8EDEE"/>
          </w:tcPr>
          <w:p w14:paraId="703A2E6B" w14:textId="77777777" w:rsidR="009D3201" w:rsidRDefault="009D3201" w:rsidP="009D3201">
            <w:pPr>
              <w:spacing w:line="276" w:lineRule="auto"/>
            </w:pPr>
            <w:r>
              <w:t>Clinical specialism</w:t>
            </w:r>
          </w:p>
          <w:p w14:paraId="0313A142" w14:textId="77777777" w:rsidR="009D3201" w:rsidRPr="00781B44" w:rsidRDefault="009D3201" w:rsidP="009D320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tick all that apply for this reviewer</w:t>
            </w:r>
          </w:p>
        </w:tc>
        <w:tc>
          <w:tcPr>
            <w:tcW w:w="2977" w:type="dxa"/>
            <w:tcBorders>
              <w:right w:val="nil"/>
            </w:tcBorders>
          </w:tcPr>
          <w:p w14:paraId="231E011F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Cardiology</w:t>
            </w:r>
          </w:p>
          <w:p w14:paraId="511DD92E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Neurology</w:t>
            </w:r>
          </w:p>
          <w:p w14:paraId="01219F2B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Paediatrics</w:t>
            </w:r>
          </w:p>
          <w:p w14:paraId="01E3E5DA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Vascular specialities</w:t>
            </w:r>
          </w:p>
        </w:tc>
        <w:tc>
          <w:tcPr>
            <w:tcW w:w="3180" w:type="dxa"/>
            <w:tcBorders>
              <w:left w:val="nil"/>
            </w:tcBorders>
          </w:tcPr>
          <w:p w14:paraId="1EF59CA3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Gastroenterology</w:t>
            </w:r>
          </w:p>
          <w:p w14:paraId="4F86E048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Oncology</w:t>
            </w:r>
          </w:p>
          <w:p w14:paraId="04570B28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Rheumatology</w:t>
            </w:r>
          </w:p>
          <w:p w14:paraId="1A53A2FF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Other: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D3201" w14:paraId="54F9FFF3" w14:textId="77777777" w:rsidTr="009D3201">
        <w:tc>
          <w:tcPr>
            <w:tcW w:w="3085" w:type="dxa"/>
            <w:shd w:val="clear" w:color="auto" w:fill="E8EDEE"/>
          </w:tcPr>
          <w:p w14:paraId="5847A7E4" w14:textId="77777777" w:rsidR="009D3201" w:rsidRDefault="009D3201" w:rsidP="009D3201">
            <w:pPr>
              <w:spacing w:line="276" w:lineRule="auto"/>
            </w:pPr>
            <w:r>
              <w:t>Modality</w:t>
            </w:r>
          </w:p>
          <w:p w14:paraId="5000AAB9" w14:textId="77777777" w:rsidR="009D3201" w:rsidRPr="00B23396" w:rsidRDefault="009D3201" w:rsidP="009D320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 applicable</w:t>
            </w:r>
          </w:p>
        </w:tc>
        <w:tc>
          <w:tcPr>
            <w:tcW w:w="2977" w:type="dxa"/>
            <w:tcBorders>
              <w:right w:val="nil"/>
            </w:tcBorders>
          </w:tcPr>
          <w:p w14:paraId="44A24D54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Radiology</w:t>
            </w:r>
          </w:p>
          <w:p w14:paraId="217D6C5B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Radiotherapy</w:t>
            </w:r>
          </w:p>
        </w:tc>
        <w:tc>
          <w:tcPr>
            <w:tcW w:w="3180" w:type="dxa"/>
            <w:tcBorders>
              <w:left w:val="nil"/>
            </w:tcBorders>
          </w:tcPr>
          <w:p w14:paraId="63B2948E" w14:textId="77777777" w:rsidR="009D3201" w:rsidRDefault="009D3201" w:rsidP="009D3201">
            <w:pPr>
              <w:spacing w:line="276" w:lineRule="auto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Nuclear medicine</w:t>
            </w:r>
          </w:p>
        </w:tc>
      </w:tr>
    </w:tbl>
    <w:p w14:paraId="2E043BBA" w14:textId="77777777" w:rsidR="0029078A" w:rsidRDefault="0029078A" w:rsidP="00686A59">
      <w:pPr>
        <w:rPr>
          <w:b/>
          <w:sz w:val="22"/>
        </w:rPr>
      </w:pPr>
    </w:p>
    <w:tbl>
      <w:tblPr>
        <w:tblStyle w:val="TableGrid"/>
        <w:tblpPr w:leftFromText="180" w:rightFromText="180" w:vertAnchor="text" w:horzAnchor="margin" w:tblpY="141"/>
        <w:tblW w:w="9242" w:type="dxa"/>
        <w:tblLook w:val="04A0" w:firstRow="1" w:lastRow="0" w:firstColumn="1" w:lastColumn="0" w:noHBand="0" w:noVBand="1"/>
      </w:tblPr>
      <w:tblGrid>
        <w:gridCol w:w="3085"/>
        <w:gridCol w:w="2977"/>
        <w:gridCol w:w="3180"/>
      </w:tblGrid>
      <w:tr w:rsidR="009F7838" w14:paraId="4D3FCD72" w14:textId="77777777" w:rsidTr="009F7838">
        <w:trPr>
          <w:trHeight w:val="209"/>
        </w:trPr>
        <w:tc>
          <w:tcPr>
            <w:tcW w:w="9242" w:type="dxa"/>
            <w:gridSpan w:val="3"/>
            <w:shd w:val="clear" w:color="auto" w:fill="005EB8"/>
          </w:tcPr>
          <w:p w14:paraId="00DA2EBE" w14:textId="77777777" w:rsidR="009F7838" w:rsidRPr="00686A59" w:rsidRDefault="009F7838" w:rsidP="009F7838">
            <w:pPr>
              <w:pStyle w:val="Subtitle"/>
              <w:jc w:val="center"/>
              <w:rPr>
                <w:color w:val="FFFFFF" w:themeColor="background1"/>
              </w:rPr>
            </w:pPr>
            <w:r w:rsidRPr="00686A59">
              <w:rPr>
                <w:color w:val="FFFFFF" w:themeColor="background1"/>
              </w:rPr>
              <w:t>Lead Medical Physics Expert</w:t>
            </w:r>
          </w:p>
        </w:tc>
      </w:tr>
      <w:tr w:rsidR="009F7838" w14:paraId="53D46B56" w14:textId="77777777" w:rsidTr="00250CE0">
        <w:tc>
          <w:tcPr>
            <w:tcW w:w="3085" w:type="dxa"/>
            <w:shd w:val="clear" w:color="auto" w:fill="E8EDEE"/>
          </w:tcPr>
          <w:p w14:paraId="23B95E84" w14:textId="77777777" w:rsidR="009F7838" w:rsidRDefault="009F7838" w:rsidP="009F7838">
            <w:pPr>
              <w:spacing w:line="276" w:lineRule="auto"/>
            </w:pPr>
            <w:r>
              <w:t>Reviewer name</w:t>
            </w:r>
          </w:p>
        </w:tc>
        <w:tc>
          <w:tcPr>
            <w:tcW w:w="6157" w:type="dxa"/>
            <w:gridSpan w:val="2"/>
          </w:tcPr>
          <w:p w14:paraId="196BB390" w14:textId="77777777" w:rsidR="009F7838" w:rsidRDefault="009F7838" w:rsidP="009F7838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7838" w14:paraId="27F1F2CD" w14:textId="77777777" w:rsidTr="00250CE0">
        <w:tc>
          <w:tcPr>
            <w:tcW w:w="3085" w:type="dxa"/>
            <w:shd w:val="clear" w:color="auto" w:fill="E8EDEE"/>
          </w:tcPr>
          <w:p w14:paraId="17269BC9" w14:textId="77777777" w:rsidR="009F7838" w:rsidRDefault="009F7838" w:rsidP="009F7838">
            <w:pPr>
              <w:spacing w:line="276" w:lineRule="auto"/>
            </w:pPr>
            <w:r>
              <w:t>HRA reviewer number</w:t>
            </w:r>
          </w:p>
        </w:tc>
        <w:tc>
          <w:tcPr>
            <w:tcW w:w="6157" w:type="dxa"/>
            <w:gridSpan w:val="2"/>
            <w:tcBorders>
              <w:bottom w:val="single" w:sz="4" w:space="0" w:color="auto"/>
            </w:tcBorders>
          </w:tcPr>
          <w:p w14:paraId="3F3323D2" w14:textId="77777777" w:rsidR="009F7838" w:rsidRDefault="009F7838" w:rsidP="009F7838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F7838" w14:paraId="6586C282" w14:textId="77777777" w:rsidTr="00250CE0">
        <w:tc>
          <w:tcPr>
            <w:tcW w:w="3085" w:type="dxa"/>
            <w:shd w:val="clear" w:color="auto" w:fill="E8EDEE"/>
          </w:tcPr>
          <w:p w14:paraId="07FC6F34" w14:textId="77777777" w:rsidR="009F7838" w:rsidRPr="00781B44" w:rsidRDefault="009F7838" w:rsidP="009F7838">
            <w:pPr>
              <w:spacing w:line="276" w:lineRule="auto"/>
              <w:rPr>
                <w:sz w:val="20"/>
                <w:szCs w:val="20"/>
              </w:rPr>
            </w:pPr>
            <w:r>
              <w:t>Modality</w:t>
            </w:r>
          </w:p>
        </w:tc>
        <w:tc>
          <w:tcPr>
            <w:tcW w:w="2977" w:type="dxa"/>
            <w:tcBorders>
              <w:right w:val="nil"/>
            </w:tcBorders>
          </w:tcPr>
          <w:p w14:paraId="5BB658B7" w14:textId="77777777" w:rsidR="009F7838" w:rsidRDefault="009F7838" w:rsidP="009F7838">
            <w:pPr>
              <w:spacing w:line="276" w:lineRule="auto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Radiology</w:t>
            </w:r>
          </w:p>
          <w:p w14:paraId="7A42D15D" w14:textId="2431912E" w:rsidR="009F7838" w:rsidRDefault="009F7838" w:rsidP="00B27D93">
            <w:pPr>
              <w:spacing w:line="276" w:lineRule="auto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Radiotherapy</w:t>
            </w:r>
          </w:p>
        </w:tc>
        <w:tc>
          <w:tcPr>
            <w:tcW w:w="3180" w:type="dxa"/>
            <w:tcBorders>
              <w:left w:val="nil"/>
            </w:tcBorders>
          </w:tcPr>
          <w:p w14:paraId="33FF55AE" w14:textId="3729B922" w:rsidR="009F7838" w:rsidRDefault="009F7838" w:rsidP="009F7838">
            <w:pPr>
              <w:spacing w:line="276" w:lineRule="auto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Nuclear medicine</w:t>
            </w:r>
          </w:p>
        </w:tc>
      </w:tr>
    </w:tbl>
    <w:p w14:paraId="7DE0EE4F" w14:textId="77777777" w:rsidR="009F7838" w:rsidRDefault="009F7838">
      <w:pPr>
        <w:spacing w:line="276" w:lineRule="auto"/>
        <w:rPr>
          <w:b/>
        </w:rPr>
      </w:pPr>
    </w:p>
    <w:p w14:paraId="39418A17" w14:textId="09671DFD" w:rsidR="004C2EED" w:rsidRDefault="009F1C0C" w:rsidP="009F7838">
      <w:pPr>
        <w:spacing w:line="276" w:lineRule="auto"/>
        <w:jc w:val="center"/>
      </w:pPr>
      <w:r>
        <w:rPr>
          <w:b/>
        </w:rPr>
        <w:t>Details of additional reviewer(s)</w:t>
      </w:r>
    </w:p>
    <w:p w14:paraId="1CE146CC" w14:textId="11D43B5E" w:rsidR="00665FF9" w:rsidRDefault="00C74DCB" w:rsidP="00686A59">
      <w:pPr>
        <w:jc w:val="center"/>
        <w:rPr>
          <w:b/>
          <w:sz w:val="22"/>
        </w:rPr>
      </w:pPr>
      <w:r>
        <w:rPr>
          <w:b/>
          <w:sz w:val="22"/>
        </w:rPr>
        <w:t>(if</w:t>
      </w:r>
      <w:r w:rsidR="004C2EED">
        <w:rPr>
          <w:b/>
          <w:sz w:val="22"/>
        </w:rPr>
        <w:t xml:space="preserve"> required</w:t>
      </w:r>
      <w:r w:rsidR="004C2EED" w:rsidRPr="000C1ECD">
        <w:rPr>
          <w:b/>
          <w:sz w:val="22"/>
        </w:rPr>
        <w:t>)</w:t>
      </w:r>
    </w:p>
    <w:p w14:paraId="313E5D3E" w14:textId="77777777" w:rsidR="00B04169" w:rsidRPr="00686A59" w:rsidRDefault="00B04169" w:rsidP="00686A59">
      <w:pPr>
        <w:jc w:val="center"/>
        <w:rPr>
          <w:b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1"/>
        <w:gridCol w:w="2905"/>
        <w:gridCol w:w="3120"/>
      </w:tblGrid>
      <w:tr w:rsidR="00642994" w14:paraId="3A7E5D32" w14:textId="77777777" w:rsidTr="00686A59">
        <w:tc>
          <w:tcPr>
            <w:tcW w:w="9242" w:type="dxa"/>
            <w:gridSpan w:val="3"/>
            <w:shd w:val="clear" w:color="auto" w:fill="005EB8"/>
          </w:tcPr>
          <w:p w14:paraId="019B364A" w14:textId="4BA825B8" w:rsidR="00642994" w:rsidRPr="00686A59" w:rsidRDefault="00642994" w:rsidP="00686A59">
            <w:pPr>
              <w:spacing w:line="276" w:lineRule="auto"/>
              <w:jc w:val="center"/>
              <w:rPr>
                <w:color w:val="FFFFFF" w:themeColor="background1"/>
              </w:rPr>
            </w:pPr>
            <w:r w:rsidRPr="00686A59">
              <w:rPr>
                <w:b/>
                <w:color w:val="FFFFFF" w:themeColor="background1"/>
              </w:rPr>
              <w:t>Additional Clinical Radiation Expert</w:t>
            </w:r>
          </w:p>
        </w:tc>
      </w:tr>
      <w:tr w:rsidR="00642994" w14:paraId="237C751A" w14:textId="77777777" w:rsidTr="00686A59">
        <w:tc>
          <w:tcPr>
            <w:tcW w:w="3085" w:type="dxa"/>
            <w:shd w:val="clear" w:color="auto" w:fill="E8EDEE"/>
          </w:tcPr>
          <w:p w14:paraId="1CCA165E" w14:textId="4337E1AC" w:rsidR="00642994" w:rsidRPr="000C1ECD" w:rsidRDefault="005626A2" w:rsidP="000C1ECD">
            <w:pPr>
              <w:spacing w:line="276" w:lineRule="auto"/>
              <w:rPr>
                <w:b/>
              </w:rPr>
            </w:pPr>
            <w:r>
              <w:t>Reviewer n</w:t>
            </w:r>
            <w:r w:rsidR="00642994">
              <w:t>ame</w:t>
            </w:r>
          </w:p>
        </w:tc>
        <w:tc>
          <w:tcPr>
            <w:tcW w:w="2977" w:type="dxa"/>
            <w:tcBorders>
              <w:right w:val="nil"/>
            </w:tcBorders>
          </w:tcPr>
          <w:p w14:paraId="0FC8D2DE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80" w:type="dxa"/>
            <w:tcBorders>
              <w:left w:val="nil"/>
            </w:tcBorders>
          </w:tcPr>
          <w:p w14:paraId="264E4366" w14:textId="77777777" w:rsidR="00642994" w:rsidRDefault="00642994" w:rsidP="000C1ECD">
            <w:pPr>
              <w:spacing w:line="276" w:lineRule="auto"/>
            </w:pPr>
          </w:p>
        </w:tc>
      </w:tr>
      <w:tr w:rsidR="00642994" w14:paraId="2CEBFDFC" w14:textId="77777777" w:rsidTr="00686A59">
        <w:tc>
          <w:tcPr>
            <w:tcW w:w="3085" w:type="dxa"/>
            <w:shd w:val="clear" w:color="auto" w:fill="E8EDEE"/>
          </w:tcPr>
          <w:p w14:paraId="78A52023" w14:textId="0AC317C2" w:rsidR="00642994" w:rsidRDefault="005626A2" w:rsidP="000C1ECD">
            <w:pPr>
              <w:spacing w:line="276" w:lineRule="auto"/>
            </w:pPr>
            <w:r>
              <w:t>HRA r</w:t>
            </w:r>
            <w:r w:rsidR="00642994">
              <w:t>eviewer number</w:t>
            </w:r>
          </w:p>
        </w:tc>
        <w:tc>
          <w:tcPr>
            <w:tcW w:w="2977" w:type="dxa"/>
            <w:tcBorders>
              <w:right w:val="nil"/>
            </w:tcBorders>
          </w:tcPr>
          <w:p w14:paraId="71CED9AB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80" w:type="dxa"/>
            <w:tcBorders>
              <w:left w:val="nil"/>
            </w:tcBorders>
          </w:tcPr>
          <w:p w14:paraId="2781782C" w14:textId="77777777" w:rsidR="00642994" w:rsidRDefault="00642994" w:rsidP="000C1ECD">
            <w:pPr>
              <w:spacing w:line="276" w:lineRule="auto"/>
            </w:pPr>
          </w:p>
        </w:tc>
      </w:tr>
      <w:tr w:rsidR="00642994" w14:paraId="7008ED83" w14:textId="77777777" w:rsidTr="00686A59">
        <w:tc>
          <w:tcPr>
            <w:tcW w:w="3085" w:type="dxa"/>
            <w:shd w:val="clear" w:color="auto" w:fill="E8EDEE"/>
          </w:tcPr>
          <w:p w14:paraId="747B89C1" w14:textId="74D3F813" w:rsidR="00642994" w:rsidRDefault="005626A2" w:rsidP="000C1ECD">
            <w:pPr>
              <w:spacing w:line="276" w:lineRule="auto"/>
            </w:pPr>
            <w:r>
              <w:t>Clinical s</w:t>
            </w:r>
            <w:r w:rsidR="00642994">
              <w:t>pecialism</w:t>
            </w:r>
          </w:p>
          <w:p w14:paraId="4260AFD1" w14:textId="77777777" w:rsidR="00642994" w:rsidRDefault="00642994" w:rsidP="000C1ECD">
            <w:pPr>
              <w:spacing w:line="276" w:lineRule="auto"/>
            </w:pPr>
            <w:r>
              <w:rPr>
                <w:sz w:val="20"/>
                <w:szCs w:val="20"/>
              </w:rPr>
              <w:t>Please tick all that apply for this Reviewer</w:t>
            </w:r>
          </w:p>
        </w:tc>
        <w:tc>
          <w:tcPr>
            <w:tcW w:w="2977" w:type="dxa"/>
            <w:tcBorders>
              <w:right w:val="nil"/>
            </w:tcBorders>
          </w:tcPr>
          <w:p w14:paraId="1245C4C3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Cardiology</w:t>
            </w:r>
          </w:p>
          <w:p w14:paraId="199A2C88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Neurology</w:t>
            </w:r>
          </w:p>
          <w:p w14:paraId="4AAB2004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Paediatrics</w:t>
            </w:r>
          </w:p>
          <w:p w14:paraId="21F825A7" w14:textId="2B97D139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Vascular </w:t>
            </w:r>
            <w:r w:rsidR="009F1C0C">
              <w:t>s</w:t>
            </w:r>
            <w:r>
              <w:t>pecialities</w:t>
            </w:r>
          </w:p>
        </w:tc>
        <w:tc>
          <w:tcPr>
            <w:tcW w:w="3180" w:type="dxa"/>
            <w:tcBorders>
              <w:left w:val="nil"/>
            </w:tcBorders>
          </w:tcPr>
          <w:p w14:paraId="47C9363C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Gastroenterology</w:t>
            </w:r>
          </w:p>
          <w:p w14:paraId="0D3268FA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Oncology</w:t>
            </w:r>
          </w:p>
          <w:p w14:paraId="61F1F5BE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Rheumatology</w:t>
            </w:r>
          </w:p>
          <w:p w14:paraId="1A6D5956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Other: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2994" w14:paraId="0A033FAA" w14:textId="77777777" w:rsidTr="00686A59">
        <w:tc>
          <w:tcPr>
            <w:tcW w:w="3085" w:type="dxa"/>
            <w:shd w:val="clear" w:color="auto" w:fill="E8EDEE"/>
          </w:tcPr>
          <w:p w14:paraId="218CC06A" w14:textId="77777777" w:rsidR="00642994" w:rsidRDefault="00642994" w:rsidP="000C1ECD">
            <w:pPr>
              <w:spacing w:line="276" w:lineRule="auto"/>
            </w:pPr>
            <w:r>
              <w:t>Modality</w:t>
            </w:r>
          </w:p>
          <w:p w14:paraId="2FBE65DF" w14:textId="77777777" w:rsidR="00642994" w:rsidRDefault="00642994" w:rsidP="000C1ECD">
            <w:pPr>
              <w:spacing w:line="276" w:lineRule="auto"/>
            </w:pPr>
            <w:r>
              <w:rPr>
                <w:sz w:val="20"/>
                <w:szCs w:val="20"/>
              </w:rPr>
              <w:t>Where applicable</w:t>
            </w:r>
          </w:p>
        </w:tc>
        <w:tc>
          <w:tcPr>
            <w:tcW w:w="2977" w:type="dxa"/>
            <w:tcBorders>
              <w:right w:val="nil"/>
            </w:tcBorders>
          </w:tcPr>
          <w:p w14:paraId="3656DACD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Radiology</w:t>
            </w:r>
          </w:p>
          <w:p w14:paraId="3D14CC8E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Radiotherapy</w:t>
            </w:r>
          </w:p>
        </w:tc>
        <w:tc>
          <w:tcPr>
            <w:tcW w:w="3180" w:type="dxa"/>
            <w:tcBorders>
              <w:left w:val="nil"/>
            </w:tcBorders>
          </w:tcPr>
          <w:p w14:paraId="61F83482" w14:textId="076C6E91" w:rsidR="00642994" w:rsidRDefault="00642994" w:rsidP="005626A2">
            <w:pPr>
              <w:spacing w:line="276" w:lineRule="auto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Nuclear </w:t>
            </w:r>
            <w:r w:rsidR="005626A2">
              <w:t>m</w:t>
            </w:r>
            <w:r>
              <w:t>edicine</w:t>
            </w:r>
          </w:p>
        </w:tc>
      </w:tr>
      <w:tr w:rsidR="00642994" w14:paraId="64614E99" w14:textId="77777777" w:rsidTr="00686A59">
        <w:tc>
          <w:tcPr>
            <w:tcW w:w="9242" w:type="dxa"/>
            <w:gridSpan w:val="3"/>
            <w:shd w:val="clear" w:color="auto" w:fill="005EB8"/>
          </w:tcPr>
          <w:p w14:paraId="39AE0778" w14:textId="0CBBD645" w:rsidR="00642994" w:rsidRPr="00686A59" w:rsidRDefault="00642994" w:rsidP="00686A59">
            <w:pPr>
              <w:spacing w:line="276" w:lineRule="auto"/>
              <w:jc w:val="center"/>
              <w:rPr>
                <w:color w:val="FFFFFF" w:themeColor="background1"/>
              </w:rPr>
            </w:pPr>
            <w:r w:rsidRPr="00686A59">
              <w:rPr>
                <w:b/>
                <w:color w:val="FFFFFF" w:themeColor="background1"/>
              </w:rPr>
              <w:t>Additional Clinical Radiation Expert</w:t>
            </w:r>
          </w:p>
        </w:tc>
      </w:tr>
      <w:tr w:rsidR="00642994" w14:paraId="4578787F" w14:textId="77777777" w:rsidTr="00686A59">
        <w:tc>
          <w:tcPr>
            <w:tcW w:w="3085" w:type="dxa"/>
            <w:shd w:val="clear" w:color="auto" w:fill="E8EDEE"/>
          </w:tcPr>
          <w:p w14:paraId="041132C8" w14:textId="0604B78E" w:rsidR="00642994" w:rsidRDefault="00642994" w:rsidP="005626A2">
            <w:pPr>
              <w:spacing w:line="276" w:lineRule="auto"/>
            </w:pPr>
            <w:r>
              <w:t xml:space="preserve">Reviewer </w:t>
            </w:r>
            <w:r w:rsidR="005626A2">
              <w:t>n</w:t>
            </w:r>
            <w:r>
              <w:t>ame</w:t>
            </w:r>
          </w:p>
        </w:tc>
        <w:tc>
          <w:tcPr>
            <w:tcW w:w="2977" w:type="dxa"/>
            <w:tcBorders>
              <w:right w:val="nil"/>
            </w:tcBorders>
          </w:tcPr>
          <w:p w14:paraId="22D5C50D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80" w:type="dxa"/>
            <w:tcBorders>
              <w:left w:val="nil"/>
            </w:tcBorders>
          </w:tcPr>
          <w:p w14:paraId="7DF54582" w14:textId="77777777" w:rsidR="00642994" w:rsidRDefault="00642994" w:rsidP="000C1ECD">
            <w:pPr>
              <w:spacing w:line="276" w:lineRule="auto"/>
            </w:pPr>
          </w:p>
        </w:tc>
      </w:tr>
      <w:tr w:rsidR="00642994" w14:paraId="0D2BBE8E" w14:textId="77777777" w:rsidTr="00686A59">
        <w:tc>
          <w:tcPr>
            <w:tcW w:w="3085" w:type="dxa"/>
            <w:shd w:val="clear" w:color="auto" w:fill="E8EDEE"/>
          </w:tcPr>
          <w:p w14:paraId="39B38C1C" w14:textId="19EB5CF0" w:rsidR="00642994" w:rsidRDefault="00642994" w:rsidP="005626A2">
            <w:pPr>
              <w:spacing w:line="276" w:lineRule="auto"/>
            </w:pPr>
            <w:r>
              <w:t xml:space="preserve">HRA </w:t>
            </w:r>
            <w:r w:rsidR="005626A2">
              <w:t>r</w:t>
            </w:r>
            <w:r>
              <w:t>eviewer number</w:t>
            </w:r>
          </w:p>
        </w:tc>
        <w:tc>
          <w:tcPr>
            <w:tcW w:w="2977" w:type="dxa"/>
            <w:tcBorders>
              <w:right w:val="nil"/>
            </w:tcBorders>
          </w:tcPr>
          <w:p w14:paraId="3812DE32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80" w:type="dxa"/>
            <w:tcBorders>
              <w:left w:val="nil"/>
            </w:tcBorders>
          </w:tcPr>
          <w:p w14:paraId="46E2FDB4" w14:textId="77777777" w:rsidR="00642994" w:rsidRDefault="00642994" w:rsidP="000C1ECD">
            <w:pPr>
              <w:spacing w:line="276" w:lineRule="auto"/>
            </w:pPr>
          </w:p>
        </w:tc>
      </w:tr>
      <w:tr w:rsidR="00642994" w14:paraId="5442949E" w14:textId="77777777" w:rsidTr="00686A59">
        <w:tc>
          <w:tcPr>
            <w:tcW w:w="3085" w:type="dxa"/>
            <w:shd w:val="clear" w:color="auto" w:fill="E8EDEE"/>
          </w:tcPr>
          <w:p w14:paraId="623A1118" w14:textId="340D211A" w:rsidR="00642994" w:rsidRDefault="00642994" w:rsidP="000C1ECD">
            <w:pPr>
              <w:spacing w:line="276" w:lineRule="auto"/>
            </w:pPr>
            <w:r>
              <w:t xml:space="preserve">Clinical </w:t>
            </w:r>
            <w:r w:rsidR="005626A2">
              <w:t>s</w:t>
            </w:r>
            <w:r>
              <w:t>pecialism</w:t>
            </w:r>
          </w:p>
          <w:p w14:paraId="68AEB8CE" w14:textId="77777777" w:rsidR="00642994" w:rsidRDefault="00642994" w:rsidP="000C1ECD">
            <w:pPr>
              <w:spacing w:line="276" w:lineRule="auto"/>
            </w:pPr>
            <w:r>
              <w:rPr>
                <w:sz w:val="20"/>
                <w:szCs w:val="20"/>
              </w:rPr>
              <w:t>Please tick all that apply for this Reviewer</w:t>
            </w:r>
          </w:p>
        </w:tc>
        <w:tc>
          <w:tcPr>
            <w:tcW w:w="2977" w:type="dxa"/>
            <w:tcBorders>
              <w:right w:val="nil"/>
            </w:tcBorders>
          </w:tcPr>
          <w:p w14:paraId="11F4B70B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Cardiology</w:t>
            </w:r>
          </w:p>
          <w:p w14:paraId="741ECC4D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Neurology</w:t>
            </w:r>
          </w:p>
          <w:p w14:paraId="5C90A5B9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Paediatrics</w:t>
            </w:r>
          </w:p>
          <w:p w14:paraId="34329EDF" w14:textId="7A422F3A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Vascular </w:t>
            </w:r>
            <w:r w:rsidR="009F1C0C">
              <w:t>s</w:t>
            </w:r>
            <w:r>
              <w:t>pecialities</w:t>
            </w:r>
          </w:p>
        </w:tc>
        <w:tc>
          <w:tcPr>
            <w:tcW w:w="3180" w:type="dxa"/>
            <w:tcBorders>
              <w:left w:val="nil"/>
            </w:tcBorders>
          </w:tcPr>
          <w:p w14:paraId="1505A3BC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Gastroenterology</w:t>
            </w:r>
          </w:p>
          <w:p w14:paraId="14672B28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Oncology</w:t>
            </w:r>
          </w:p>
          <w:p w14:paraId="54EF586D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Rheumatology</w:t>
            </w:r>
          </w:p>
          <w:p w14:paraId="7D201E97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Other: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2994" w14:paraId="188544AB" w14:textId="77777777" w:rsidTr="00686A59">
        <w:tc>
          <w:tcPr>
            <w:tcW w:w="3085" w:type="dxa"/>
            <w:shd w:val="clear" w:color="auto" w:fill="E8EDEE"/>
          </w:tcPr>
          <w:p w14:paraId="194C64B7" w14:textId="77777777" w:rsidR="00642994" w:rsidRDefault="00642994" w:rsidP="000C1ECD">
            <w:pPr>
              <w:spacing w:line="276" w:lineRule="auto"/>
            </w:pPr>
            <w:r>
              <w:t>Modality</w:t>
            </w:r>
          </w:p>
          <w:p w14:paraId="22C088DD" w14:textId="77777777" w:rsidR="00642994" w:rsidRDefault="00642994" w:rsidP="000C1ECD">
            <w:pPr>
              <w:spacing w:line="276" w:lineRule="auto"/>
            </w:pPr>
            <w:r>
              <w:rPr>
                <w:sz w:val="20"/>
                <w:szCs w:val="20"/>
              </w:rPr>
              <w:t>Where applicable</w:t>
            </w:r>
          </w:p>
        </w:tc>
        <w:tc>
          <w:tcPr>
            <w:tcW w:w="2977" w:type="dxa"/>
            <w:tcBorders>
              <w:right w:val="nil"/>
            </w:tcBorders>
          </w:tcPr>
          <w:p w14:paraId="4F4F4B98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Radiology</w:t>
            </w:r>
          </w:p>
          <w:p w14:paraId="3013E0BC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Radiotherapy</w:t>
            </w:r>
          </w:p>
        </w:tc>
        <w:tc>
          <w:tcPr>
            <w:tcW w:w="3180" w:type="dxa"/>
            <w:tcBorders>
              <w:left w:val="nil"/>
            </w:tcBorders>
          </w:tcPr>
          <w:p w14:paraId="05A14FF6" w14:textId="3D392F5A" w:rsidR="00642994" w:rsidRDefault="00642994" w:rsidP="005626A2">
            <w:pPr>
              <w:spacing w:line="276" w:lineRule="auto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Nuclear </w:t>
            </w:r>
            <w:r w:rsidR="005626A2">
              <w:t>m</w:t>
            </w:r>
            <w:r>
              <w:t>edicine</w:t>
            </w:r>
          </w:p>
        </w:tc>
      </w:tr>
    </w:tbl>
    <w:p w14:paraId="49756C18" w14:textId="77777777" w:rsidR="00642994" w:rsidRDefault="00642994" w:rsidP="00055636"/>
    <w:p w14:paraId="0B830E30" w14:textId="77777777" w:rsidR="00642994" w:rsidRDefault="00642994" w:rsidP="000556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2919"/>
        <w:gridCol w:w="3093"/>
      </w:tblGrid>
      <w:tr w:rsidR="00642994" w14:paraId="7AA40F6A" w14:textId="77777777" w:rsidTr="00686A59">
        <w:tc>
          <w:tcPr>
            <w:tcW w:w="9242" w:type="dxa"/>
            <w:gridSpan w:val="3"/>
            <w:shd w:val="clear" w:color="auto" w:fill="005EB8"/>
          </w:tcPr>
          <w:p w14:paraId="236F29D1" w14:textId="722D460C" w:rsidR="00642994" w:rsidRPr="00686A59" w:rsidRDefault="00642994" w:rsidP="000C1ECD">
            <w:pPr>
              <w:pStyle w:val="Subtitle"/>
              <w:jc w:val="center"/>
              <w:rPr>
                <w:color w:val="FFFFFF" w:themeColor="background1"/>
              </w:rPr>
            </w:pPr>
            <w:r w:rsidRPr="00686A59">
              <w:rPr>
                <w:color w:val="FFFFFF" w:themeColor="background1"/>
              </w:rPr>
              <w:t>Additional Medi</w:t>
            </w:r>
            <w:r w:rsidR="00C74DCB" w:rsidRPr="00686A59">
              <w:rPr>
                <w:color w:val="FFFFFF" w:themeColor="background1"/>
              </w:rPr>
              <w:t>cal Physics Expert</w:t>
            </w:r>
          </w:p>
        </w:tc>
      </w:tr>
      <w:tr w:rsidR="00642994" w14:paraId="2635CD14" w14:textId="77777777" w:rsidTr="00686A59">
        <w:tc>
          <w:tcPr>
            <w:tcW w:w="3085" w:type="dxa"/>
            <w:shd w:val="clear" w:color="auto" w:fill="E8EDEE"/>
          </w:tcPr>
          <w:p w14:paraId="02F04335" w14:textId="772039E8" w:rsidR="00642994" w:rsidRPr="000C1ECD" w:rsidRDefault="00642994" w:rsidP="005626A2">
            <w:pPr>
              <w:pStyle w:val="Subtitle"/>
              <w:rPr>
                <w:b w:val="0"/>
              </w:rPr>
            </w:pPr>
            <w:r w:rsidRPr="000C1ECD">
              <w:rPr>
                <w:b w:val="0"/>
              </w:rPr>
              <w:t xml:space="preserve">Reviewer </w:t>
            </w:r>
            <w:r w:rsidR="005626A2">
              <w:rPr>
                <w:b w:val="0"/>
              </w:rPr>
              <w:t>n</w:t>
            </w:r>
            <w:r w:rsidRPr="000C1ECD">
              <w:rPr>
                <w:b w:val="0"/>
              </w:rPr>
              <w:t>ame</w:t>
            </w:r>
          </w:p>
        </w:tc>
        <w:tc>
          <w:tcPr>
            <w:tcW w:w="2977" w:type="dxa"/>
            <w:tcBorders>
              <w:right w:val="nil"/>
            </w:tcBorders>
          </w:tcPr>
          <w:p w14:paraId="564EF8BB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80" w:type="dxa"/>
            <w:tcBorders>
              <w:left w:val="nil"/>
            </w:tcBorders>
          </w:tcPr>
          <w:p w14:paraId="2EA90BC8" w14:textId="77777777" w:rsidR="00642994" w:rsidRDefault="00642994" w:rsidP="000C1ECD">
            <w:pPr>
              <w:spacing w:line="276" w:lineRule="auto"/>
            </w:pPr>
          </w:p>
        </w:tc>
      </w:tr>
      <w:tr w:rsidR="00642994" w14:paraId="49E28D6D" w14:textId="77777777" w:rsidTr="00686A59">
        <w:tc>
          <w:tcPr>
            <w:tcW w:w="3085" w:type="dxa"/>
            <w:shd w:val="clear" w:color="auto" w:fill="E8EDEE"/>
          </w:tcPr>
          <w:p w14:paraId="79092E70" w14:textId="6C88D511" w:rsidR="00642994" w:rsidRPr="000C1ECD" w:rsidRDefault="00642994" w:rsidP="005626A2">
            <w:pPr>
              <w:pStyle w:val="Subtitle"/>
              <w:rPr>
                <w:b w:val="0"/>
              </w:rPr>
            </w:pPr>
            <w:r w:rsidRPr="000C1ECD">
              <w:rPr>
                <w:b w:val="0"/>
              </w:rPr>
              <w:t xml:space="preserve">HRA </w:t>
            </w:r>
            <w:r w:rsidR="005626A2">
              <w:rPr>
                <w:b w:val="0"/>
              </w:rPr>
              <w:t>r</w:t>
            </w:r>
            <w:r w:rsidRPr="000C1ECD">
              <w:rPr>
                <w:b w:val="0"/>
              </w:rPr>
              <w:t>eviewer number</w:t>
            </w:r>
          </w:p>
        </w:tc>
        <w:tc>
          <w:tcPr>
            <w:tcW w:w="2977" w:type="dxa"/>
            <w:tcBorders>
              <w:right w:val="nil"/>
            </w:tcBorders>
          </w:tcPr>
          <w:p w14:paraId="70476509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80" w:type="dxa"/>
            <w:tcBorders>
              <w:left w:val="nil"/>
            </w:tcBorders>
          </w:tcPr>
          <w:p w14:paraId="7DFC0F44" w14:textId="77777777" w:rsidR="00642994" w:rsidRDefault="00642994" w:rsidP="000C1ECD">
            <w:pPr>
              <w:spacing w:line="276" w:lineRule="auto"/>
            </w:pPr>
          </w:p>
        </w:tc>
      </w:tr>
      <w:tr w:rsidR="00642994" w14:paraId="1BBE9E79" w14:textId="77777777" w:rsidTr="00686A59">
        <w:tc>
          <w:tcPr>
            <w:tcW w:w="3085" w:type="dxa"/>
            <w:shd w:val="clear" w:color="auto" w:fill="E8EDEE"/>
          </w:tcPr>
          <w:p w14:paraId="135873D4" w14:textId="77777777" w:rsidR="00642994" w:rsidRDefault="00642994" w:rsidP="000C1ECD">
            <w:pPr>
              <w:spacing w:line="276" w:lineRule="auto"/>
            </w:pPr>
            <w:r>
              <w:t>Modality</w:t>
            </w:r>
          </w:p>
          <w:p w14:paraId="43604EB4" w14:textId="77777777" w:rsidR="00642994" w:rsidRDefault="00642994" w:rsidP="000C1ECD">
            <w:pPr>
              <w:pStyle w:val="Subtitle"/>
            </w:pPr>
          </w:p>
        </w:tc>
        <w:tc>
          <w:tcPr>
            <w:tcW w:w="2977" w:type="dxa"/>
            <w:tcBorders>
              <w:right w:val="nil"/>
            </w:tcBorders>
          </w:tcPr>
          <w:p w14:paraId="60B81C31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Radiology</w:t>
            </w:r>
          </w:p>
          <w:p w14:paraId="121E649C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Radiotherapy</w:t>
            </w:r>
          </w:p>
        </w:tc>
        <w:tc>
          <w:tcPr>
            <w:tcW w:w="3180" w:type="dxa"/>
            <w:tcBorders>
              <w:left w:val="nil"/>
            </w:tcBorders>
          </w:tcPr>
          <w:p w14:paraId="33068239" w14:textId="63D52F9B" w:rsidR="00642994" w:rsidRDefault="00642994" w:rsidP="005626A2">
            <w:pPr>
              <w:spacing w:line="276" w:lineRule="auto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Nuclear </w:t>
            </w:r>
            <w:r w:rsidR="005626A2">
              <w:t>m</w:t>
            </w:r>
            <w:r>
              <w:t>edicine</w:t>
            </w:r>
          </w:p>
        </w:tc>
      </w:tr>
      <w:tr w:rsidR="00642994" w:rsidRPr="000C1ECD" w14:paraId="71B9FAE7" w14:textId="77777777" w:rsidTr="00686A59">
        <w:tc>
          <w:tcPr>
            <w:tcW w:w="9242" w:type="dxa"/>
            <w:gridSpan w:val="3"/>
            <w:shd w:val="clear" w:color="auto" w:fill="005EB8"/>
          </w:tcPr>
          <w:p w14:paraId="7AD252A8" w14:textId="6C5B0B32" w:rsidR="00642994" w:rsidRPr="00686A59" w:rsidRDefault="00642994" w:rsidP="000C1ECD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 w:rsidRPr="00686A59">
              <w:rPr>
                <w:b/>
                <w:color w:val="FFFFFF" w:themeColor="background1"/>
              </w:rPr>
              <w:t>Additional Medi</w:t>
            </w:r>
            <w:r w:rsidR="00C74DCB" w:rsidRPr="00686A59">
              <w:rPr>
                <w:b/>
                <w:color w:val="FFFFFF" w:themeColor="background1"/>
              </w:rPr>
              <w:t>cal Physics Expert</w:t>
            </w:r>
          </w:p>
        </w:tc>
      </w:tr>
      <w:tr w:rsidR="00642994" w14:paraId="242FEDA8" w14:textId="77777777" w:rsidTr="00686A59">
        <w:tc>
          <w:tcPr>
            <w:tcW w:w="3085" w:type="dxa"/>
            <w:shd w:val="clear" w:color="auto" w:fill="E8EDEE"/>
          </w:tcPr>
          <w:p w14:paraId="06DB6423" w14:textId="205EF779" w:rsidR="00642994" w:rsidRDefault="00642994" w:rsidP="005626A2">
            <w:pPr>
              <w:spacing w:line="276" w:lineRule="auto"/>
            </w:pPr>
            <w:r>
              <w:t xml:space="preserve">Reviewer </w:t>
            </w:r>
            <w:r w:rsidR="005626A2">
              <w:t>n</w:t>
            </w:r>
            <w:r>
              <w:t>ame</w:t>
            </w:r>
          </w:p>
        </w:tc>
        <w:tc>
          <w:tcPr>
            <w:tcW w:w="2977" w:type="dxa"/>
            <w:tcBorders>
              <w:right w:val="nil"/>
            </w:tcBorders>
          </w:tcPr>
          <w:p w14:paraId="299D3BB4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80" w:type="dxa"/>
            <w:tcBorders>
              <w:left w:val="nil"/>
            </w:tcBorders>
          </w:tcPr>
          <w:p w14:paraId="10082995" w14:textId="77777777" w:rsidR="00642994" w:rsidRDefault="00642994" w:rsidP="000C1ECD">
            <w:pPr>
              <w:spacing w:line="276" w:lineRule="auto"/>
            </w:pPr>
          </w:p>
        </w:tc>
      </w:tr>
      <w:tr w:rsidR="00642994" w14:paraId="39529D68" w14:textId="77777777" w:rsidTr="00686A59">
        <w:tc>
          <w:tcPr>
            <w:tcW w:w="3085" w:type="dxa"/>
            <w:shd w:val="clear" w:color="auto" w:fill="E8EDEE"/>
          </w:tcPr>
          <w:p w14:paraId="5DBD062B" w14:textId="5CED350D" w:rsidR="00642994" w:rsidRDefault="00642994" w:rsidP="005626A2">
            <w:pPr>
              <w:spacing w:line="276" w:lineRule="auto"/>
            </w:pPr>
            <w:r>
              <w:t xml:space="preserve">HRA </w:t>
            </w:r>
            <w:r w:rsidR="005626A2">
              <w:t>r</w:t>
            </w:r>
            <w:r>
              <w:t>eviewer number</w:t>
            </w:r>
          </w:p>
        </w:tc>
        <w:tc>
          <w:tcPr>
            <w:tcW w:w="2977" w:type="dxa"/>
            <w:tcBorders>
              <w:right w:val="nil"/>
            </w:tcBorders>
          </w:tcPr>
          <w:p w14:paraId="37A28C0B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80" w:type="dxa"/>
            <w:tcBorders>
              <w:left w:val="nil"/>
            </w:tcBorders>
          </w:tcPr>
          <w:p w14:paraId="71E35577" w14:textId="77777777" w:rsidR="00642994" w:rsidRDefault="00642994" w:rsidP="000C1ECD">
            <w:pPr>
              <w:spacing w:line="276" w:lineRule="auto"/>
            </w:pPr>
          </w:p>
        </w:tc>
      </w:tr>
      <w:tr w:rsidR="00642994" w14:paraId="681F987A" w14:textId="77777777" w:rsidTr="00686A59">
        <w:tc>
          <w:tcPr>
            <w:tcW w:w="3085" w:type="dxa"/>
            <w:shd w:val="clear" w:color="auto" w:fill="E8EDEE"/>
          </w:tcPr>
          <w:p w14:paraId="316D7D44" w14:textId="77777777" w:rsidR="00642994" w:rsidRDefault="00642994" w:rsidP="000C1ECD">
            <w:pPr>
              <w:spacing w:line="276" w:lineRule="auto"/>
            </w:pPr>
            <w:r>
              <w:t>Modality</w:t>
            </w:r>
          </w:p>
          <w:p w14:paraId="506B756A" w14:textId="77777777" w:rsidR="00642994" w:rsidRDefault="00642994" w:rsidP="000C1ECD">
            <w:pPr>
              <w:spacing w:line="276" w:lineRule="auto"/>
            </w:pPr>
          </w:p>
        </w:tc>
        <w:tc>
          <w:tcPr>
            <w:tcW w:w="2977" w:type="dxa"/>
            <w:tcBorders>
              <w:right w:val="nil"/>
            </w:tcBorders>
          </w:tcPr>
          <w:p w14:paraId="458449EF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Radiology</w:t>
            </w:r>
          </w:p>
          <w:p w14:paraId="7F153B46" w14:textId="77777777" w:rsidR="00642994" w:rsidRDefault="00642994" w:rsidP="000C1ECD">
            <w:pPr>
              <w:spacing w:line="276" w:lineRule="auto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Radiotherapy</w:t>
            </w:r>
          </w:p>
        </w:tc>
        <w:tc>
          <w:tcPr>
            <w:tcW w:w="3180" w:type="dxa"/>
            <w:tcBorders>
              <w:left w:val="nil"/>
            </w:tcBorders>
          </w:tcPr>
          <w:p w14:paraId="6C8FEA62" w14:textId="2A90BF17" w:rsidR="00642994" w:rsidRDefault="00642994" w:rsidP="005626A2">
            <w:pPr>
              <w:spacing w:line="276" w:lineRule="auto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3640D8">
              <w:fldChar w:fldCharType="separate"/>
            </w:r>
            <w:r>
              <w:fldChar w:fldCharType="end"/>
            </w:r>
            <w:r>
              <w:t xml:space="preserve">   Nuclear </w:t>
            </w:r>
            <w:r w:rsidR="005626A2">
              <w:t>m</w:t>
            </w:r>
            <w:r>
              <w:t>edicine</w:t>
            </w:r>
          </w:p>
        </w:tc>
      </w:tr>
    </w:tbl>
    <w:p w14:paraId="3DC40135" w14:textId="77777777" w:rsidR="00642994" w:rsidRPr="00B23396" w:rsidRDefault="00642994" w:rsidP="00055636"/>
    <w:sectPr w:rsidR="00642994" w:rsidRPr="00B23396" w:rsidSect="009D320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663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A8F45" w14:textId="77777777" w:rsidR="009F366F" w:rsidRDefault="009F366F" w:rsidP="00D478D4">
      <w:r>
        <w:separator/>
      </w:r>
    </w:p>
  </w:endnote>
  <w:endnote w:type="continuationSeparator" w:id="0">
    <w:p w14:paraId="590A8F46" w14:textId="77777777" w:rsidR="009F366F" w:rsidRDefault="009F366F" w:rsidP="00D47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8F48" w14:textId="15C6786E" w:rsidR="009F366F" w:rsidRDefault="004C1B0C">
    <w:pPr>
      <w:pStyle w:val="Footer"/>
    </w:pPr>
    <w:r>
      <w:t>FINAL</w:t>
    </w:r>
    <w:r w:rsidR="0029078A">
      <w:t xml:space="preserve"> </w:t>
    </w:r>
    <w:r w:rsidR="009F366F">
      <w:t>v</w:t>
    </w:r>
    <w:r w:rsidR="00F13AF9">
      <w:t>1.</w:t>
    </w:r>
    <w:r>
      <w:t>2</w:t>
    </w:r>
    <w:r w:rsidR="009F366F">
      <w:t xml:space="preserve"> </w:t>
    </w:r>
    <w:r>
      <w:t>23 April 2020</w:t>
    </w:r>
    <w:r w:rsidR="009F366F">
      <w:ptab w:relativeTo="margin" w:alignment="center" w:leader="none"/>
    </w:r>
    <w:r w:rsidR="009F366F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8F4A" w14:textId="49E7F465" w:rsidR="009F366F" w:rsidRDefault="00F13AF9">
    <w:pPr>
      <w:pStyle w:val="Footer"/>
    </w:pPr>
    <w:r>
      <w:t>FINAL</w:t>
    </w:r>
    <w:r w:rsidR="009F366F">
      <w:t xml:space="preserve"> v</w:t>
    </w:r>
    <w:r>
      <w:t xml:space="preserve">1.0 </w:t>
    </w:r>
    <w:r w:rsidR="00095B06">
      <w:t>16 March</w:t>
    </w:r>
    <w:r w:rsidR="00B65199">
      <w:t xml:space="preserve"> 2018</w:t>
    </w:r>
    <w:r w:rsidR="009F366F">
      <w:ptab w:relativeTo="margin" w:alignment="center" w:leader="none"/>
    </w:r>
    <w:r w:rsidR="009F366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A8F43" w14:textId="77777777" w:rsidR="009F366F" w:rsidRDefault="009F366F" w:rsidP="00D478D4">
      <w:r>
        <w:separator/>
      </w:r>
    </w:p>
  </w:footnote>
  <w:footnote w:type="continuationSeparator" w:id="0">
    <w:p w14:paraId="590A8F44" w14:textId="77777777" w:rsidR="009F366F" w:rsidRDefault="009F366F" w:rsidP="00D47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A340" w14:textId="07716FCC" w:rsidR="009D3201" w:rsidRPr="009F366F" w:rsidRDefault="009D3201" w:rsidP="009D3201">
    <w:pPr>
      <w:pStyle w:val="Header"/>
      <w:rPr>
        <w:b/>
        <w:color w:val="1F497D" w:themeColor="text2"/>
        <w:sz w:val="40"/>
        <w:szCs w:val="40"/>
      </w:rPr>
    </w:pPr>
    <w:r w:rsidRPr="009F366F">
      <w:rPr>
        <w:b/>
        <w:color w:val="1F497D" w:themeColor="text2"/>
        <w:sz w:val="40"/>
        <w:szCs w:val="40"/>
      </w:rPr>
      <w:t>HRA Radiation Assurance</w:t>
    </w:r>
  </w:p>
  <w:p w14:paraId="590A8F47" w14:textId="42945A79" w:rsidR="009F366F" w:rsidRDefault="004C1B0C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05FB97C" wp14:editId="035BA89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5500" cy="1114425"/>
              <wp:effectExtent l="0" t="0" r="0" b="9525"/>
              <wp:wrapNone/>
              <wp:docPr id="19" name="Group 19" descr="Logos of Health and Social Care, NHS Research Scotland, Health and Care Research Wales, and the Health Research Authorit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14425"/>
                        <a:chOff x="0" y="0"/>
                        <a:chExt cx="5905500" cy="1114425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3067050" y="0"/>
                          <a:ext cx="2838450" cy="1048385"/>
                          <a:chOff x="0" y="0"/>
                          <a:chExt cx="3914775" cy="1457325"/>
                        </a:xfrm>
                      </wpg:grpSpPr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51" b="18617"/>
                          <a:stretch/>
                        </pic:blipFill>
                        <pic:spPr bwMode="auto">
                          <a:xfrm>
                            <a:off x="1562100" y="0"/>
                            <a:ext cx="23526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1562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23" name="Picture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2600" y="123825"/>
                          <a:ext cx="12192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09575"/>
                          <a:ext cx="1752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856FEA" id="Group 19" o:spid="_x0000_s1026" alt="Logos of Health and Social Care, NHS Research Scotland, Health and Care Research Wales, and the Health Research Authority" style="position:absolute;margin-left:0;margin-top:-.05pt;width:465pt;height:87.75pt;z-index:251671552" coordsize="59055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VgucBAAALRUAAA4AAABkcnMvZTJvRG9jLnhtbOxY227bOBB9X2D/&#10;gdBzFN2om5Gk8C1pgWwbNLvoM03RllBJFEg6TrDYf9+hKMmp7TRtttkiu3mwzOtw5szM0VAnb26r&#10;Et0wIQten1resWshVlOeFfXq1Prj93M7sZBUpM5IyWt2at0xab05+/WXk00zYj7PeZkxgUBILUeb&#10;5tTKlWpGjiNpzioij3nDaphcclERBV2xcjJBNiC9Kh3fdSNnw0XWCE6ZlDA6M5PWWSt/uWRUfVgu&#10;JVOoPLVAN9U+Rftc6KdzdkJGK0GavKCdGuQJWlSkqOHQQdSMKILWotgTVRVUcMmX6pjyyuHLZUFZ&#10;awNY47k71lwIvm5aW1ajzaoZYAJod3B6slj6/uZKoCID36UWqkkFPmqPRbqfMUkBrEu+4hLxJXrL&#10;SKlyBO5E15wWpERTItgRev/2Gn1kkhFBc3RNuSphydH95XrddsknUjJ51MpROevXDRLGa5VzUag7&#10;7Z5NsxqBlheiuW6uRDewMj2N+O1SVPofsES3rWPvBseyW4UoDIapG4Yu+J/CnOd5GPuhcT3NIT72&#10;9tF8/shOpz/Y0foN6gydQe8OXR8Ov48u9L/ftsCNYjcESfsW+kmQYD3VWuhi6H6jhUHq4TgOu504&#10;jAODzQMWNgUdwa+LRWjtxeLjOQu71FowqxNSfZOMiojP68aGtGmIKhZFCfHRUgAkiFaqvrkq6JUw&#10;nW1Y+14PPEzrUxGM6HiB2LiUqmuZXP1z6iXBLD6P7AlOExsHk8BOcTKxvdhPJqE/Hkdz/JfenTE6&#10;gh8XoMoN64kDRvbQOJiZHYfpnI+drRwL3RDgKU+HBsAPGvb/raaONrO1bGukMZlol1xy+lmimk9z&#10;Uq/YWDZAfr2wfqdZ3gr6Aq9FWTTnRVkiwdWnQuXXOWmACQxSerIzEchgh3kOeNuw2ozTdcVqZWha&#10;sBKg4rXMi0ZaSIxYtWDAOuJdBg6i8IpQcF4jilo96B0/Gbtu6k/saehObezGc3uc4tiO3XmMIeS9&#10;qTdtvePh0VoywIOUs6bovePhPeUfc47rtMRu3NJm7CG3kJFGSEeSFPQjoK5fNtiNQrAMXjJeEnmx&#10;YRupBFM01+7VHulRN+6UQG9osfmNZ4AEWSveArFDb14Y+Z5msgMUEIR+9LVEhigRUl0wXiHdAPBB&#10;1/YQcgMBZoKuX6LNqbmOCRgno7L+YgBgMCOHsigMIgx+iuzxeBbbGM8SezKB1nQ6T3HgRTicD36S&#10;Ocn45sNCUkjN7J+76iuZo/HtgAfwDebQ6M6E1l54HIjtneoDdv17TObvMZn/YK7875lMh+szExf4&#10;4z9GXG2qdySlAVxC+mtCM1k1TDyVvAxt+RFUMV3lDfTRFmgDrZkCzcWpWTEUIT+eu1ojdjlhW829&#10;QH4I9vgheOWH3cpw+859dn54GP0XU8k8MyF4MZQsXTXj+UHS38oGWvC9FG755m6Spq5ea7ioL4v6&#10;cuVHVTQHWQHe8i/rzoP3mAC/MsFPZALwx2ulUH7HNcdUCnCLCOFC05LQQAk9ZehKASeh/nTxEyih&#10;LRTgm1x7Qe++H+qPfvf70L7/lfPsbwAAAP//AwBQSwMECgAAAAAAAAAhANDfiFtTTwAAU08AABUA&#10;AABkcnMvbWVkaWEvaW1hZ2UxLmpwZWf/2P/gABBKRklGAAEBAQDcANwAAP/bAEMAAgEBAgEBAgIC&#10;AgICAgIDBQMDAwMDBgQEAwUHBgcHBwYHBwgJCwkICAoIBwcKDQoKCwwMDAwHCQ4PDQwOCwwMDP/b&#10;AEMBAgICAwMDBgMDBgwIBwgMDAwMDAwMDAwMDAwMDAwMDAwMDAwMDAwMDAwMDAwMDAwMDAwMDAwM&#10;DAwMDAwMDAwMDP/AABEIATYC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cCgB27mm76/OD9sD/AIL4&#10;SfssftH+KfAK/D1dX/4Ru5Fv9rOpeV52UVs7dhx971rzYf8ABzhLn/kla/8Ag3/+119lhuAc9xFK&#10;NejQvGSTTutU9e58fiOO8lo1JUalW0otp6Pdbn607hRuFfkt/wAROMuP+SUr/wCDf/7Cj/iJwl/6&#10;JSv/AIN//sK2/wCIb8Rf9A7++P8AmZ/8RAyP/n9+DP1p3CjcK/Jb/iJwlH/NKU/8G/8A9roH/Bzh&#10;Jj/klS/+Db/7XT/4hvxF/wBA7++P+Yf8RCyL/n9+DP1p3CjcK/Jb/iJwl/6JSn/g3/8AtdIf+Dm+&#10;Y/8ANKV/8G//ANhS/wCIccQ/9A7+9f5h/wARByP/AJ/fg/8AI/WrcKTfX5L/APEThKP+aUr/AODf&#10;/wC10H/g5xl/6JUv/g3/APsKP+Ib8Q/9A7+9f5h/xELIv+f34P8AyP1p3Ck31+S//ETjJ/0SpP8A&#10;wb//AGugf8HOMx/5pUv/AIN//sKP+Ib8Rf8AQO/vj/mH/EQci/5/fgz9aN9G+vyXP/BzjL/0Spf/&#10;AAb/AP2uj/iJwm/6JWv/AIN//tdH/EN+Iv8AoHf3r/MP+Ig5F/z+/Bn60b6XcK/Jb/iJylx/yStf&#10;/Bv/APYUf8ROMmf+SVJ/4N//ALXR/wAQ34h/6B398f8AMP8AiIGR/wDP78GfrRvo31+S/wDxE5S/&#10;9EqT/wAG/wD9roP/AAc4Tf8ARK1/8G//ANroXhzxC9sO/vj/AJh/xEDI/wDn9+DP1q3cUm7mvzG/&#10;Z8/4OGZPjl8bvC3g8/DddPHiPUYrH7T/AGpv8necbsbBnHpX6bxnpXz+cZDjsqqRpY6HJKSulpt8&#10;j3spzzB5lCVTBy5lF2elh9FFFeOesFFFFABRRRQAUUUUAFFFFABRRRQAUUUUAFFFFABRRRQAUUUU&#10;AFFFFABRRRQAUUUUAFFFFABRRRQAUUUUAFFFFABRRRQAUUUUAFFFFABRRRQAUUUUAFFFFABRRRQA&#10;UUUUAFFFFABRRRQAUUUUAFFFFABRRRQAUUUUAFFFFABRRRQAUjc0tI3WgD+cj/gr9/yke+KX/YTT&#10;/wBEx14b8JvBM3xJ+KPhvw/AjSSa1qVvYqq9T5kip/Wvcv8Agr9/yke+KX/YST/0THWp/wAEYvhR&#10;/wALY/4KG+BY2j8y30GZ9Zl4+75CllP/AH3sr+wsFjvqfC9PE3ty0U//ACU/lHE4X61xBPDpfFVa&#10;++R+umkf8EW/2c7fTLeO4+HtnNOkarJIby4+dgACfv8AerDf8EYP2bipx8OLP/wMuP8A4uvqZDha&#10;MZBr+V5cR5q3f6xP/wACl/mf0quHssSt7CH/AICv8j+ZX9vX4AL+zF+1x438FwwtBY6XqDNYqST/&#10;AKNIPMixn/ZYD8K8jgia4lVFXczHA9ya/TL/AIOUPgP/AMI38YPBXxBtof8AR/EdnJpd24HAng2s&#10;mT6sjnH+4fSvgn9lf4dyfFv9pXwJ4bjj3nWdds7Vl9VaZd2fwzX9VcM54sXkFPHzd2oPm9Y7/kfz&#10;Vn+TvDZ1PBQWjlp6Sen5n7Vfsyf8EbPgbefs9+C7jxN4Ft9Q8QXGkW02oXEl1OrSzPGGYkBwByew&#10;r5p/4Ld/sV/BX9kL9mvRbrwb4NtdH8SeINYW1huFuJZGWJEZ5MBnI7KM471+tul2CaXp1vbxjbHB&#10;GsaD0AGBX4/f8HHXj2Tx/wDtJfDH4f2jeY2m2ck7Rr1868ljRfx2wrj6mvwjgzN8xx2fwdSvNwTl&#10;NrmdrJN2te1tkfs3FmU4DA5JL2dGKm1GKfKr3dluezf8Ew/+CTnwh+KH7FHgzxN468G2+seIPEED&#10;30lxJczIfKeRvKGFYD7gXtXWftsf8Ex/2df2fv2UfHnjC1+H9lb3uh6PPPaubuc4m24j4L4J3kcV&#10;9kfALwHF8MPgj4T8PRKqJo2k21oAB0KRKp/ka+P/APg4U+Kn/CC/sKtoqSbJvFur29njPLomZm/9&#10;AFcOAzrMsxz+NKFefLUqbcztbmva19rHZjsoy/AZHKrOjHmhT35Ve9u/qfhOea90/wCCan7P1j+0&#10;1+2p4H8JavafbtFurtp9RgLFRJBEjOykjkZ244x1rwrPHtX6Of8ABtr8Lf8AhKP2ovF3imSPdD4X&#10;0VYVfskty5A/NYn/ACr+jeMMxlgMlxGIi7NRaT83ovxZ+C8L4FYzNqNBq6clf0Wr/BH6E/8ADmH9&#10;m/b/AMk3sfX/AI/Lj/4uvy5/4Le/s9/Dn9nH9ojwr4N+GvhuLRX/ALK+1X8cEkkz3EsspWNfmYnh&#10;U4x131+9B9a/Jr4aeDrD9s//AIL5eL9Q1NEv9G+HbO8cb/MjvahYY/wEpLfhX4DwNn2NhiquOxVa&#10;c4UYSk05NpvZKzfdn7bxlkeDlhqWDw1KMZ1ZqKaik0t2zmf2DP8Ag30vPiZ4ZsPFXxe1C80OzvkW&#10;e30OyO27MZGR5zkHYf8AZGSO5Br7/wDh3/wSX/Z9+GtnHDZ/DfQ714wB52oBruRvclya+ilXy1+X&#10;tX5u/wDBVH/gtR4k/ZJ+Nc/w98B6Hp02pafbxy32o6ipkVXkXcqRoCM4XBJPr0rijnHEPFGOeHoV&#10;Hd3ainyxSX9eZ2yynIeHcGq9emnay5muZtn2RcfsC/Be6g8uT4Y+C2XGMDTIh/SvOfiv/wAEhv2d&#10;fGuiXUl98PtM0hY42ke402R7RogBkt8px27g1+Xtt/wcI/tDRXgkkvPCckef9WdIABH1DZruPE3/&#10;AAcN+MPiP8BPFfhfXPCen2+ta3psllaappsxjSBnG0s0bZ/hJ6HrXt0+AeLcNUjONR7q/LUd1562&#10;2PFqcacMV6cozpLZ2vBWbPmj9lqw0TTP+ClfhK18N/aD4ftvGaxacZ3DymBZyIyzDgkqBzX9IkQx&#10;j6V/M1/wT+Yt+238MS3LHxDbEn/gYr+maPr+FaeMEHDGYaDd7U7X+YvCmSnhcRNK15/oOooor8fP&#10;1cKKKKACiiigAooooAKKKKACiiigAooooAKKKKACiiigAooooAKKKKACiiigAooooAKKKKACiiig&#10;AooooAKKKKACiiigAooooAKKKKACiiigAooooAKKKKACiiigAooooAKKKKACiiigAooooAKKKKAC&#10;iiigAooooAKKKKACiiigApG60tNegD+cn/gr9/yke+KX/YST/wBEx19Wf8Gznwp/tP4rfEbxpNH8&#10;ml6dBpNuxHG+ZzI+PcLEn/fdfKf/AAV8G7/go78Uv+wkn/omOv1G/wCDev4T/wDCC/sLLrkkXl3H&#10;i7Vri83YwWjjPkp/6ASPrX9HcWY76vwTRprepGnH8E3+CP594Xwft+Las+kJTl+LS/M+3vGevw+F&#10;fCWqapMwjh0+zluXY/wqiFif0r53/wCCUv7V0n7W37LqaxfXX2nVtL1S8sLsk5bAlZ4ifrGyfka2&#10;v+CpHxR/4U9+wV8TNWWXyribRpbG3bOCJJx5K4+hfP4V+dX/AAbYfHr/AIRr4zeM/h7dTbbfxHYx&#10;6nZIzcCeAlXA92jcH/tnX5NlfDv1rh7FZilrTlG3ovi/P8D9QzLPvq2e4bAt+7OMr+r2/L8T7V/4&#10;LgfAb/hdv7AviS4gg87UPB7prtvgZYLFnzcf9s2evy+/4IR/C3/hY/8AwUK8O3TR+ZB4ZtLjVXJG&#10;VDKmxD/304xX70+PvCdr478Eatol5Gstpq1nLZzKRwUkQqf51+af/BAr9mC5+Dvx++PFxqNu0dx4&#10;bvo/DVuzLjgSyySfmqwH8a93hniP2HDGOwbeqty/9v2i/wDM8XiTIfbcRYPFJaPf/t3Vf5H6hN8t&#10;fiP8V2/4a8/4L52unBvtWn6X4lt7TA+ZRBZKGf8AAtGx+pr9oPiL4oi8D+Ada1m4YJDpVjNduxPQ&#10;IjMf5V+Of/BBXwvN8bf+ChXjnx9dJ5q6XaXV8ZCMgTXc5C8+pUSY+hrz+CP9mwePzJ/Yp8q9ZOx2&#10;cZv6xi8Fl6+3PmfpE/aQLsQKPSvkP/gql/wTY1z/AIKJ23g200/xdZ+GbDwu93NLFPatP9qkmEQV&#10;uGGNiow/4Ga+vSeK+PPjX/wW9+CvwH+K2u+D9am8QSat4eu2s7s21j5kQkX7wVt3ODxXzPDsczWM&#10;VfK4OVWGuivbpe3zPpM+llzwjo5lJRpy01dr21tc+Q/+IZHxD/0VHR//AAVyf/F19qf8Es/+CcEn&#10;/BO3wR4p0+61218Rah4mvYriS6ht2hCRxIVRMEnOCzn/AIFXn4/4OF/gCT9/xV/4Lf8A7KvtL4ce&#10;OrX4l+AtH8Q2EdxHY63aRXsCzpskCSKGXcOxwelfR8S55xNUw31fN7xhJrRxSu1qeDw9k/DsMT9Y&#10;ytqU49m3a+gfELxNF4I8B6zrFwypDpdlNdOx7BELf0r8Vf8AgiR+0xp+kf8ABSPxFca9dR27fEZL&#10;uGGaZwFNw03nIuTxlsED1OBX6af8Fbvir/wqT/gn78RdQSTybi80/wDs2A5wd87LFx+DE/Sv5ztM&#10;1K40jULe7tJpba6tXEsMsTFXiZTkMp7EHnNfV+GnDazHKcbGbt7S0E/TX82j5fxCz94HNcK46+z9&#10;5r10/I/q+DBhXyV/wUJ/4JGeB/2779fEEl1ceGfGkMAgXVLdd6XCD7qzRk4bHYjBwep4r4c/Ys/4&#10;OGPEHw00qx8P/FbR5vFVjaqsKaxZusd8iAYzIh+WQj1yDX6a/su/t7fC39sLTt/gnxVY319GoefT&#10;Zm8i+gH+1E3zYHqMj3r4rGZBn3DWI+sxjKPLtOOqt5+vZo+wwueZLxBh/q82nfeMtGn5f5o/E39r&#10;r/gjd8Yv2T7a61J9KXxh4bt8s2paMjzGFB/FLFjeg9TggetfJ7IynDA7umD2r+sKW2juY2V1Vo3G&#10;CrDIIr8UP+C/H7Cuifs9/EbRPiF4TsYtN0fxlLLBqNnCm2KC8X5/MUdAJFJyBgAr71+r8B+JdbMc&#10;THLsxS55fDJdWujXe3VH5pxp4f08vw7x+Bb5FvF9F3TPkz/gn7/yex8Mf+xhtv8A0MV/TRH/AEFf&#10;zL/8E+x/xmz8Mf8AsYbX/wBDFf00Rn+VfL+NH/Ixof4H+bPovCP/AHKt/iX5DqKKK/Gz9bCiiigA&#10;ooooAKKKKACiiigAooooAKKKKACiiigAooooAKKKKACiiigAooooAKKKKACiiigAooooAKKKKACi&#10;iigAooooAKKKKACiiigAooooAKKKKACiiigAooooAKKKKACiiigAooooAKKKKACiiigAooooAKKK&#10;KACiiigAooooAKRz8tLTX6UAfzmf8FdIGuP+CkvxPjUZaTVEUD1Jhjr92v2GPhcvwY/ZE+Hvhvy/&#10;KfTdEtxKuMfvGXe2f+BMa/Gr9rn4Zt8ZP+C4Oo+GVTeur+MLKGTjOI8QlyfYKCT9K/eaztlsLOKC&#10;MKscKBFUdAAMD9K/WvELML5TluDX/PtSa+SS/U/K+A8F/wAKeOxX99xT+bb/AEPz1/4OQPir/wAI&#10;n+yJ4d8NRybZvFOuruUHloYI2dvw3NGPxr8qP2CPjhJ+zv8AtgeAfFfmeVbWOrQxXnzY3W8jCOXP&#10;tsY/lX2P/wAHKPxS/t/9oXwT4TjkzH4f0iS7kTP3ZLhwP/QYlr82UkaKRWU7WUggjsa/S/D/ACeM&#10;uF1QqL+MpN/PRfgkfn/HGay/1idam9abil8rP8z+sCyvI9RsoZoXV45kDowPDAjIrn/AXwl0f4de&#10;IPE2paZbrDc+K9QGpXxAA3zeUkefyQH6k15L/wAEwPjuv7RH7EHgPX3m82+jsF0+9+bLCeAmJs+5&#10;2g8+tfQB6V/MuMw9TC16mFlo4tp/Jn9D4KtTxdCnilrdJr5o+a/+CuvxX/4VD/wT6+Il6snl3GpW&#10;H9lQENg77giLj3CsT+FfNP8AwbUfCn/hH/2e/HHi6SPbL4k1aKzjfH3o7aM4/wDHpnpn/Byt8WP+&#10;Ef8A2f8AwJ4QjlxL4j1iW8lQHrFbRjr/AMDmT8q+l/8AgkL8K/8AhUf/AAT5+HdlJH5dxqNgdUnB&#10;XDb53MnP0DAfQV91/ufBvnXq/eo/8FHxd/rfFnlRp/c5f8Bn0P4t1yHwx4Z1DUZmVIbG2kuHY9Aq&#10;KWP8q/lv+N/jeT4lfGXxT4gmZnk1rVbm8LE5zvlZhz9DX9Ef/BT/AOKi/B79hD4lawsvlXDaPLZW&#10;5zj97PiJf1ev5tCc5r7nwVwNqeIxj6tRXy1f6Hx/i3jW6tDCronJ/PQ6X4L+CZfiT8XPDHh+Fd8m&#10;s6pb2YAGfvyKv9a/qS8IaBD4U8J6XpsChIdPtY7ZAOwRAo/lX8+P/BF/4V/8LT/4KHeBVkj8y30O&#10;WXV5uM4EKErn/gZSv6HhgJ7Yrx/GbH8+Po4VfZjf5v8A4CPV8JcHy4OriX9qVvu/4LPza/4OUPir&#10;/wAI5+zf4L8JxybZfEusvcugOC0VsgJ/8elSvx48VfDbxD4IgsZta0PVtLi1KBLq1kurV4kuYmAZ&#10;XQkYZSCOR61+k3/BbH7T+0//AMFMfhf8LLFmmWzt7e0ZBzse6m3yt/37RP8Avmv1aj+C/ha/+H2m&#10;+G9S0HRtW0nTrSOzjtr2zjuItiIFA2sCOgFdWT8WrhfJsJT9lzurzTavZ2vo1/XQ5M04ZlxFm+Kq&#10;KpyqnaKe6bS1P5ZAc8elex/sC+G/GviL9rTwOvgOPU21qHVYH820DfuYg48xnI4CbN2c8Yr99NR/&#10;4Jp/APV703E3wm8EmUnPyaZHGv8A3yoA/SvQ/hn8B/BPwUsmg8I+E/DvhuOThxpunxW5kx/eKgFv&#10;xrozTxiw9fCToUsM7yTXvNW1+WpllvhXiaOJjWq10lFp6J30/I6m1Vkto9x3NtAY+p71+bv/AAcq&#10;+K7Ox/Zs8E6O7J9u1DXWniXPzbI4WDH6ZdR+Ir71+Nfx98I/s7eB7vxF4w16w0PSbNSzSXEgVpD/&#10;AHUXqzHsFBJr+fz/AIKhft53X7en7QLazbxzWnhbQ0ey0S2kPzCLdlpWHZ5CAT6AKO1fI+GWQ4nG&#10;ZvTxii1TpO7fS/RLvr+B9R4h53h8Llk8HzJzmkkutu7ON/4J9cfttfC//sYbX/0Ov6aI+v4V/Mv/&#10;AME+v+T2fhf/ANjDa/8AoYr+miPr+Fe340f8jGh/gf5nkeEf+5V/8S/IdRRRX40frYUUUUAFFFFA&#10;BRRRQAUUUUAFFFFABRRRQAUUUUAFFFFABRRRQAUUUUAFFFFABRRRQAUUUUAFFFFABRRRQAUUUUAF&#10;FFFABRRRQAUUUUAFFFFABRRRQAUUUUAFFFFABRRRQAUUUUAFFFFABRRRQAUUUUAFFFFABRRRQAUU&#10;UUAFFFFABTZX2rTqRl3CgD+fj/goh8UfFHwJ/wCCr/j/AMXeFGls9a0vVQ9pc/ZhMIybdFJwwI6E&#10;1B/w+i/ac/6HCb/wUQ//ABFf0BTaJa3EhaS0t3ZurNGCTQvh6xI/48bP/vyv+FfqNLxCwTw9Kjis&#10;BCo6cVFSb1aX/brPzOpwHjFXqVcPjZU1OTlZLu/U/l++Pvxp8bftNfEe48WeMri61bXLqNIpJ/s3&#10;ljYi7VAVQAMD0riv7HvM/wDHpdf9+m/wr+rVvD9iP+XG1/78r/hR/wAI/Y/8+Nr/AN+V/wAK9/D+&#10;MvsaapUcGoxSskpWSX/gJ41bwnlVm6lTFNt7tx1/M/m7/Zw/4KCfGn9k/wAEzeHfA+u3mk6PNctd&#10;NbtYLMBIwAJBZSRnAr0I/wDBaT9pxv8Amb5//BRF/wDEV/QF/wAI/Yf8+Nr/AN+V/wAKP7AsP+fG&#10;1/78r/hXj4jxGy2vUdatlkJSe7b1f/kp6dHgDMKMFSpY+Sitkk7fmfzNftM/tXfE79r7WtL1Dx9q&#10;F3rVxo0LwWh+xiJYlYhm4VQOSBz7V6p4V/4K+/tH+CvDVhpGm+KJbXT9Nt0tbeJdJixHGihVH3Ow&#10;Ar+hH+wLD/nxtf8Avyv+FL/wj9h/z42v/flf8K0qeJWAqUo0J5bBwjsr6K/b3TOn4dY2nVlWhjpK&#10;Ut3bV/ifzjftAf8ABR745ftPfDubwr4y8QXWp6HcSpNJbrp6Q72Q5XJVQcZ7V4H/AGNef8+d1/35&#10;b/Cv6tP7AsP+fG1/78r/AIUf2BYf8+Nr/wB+V/wrswPi3RwcPZYXAxhHeylbX/wE5cX4XVsVP2mI&#10;xjk+7V/1P5i/2cP2iPiB+yd42n8ReB7ibSdWuLZrR52shMfLJBIAZSByByK9y/4fRftOZ/5G+4/8&#10;FEP/AMRX9AX9gWH/AD42v/flf8KP7AsP+fG1/wC/K/4Vx4zxMwOLqe2xOXQnLu3d/wDpJ1YXw5xu&#10;Gp+yw+OlGPZKy/M/mF+Jnx4+IXxc+Mc/j/WNU1dvF1w6Sf2jaq9tNGyKFUoYwNuAMcYr2T4Xf8Fc&#10;P2kPhRBFDb+NNW1a3hAAj1a1+15A7FmG79c1/QsNAsP+fG1/78r/AIUf2BY5/wCPG1/78r/hV4jx&#10;PwVelGjWy6EoxVkm9l2Xu6E0fDnGUajq0sdJNu7aW7+8/EGw/wCDhL9oS2tdkmj+Ep3xjzG0mZSf&#10;riTFcv49/wCC6P7SXjS1eGDUNP0FZBjdp2k7WH0LlsV+9H/CP2H/AD42v/fpaa2gWI/5cbX/AL8r&#10;/hXl0+NMlhLmjlUL/wCL/wC1PSnwfm848ssxnb0/4J/Lv8Wfi94++O2uHU/GGt+IvEd7zte+kkmE&#10;fOcIp+VR7ACuSOj3gH/Hrdf9+W/wr+rX/hH7H/nxtf8Avyv+FH9gWH/Pja/9+V/wr6Wj4yqjBU6W&#10;CjFLopWX4RPAq+E8qsuepim33cf+CfzV/wDBP3SrqP8AbW+GLNa3CqviG1yTEwA+ce1f0vofu/Sq&#10;y6HZwurJZ2yspyCIgCP0q0FxX5/xlxbLP8RCu6fs+VWte99b9kfccJcL/wBiUZ0VU5+Z32tbS3mO&#10;ooor48+tCiiigAooooAKKKKACiiigAooooAKKKKACiiigAooooAKKKKACiiigAooooAKKKKACiii&#10;gAooooAKKKKACiiigAooooAKKKKACiiigAooooAKKKKACiiigAprPtp1fgH/AMHJn7cPxf8A2fP+&#10;CiK6D4H+I/i7wroreGbG4NlpuovBD5jGXc+1TjJwOfagaVz9+1bNDNtrgP2T9cvPE/7MPw71LULm&#10;a81DUPDen3FzcStuknke2jZnY9ySSSa/O/8A4OmP2lfH/wCzX8B/hbfeAfF+veELzUtduobqbS7t&#10;rd7hFgDBWK9QDzQLyP1OD5NOr4T/AODdD40eLPj5/wAE09J8ReNPEOreKNck17UYHvtRuGnnZEdQ&#10;qlm5wM8CvuppFXqcUAOoqNbmN/uyK30NPPWgBaKaZFUcsB9aEnSQ/Kyt9DQAlxcLawtJIyrGgLMx&#10;OAoHUmvLvht+3F8H/jH45j8M+FfiV4L8Q+IpvM2adYatDPctsBL4RWJ+UAk+mK9C8Yf8ilqn/XpL&#10;/wCgGv5pP+Dd0bv+C13h/P8Ac1z/ANJpqBpXP6baK+e/+CnH7d8P/BOj9kvV/idLoMviU6fd21lH&#10;YxziHe88mxWLEH5R1PGa8n/4Il/8FNfFH/BTv4SeNfFnibRtI0AaLrg06ytLEswSLyUf52Y5Zst1&#10;4+lAj6i+NX7TXw+/ZygsZPHnjLw34Pj1RnSzfVr+O1FyVALBN5G7GRnHrW58Nvif4f8AjD4Qs/EH&#10;hbWNN8QaHfgm2v7CdZ7efBKna6kg4II49K/HT/g8QP8AxQnwR/7CGqf+i7evtH/g3oZY/wDgkl8K&#10;84H7m75/7epaCraH2xRTUmWQfKyt9DTqCQJxSBs0vWv5wP8Agtj+3d8dPht/wVS+IXg7wX8UPGmh&#10;aTFeWVvYadZao8FvC0ltCcKAcLlmJ/GgaVz+j7dSg5r+c74h/Bb/AIKdfs7eBJ/GF94i+JF1pOmw&#10;fbJ5LPX49SaKILvLmJWZioHJ4NfSH/BBD/gvN8Qf2lf2gLX4OfGG8t9dvNatpW0TW1t0guPPjUuY&#10;ZguFYMgbDAAgrg5zQPl6n7Q0UKcimG5jDbfMXd6ZoJH0UZzQTgUAFFMFxGT/AKxPzp9ABRTXlWP7&#10;zKv1NKrq/Qg/SgBaKO9Me4jj+86r9TQA+imrIrjhgfpRvAHJoAdRTfMXGdwx60iSBxlWDD1FAD6j&#10;vLuOwtZJ5pFihhQu7scKigZJJ9BSvcRx/edV+prD+J7q/wANPEJBDf8AEtuOn/XJqAOL+GX7b3wh&#10;+NHjRfDnhL4keDfEmvMruNP0/VYri4ITljsUk4HevUwciv5nf+DbH/lMJp//AF4av/6Kev6X/PjB&#10;2713emaCmrD6KAciigkKKKKACiiigAooooAKKKKACiiigAooooAKKKKACiiigAooooAKKKKACiii&#10;gAooooAKKKKACiiigAooooAKKKKACiiigAooooAKKKKACiiigAooooAKKKKACiiigAr+a/8A4Orj&#10;j/gp/H/2Ken/APoU1f0oV/Nf/wAHV3H/AAU/j/7FPT//AEKagqG59t/s/wD/AAdI/s/fCv4F+DfD&#10;Wo+H/iVJfeH9Es9OuHh063aNpIYUjYqTOCRlTjivjb/gvX/wWU+F/wDwU5+EvgPQvAOl+LbG68M6&#10;rPfXTavaxQoyPEEG0pI5zkd8V+n37MX/AAQv/ZV8d/s4eAta1b4Q6Peanq3h6wvLudr67VppZLdG&#10;diBKByxJ49a+Cf8Ag5Z/4JxfBf8AYk+CPw11P4X+BbDwnfa3rdzbXssFxPKZ41gDKpEjsODzxigr&#10;S+h9v/8ABr7crZ/8EmdJlkZUjj8Q6o7MeAoDpk18Cftdf8FG/wBoD/gsN+3dcfBX4B67qXh7whDc&#10;zW9qthcm0W6igJEt7dTp84j44UHHKjBYivsr/ggGL5v+CEWurpnmf2iZvEAtdn3vM2fLj3zivx0/&#10;4JMeDP2gPHP7Suraf+zr4htfDvj1tGne4kmuYIHms1li81FMysCd/lkgDOBn1oEtz6p/av8A+Cev&#10;7Yn/AAR8+Htv8XNJ+Mmpa/pWmXESajLpupXU32EuwVTLDPlJIixCk4IyRkAc1+vH/BG//goh/wAP&#10;If2ObHxhqEdva+KtIuX0jXoIcBBcoqsJFX+FXVlbHY59K/NX4w/8E/P+Cn3x++GureD/ABh4107X&#10;vDeuQ/Z76xn1axEdwmQcErEGHIB4IPFfSv8AwQz/AGJfiX/wSO+Bfxm1T4zW+l6ZoRji1uL7Ffpd&#10;4S3hkMxO37p2hfrigT2PMf2uv+CdP7bf7e37XvxANn8StS8CfC2x1R4NDF7qclnHLAAMGKC3AZ1y&#10;T8zkE+pr5C/bN/Zc/a4/4IfX/hvxzH8XtV1bQ9TvhZw6hY6lcTW63AVnEM8E+VwyoxGcghT0Nek+&#10;CP8Agpr+2Z/wWc/aa1bwl8D9ej+Hfh6yia8dLfy4Y9Otd4RXuLgozs7EjhRkkHAwCa4n/gs1+w3+&#10;0t+zB+y3ouufGr4+L8RtD1LxDBaW2hfaJ5Nt0YLhxOocAEIiuuQP+WnvQUj9r/8Agnt+2C37dn/B&#10;P7w98Sri3jtdS1jS54tRhiGES6i3Ry7R2BZcgds4r8If+Dd7/lNb4f8A9zXP/Saev1U/4NtpN/8A&#10;wRt0v/Zv9ZH/AJFavys/4N3P+U13h/8A3Nc/9JpqBdD2n/g4F/YT/aI8BW3xG+K3iP4iQ6l8HdR8&#10;QQGy8PDWLmRofNcLD+4ZBGNrc8Nx714H/wAEkf8Agnz+0t+118K9e1n4KfE6DwToOl6sttf2smt3&#10;Vibify1bftiRg3ykDJwa/XL/AIOhef8Agkt4k/7D+k/+lArxv/g0NI/4Y/8AiP8A9jSv/pNHQHQ8&#10;x/4O0dIvdB+Bf7O9jqE32jULM3sNzNuLebKtvbB2yeTlgTk8mvAf+CfPwc/a8/4KX/slaN4A+GPi&#10;qH4c/Cf4dpJZG7a7lsl1i7d2lcF4lMkhHmD5QQijHfFfSv8AweI/8iL8D/8Ar/1T/wBF29fYn/Bu&#10;d4ctdA/4JJfDVrWJYzfNfXUxA/1kjXUuSfyFAX0Pxm+EH7X/AO0R/wAEYf2/o/BvjTxVrWo2ulah&#10;Bb69pN3qEl9Y6jZzFG82Iy525RgyuuCOnTIP9OmhavDr+iWd9btut72BLiI+quoYfoRX82P/AAc/&#10;wrF/wVimZVCtJoWlliO52Yz+Vf0YfA//AJIx4R/7A1p/6JSgUjqK/lt/4LsarDoX/Bavx9fXDFbe&#10;z1XTJ5SBnCrb27McfQV/UlX8tn/BdrSIdf8A+C1fxAsLgM1vfarplvKAcEq1vbqefoaAhufqh8c/&#10;+DnD9nHwv8A7+18L3XiLxd4il0trS1sY9Le3iMxiKDzHkwAueuMnHavhD/g3B/YD8ffGD9ujS/jT&#10;qXh/UtD8DeEXuNQjv7m2eGHUbmRXRYbcsBvC7yWI4AXGckV6x/wV/wD+Der4efs6/sU3HxU+Ecev&#10;W2o+GY4bzV7C6ujdx3FmwAkkXPKshIb02g+ma9O/4NTf2+9Q+KfgDxR8E/FGrTX2oeEYl1Xw+bmX&#10;dIbFm2zQqTyRHIyEDsJOOBQV00PUv+Dh/wD4K9+IP2D/AAhofw8+Gt1HafELxhA9zPqGxZH0ez+4&#10;GRTkea7ZCkg7QhPXGPi34U/8ERv20P2jvhHa/FLUvjFfaN4h1q1Gp2Wl6jrt6L2UMNyb2X5ImYYI&#10;XBxkZxXm3/BzzFqo/wCCsbbpPJDaJpf9myS4EargjOTxgSbs/jX0f4W/Zo/4Kq6h4a0+bTPiZZtp&#10;0ttG9qU1XT9vlFQUx+56bcUB0ubP/BBf/grP8UbT9qy+/Zr+Oup32ramrz2ekXmokfbbK9gyXtZH&#10;6yKyglS2SCo5INcV/wAHFv8AwVp+Knh/9rG6+Bfw78Rah4P0XQobdNTuNPk8i51S4uI0kCmYfMsa&#10;q6jCkZOc5FZ/7Lf/AARD/a+8Lf8ABRbwP8aPiBD4fvrqz8V2ut69qC6zAZrhFlUzNsRQCSmeABmv&#10;p3/gtj/wb9ar+3r8W3+Knw117S9K8ZXNrHb6npupBkt9R8pAsciSrnY+0BSCMHaORzQTpc+bPAH/&#10;AAb5ftff8IbpnizSvj9Da65fQR3v2Ia9qAZCwDhfOGVLYPUDGe/ev1K/a3/a1b/gmn/wTpfxp4sk&#10;/tjxF4b0S20+NJJ9zanqbRrGoLnk5kyzHrgE1+Gq/toftqf8EQviZo/hLxtqWsf2KqCW00jWZF1H&#10;TdRtkYBhbzcsoHT5GBXIyK+wv+DgT9pk/tl/8EXfg58TNDtprPS/FXiC1vL62zu+zN9nuFMbHvtl&#10;BGfpQUfNv7MnwE/bD/4Lxa74i8fTfFK+8L+FrG8NvFcT3s9pYiU/N5FtBBgMEG3cx9RyTVrS/wBp&#10;/wDae/4IEftm6D4Q+Jniy/8AGXgXVjFPLBPdveWepWRfY8tu8w3xSpzkAjkDOQRWT/wS3+DP7eXx&#10;C/ZSsb39nvx1Y6R8PVvriKOzGoWcTxXAbMm5ZI2cEk55PII7V1n7Un/BGL/goH+2ne6Pc/FHUtD8&#10;XXGgJLFp73es2iNbLKVLgeWi5BKKec4xx1NAH7Y/tOeNfE3jf9h3xd4g+E811N4r1fwvJe+GJbNF&#10;kleeSHdAUDAqSSw68V+RGlf8EGv22v2jtHHiT4gfHZtD1q6XzlsLrXbyeWMnna/k4jQjjhcgV9ff&#10;tXfty+Jv+CL/APwSM+Ftrr2m2OofFRtKtvDdrbNP51tFdRQ5klZh99I1UcDqSBXx3+yF4N/4KF/8&#10;FXPA7fEaz+NkngLwhqFxJHYSNILOO5CsVbyYoI9xRWBXLNyRxmgmPc8y/ZM/bh/aI/4JD/8ABR7T&#10;fg98VvFWqeIvDdxqltpuq2N7eNfW7wTkLHd20snzrjeG4Izggjiv0w/4OQ/i14k+EX/BNO71zwj4&#10;g1Xw9qn9uWCJeadcvbzbGZsjcpBwR2r8RP8AgoJ8GPiJ+zz/AMFJNE8M/FL4hD4leLrGfS3udX81&#10;3KozqyREvzlVPT3r9kv+Dm75v+CSAP8A1GdL/rQPqfl38A/2vf2sv2/f2ftD+A/wl1HxprmpafLd&#10;6r4n1cX7LcTxySAQxyXTkGOJQvA3DczEcgV95/8ADXfxH/4Ig/8ABGjRbH4hWs83xm1vWL6w0a31&#10;G9F9tLPv+0M+5t8caEEDPVlBxmm/8GgXgaxsv2Vvip4hWGP+0dU8UQ2Msu35jDBaq6Ln0DTyH8a8&#10;s/4PFoNQHiz4DyHzP7K+y6yq4+4J99lnPvtxj2BoHuz5t/ZO/Zd/bK/4LUanrPjeD4ja5Z6Lb3TQ&#10;vq+q6xcWVk8x+ZoreKEYO3IyFUKuQM5r9Zv+CT37Dnxm/Yc/Zx+LmifGLxkfGFxqRMmjSpqk99DD&#10;bJauG2+cAyEu3IxztHJrov8Ag3ovNFu/+CTfwu/sdrc+TDcx3wjxlboXEnmbsfxdDz2I9q+vPiec&#10;fDXxF/2Dbn/0U1BN9T+Sv9gf40/En4KftmLcfCKxF98RPEDXehaMPLEhhlucx+YFIIJVSx54GMnp&#10;X1R/wUJ/4J3ftmfsY/DNfjZ42+Kup67suYm1KbSfEV21xpMkrAIXXCJt3sFynAJHGK5n/g3J8O2u&#10;vf8ABY3QJLqJZW0+DVrmHcM7ZBBKob8Nxr9qv+C+0Kyf8ElvjFuVW26bCwyOhFzFigqR5f8A8G4v&#10;/BRzxR+3l+yz4g0vx1fNq3jD4dXsNjPqDgCTULWaMmCSTAGXBjkUnHO0HqTX6LDgV+Iv/BnRzafH&#10;j/f0b+V5X7dUEy3CiiigkKKKKACiiigAooooAKKKKACiiigAooooAKKKKACiiigAooooAKKKKACi&#10;iigAooooAKKKKACiiigAooooAKKKKACiiigAooooAKKKKACiiigAooooAKKKKACvwN/4OQv2AvjZ&#10;+0n/AMFDU8ReAfhf408XaD/wjVjam/0vTJLiASo0u5NyjGRkZHvX75UEZoBaHn/7KWg33hX9mT4e&#10;6XqVrNY6hp3hzT7a5t5k2yQSpbxqyMOxBBBHqK/Pb/g6J/ZZ+I/7UvwL+F+n/DnwV4i8aXul65c3&#10;F3BpFm9y9vG0AUMwXoCeM1+pIGKMZoHfW58J/wDBvL8AvGH7Pv8AwTV03wt4+8L6v4X1xdc1GaTT&#10;dUtmt5xFI67WKNzhhn61+ef7df8AwRh+P3/BPv8AbEm+NX7MVlq2uaS17JqNpDo0Ql1DSDKW823a&#10;36zQkEj5Q3ynBUYzX78AYoIzQPm1ufg7J/wWS/4KHePtJXw7o/wN1S01yRfKN7D4LvTMD03bX+Rf&#10;qRgV+jn7CvwF+LXxZ/4Jk6p4J/aIutUTx743g1O31KS6njnuLWG53LGPkOxdqkYQHjFfYmynYxQD&#10;kfzU/Bn4D/tkf8ELv2mdevPCPw21jxRZ6tAdPe7tNIl1TStYgD7o3DQ5MbgjO0kMMnIOa7z9uT9m&#10;L9uH/gqL8DZvid8RvBOsadb+G54YPDfgbT9MdLy4MzhZrn7PkyKFQcs/J4wAK/oZK80AcUBzHwF/&#10;wb/fA7xz8Bf+CX3/AAiPjrwpr3hXxDb6pqjrp+p2rW9wySHcjBG5w2eK/PP/AIIa/wDBPb44fAn/&#10;AIK06J4u8Y/Cvxt4a8MW66uJNU1DTJIbVPMglWPLkY+YkAeua/oKxRjBoDmPmv8A4K1fsZ3v7e37&#10;CfjP4c6TPDb63fJFfaY0xxG11byCSNGPYMV257bq/Cn9irxz+25/wSf1zxR4R8IfCTxg39vTp9ps&#10;7vwxcX0PnL8qzQvGNrZXjIJUjHpX9NR6Um36UCufjh/wcQfsy/Gj9tD9mr9nm68N/DvxX4q8S2tv&#10;cXWvWum6Y8kmnzS29vkSIBlMuGGD3B9K+2v+CH3wl8UfAv8A4JmfDjwv4w0PUvDXiHTYblbrTtQh&#10;MNxblriRl3KeRkEHn1r62AwKMUBfSx+A/wDwcN/sBfGz9or/AIKUSeJvAvwu8a+LPD50bT4BqGma&#10;ZJcW+9F+ZdyjGR3r91vhFp8+j/CjwzaXUMlvc2ulWsUsTjDRusSgqR6gjFdEFwaMZoBu4Gv53f8A&#10;grx/wTq+O3xf/wCCvnizxj4X+E/jrXvCt3q+mzQ6pZaVJNayokUAdg4GCAVYH6Gv6IqNue1AJ2OR&#10;8WfDex+KPwS1DwnrVus2n67o76ZeQyLnKSQ+WwI/E1/PL+xj+wT+0x/wTg/4Kc6T4l0X4RfETWfC&#10;/h3xC+nXN/Y6VLJb6jpUkhjkdXAIYGMhvqo9K/pIxkUYoGpWPzg/4L0/8EdNQ/4KR+BdD8ZeAmtr&#10;b4keE7d4ora5PkrrNq3z+QXP3JFbJUtx8zA4618J/Az/AIKFf8FB/wBgfwJa/DjU/g/4m8SWuhxi&#10;00+TVfDV1dyQxrwqpPD8sqDoDluMDNf0F4pvligObSx+WP8AwST+Kn7bH7T37Yv/AAmnx00DXvCP&#10;wxsdIuo7bTbmyGlW8lzJsEZEDYlkIwfmYEDsaqf8FP8A9ub9tD9kv9tPW2+F/wANda8afCmSytPs&#10;jf8ACOy6haibygZiskPzqd5IIY9R0r9WguKRlzQF9T+av9oL4Tftqf8ABcj45+G5PE/wt1nQbHRU&#10;NpazXOkS6VpWlRyMplkaSYAux2gkAsx28Cv2U1r/AIJJ+GfFf/BKXT/2adSvvMj03Rkt4NVEWTBq&#10;CkyC5Vc9PNJOM8qSK+wBtWlXpQHMfzofBr4b/t2f8EMvHuvaT4Q8D614v8H6pceY/wBj02TV9Ivm&#10;XhZl8rLwuV4IO0nHOcV65oP7dH/BRr9uvx5oWh6T8N/EHgHw89/AdTu7TQ5NLj8jzF8zdc3PQbQ3&#10;CHce1fukUo2YPSgOY+A/+C9n/BNDxR/wUR/ZC0G18HmO48beA7ptSsrKWQKNSDxCOaEOSAHOFKk8&#10;ErjjOa/N79ij9r39vr9in4aW3wP8MfBHxFqK6fLJBpv9peF7lpNP8x2ZsSjEZjDMWDMSo9cV/Q+B&#10;im7P84oDmP5l/wBrP/gkh+1kP2lvDvjbxP4P8XfEbxV4sa38Qa/faTYPdwabcNOc2xkTK7o0VeFw&#10;ACAMgZr9af8Agv18BfHH7Rf/AAS/h8N+CfCuueKPEbalpkx0zT7Vp7lVQHedg5+Xv6V+gAXFLigO&#10;bW5+av8AwbE/s0fED9l/9j/xto3xE8H+IPBmqX3itru3tdWtGtpZofssC71VhkruUjPqDXun/BYz&#10;/gmra/8ABTL9luTwxb3MGm+LdBnOpeH72Vcxxz7cNE/cJIvykjocHBxX1qcKKQFWoFfW5/NV+zbq&#10;37eH/BG7xBrXhXw98OfF1xod9cmWSyfRJdW0m4lHy+dDJCCAWGM7WGcDIyK/Tv8A4JB/tNftO/tZ&#10;eFPjNefHrwhrnh21bTreLwxBcaC+lxSsyXImWIOA0hOYeSTjiv0bC4pNtAN3PwB/4IIf8E/Pjd8A&#10;P+Co9j4q8bfC3xt4X8OR2Wpo2pajpkkFuGkjYIN7DHzZGK/Vr/gtF8LfEnxs/wCCZ/xT8MeEdF1L&#10;xF4i1bT4o7PTrCEzXFywnjYhFHJ4BP4V9TAYo60D5ne5+Rf/AAa0fshfFH9lW2+Mg+JHgPxR4JOt&#10;NpRsBq9i9r9r8sXW/Zu+9t3Ln03Cv10FGOaKCW7hRRRQAUUUUAFFFFABRRRQAUUUUAFFFFABRRRQ&#10;AUUUUAFFFFABRRRQAUUUUAFFFFABRRRQAUUUUAFFFFABRRRQAUUUUAFFFFABRRRQAUUUUAFFFFAB&#10;RRRQAUUUUAFFFFABRRRQAUUUUAFFFFABRRRQAUUUUAFFFFABRRRQAU2WQRRMzHaqgkk9qdmvl3/g&#10;sV+14n7FX/BP7x54ujuFh1i8tDo+j5PLXlypjTHuo3P9ENAHxR+0B/wdieFfg98b/E/hXS/hjfeJ&#10;NP8AD+oy2Eepx6usS3nlttZ1TyzgZBxyelfp1+y7+0Jo/wC1V+z94T+IWgn/AIlfivT476JN24wl&#10;uGjJ9VYMp9xX8uH7N/8AwTf1r9oz/gnv8avjiv2ySXwDdWpslByLtQS98zcZOyN0bPY7q/Uz/g0w&#10;/bH/AOE8+Bfi34M6ldbr7wXP/bGlIzfM1lcPiUL7JMefTzRQW46XR+wVI3SuU+O3xKb4N/BbxX4t&#10;W1+3f8IzpNzqf2cvs8/yYmk2bscZ24zjvXwf/wAEiP8AgvLP/wAFRf2h9a8CyfDuPwiuk6FLrP2t&#10;dUN0ZNs8MXl7fLXH+tznPb3oIP0cHShjgV86/wDBUL9umT/gnT+ybqXxNTw+vidtPvba0+wm6+zh&#10;/OfZu37Wxj6V4P8AsZf8Ftbj9rX9gj4x/Gv/AIQFdJk+FVvczrpK6kZv7R8q28/G/YNufu9DQFj6&#10;q/aU/bi+E/7H+mLdfErx54d8J+ZGZY4Lu5zczqP+ecKgyP0/hU16F4F8a6b8SfBWk+INHn+1aTrl&#10;pFfWcxRk82GRQ6NtYAjKkHBANfyg/wDBWX/go9cf8FM/2gNJ8bXHhL/hD20zSU0wWn2o3HmBZGff&#10;uKr/AHumO1frR/wRl/4Lv3v7UHxO+HfwIl+Gv9iw2ehCzGs/2k0m/wCy2w+by/LA+bZ/e4zQVys8&#10;L/bM/wCCxH7QHwr/AOCyepfCvQ/G32PwRb+NLDSY7D7DA222kkhDpvK7uQzc5zzX7voNq1/Ll/wU&#10;58TWPgv/AIL4+KtY1K4W107SfHun3d1O33YYo3gd2PsFBP4V9wftK/8AB2vP4e8c31v8K/hhb654&#10;XsZ2gGr61NLF9sAONyJHjYDgkbiTjsOlAWvsftdRXw//AMEgv+C03hP/AIKj6XrGktpMnhPx54eh&#10;S6vNKebzYrmBjt86B+CyhsBlIyu5euc17p+3R+3r8Pf+CfHwam8afEDUmtbV3MFhZQLvu9UnxkRR&#10;JkZPqTgKDkkUE26HtlFfhV41/wCDu3xhf+Jbh/B/wa0mTQ4XPzahezy3GzsWMeFU/nX17/wTD/4O&#10;KPhx+3p46tPA/iTS5vh746vyEsLeefzrHVH5zHFLgFZOOEYc54JPBBuLR+jFFfOf/BUX9u5v+CdX&#10;7KOofEyPw+vig2N7b2f2E3P2bd5r7d2/a3T6V8L+Kf8Ag6g8O+Hv2O9F8bf8IMh+IHiW/vLWw8OL&#10;qBkht4LcopuZ5dqlVZmIVQMsVbkAE0D5XufcX/BW39pbxZ+yH+wR44+IHgcWp8TaCls1n9ot/tEe&#10;XuIo2ymRn5WavnT/AIN8v+CknxW/4KJeFPihefFEaatx4Vu9Oi0/7Jp5tBtmS4Mmck7v9Un0/Grv&#10;wt/4LQ6t4y/4I+a9+0xr3gfSZr7Rb57RtDtbp0t51FzHCDvcMR9/POeRV3/gmD/wWeX9vr4DfGTx&#10;nF8O7bwo3wstIroWkN9539pF4LiXBbYu3HkY6H71AH1z+0L+178Nf2T9ATUviP428PeD7WZWaH+0&#10;LoRyXAXr5cfLvjIHyg9a6T4PfF7Qfjz8MNC8ZeFb7+0/DviWzjv9Ou/KeL7RBINyPtcBlyDnBANf&#10;y5f8Fif+Cqd1/wAFSfH/AIL1i48F/wDCFt4RsbmxWL7abn7V5siuWyUXGNuOK/QL/gi7/wAF4NR8&#10;RSfBX9nCH4ZBVt9Ph8Px642pttkMMDbZPL8vA3bBxu4zQHK7H7YikU1+UHwg/wCDl6bxN+3Lp/wZ&#10;8ZfCtPCMk3iOTw3e6idXM32OZZGiDbDGMguB36Gv1O8VeJrTwd4W1DVr6ZYbLS7aS6nkY8IiKWY/&#10;kKBWZpUV+Y//AATv/wCDgjVf+ChX7Z8fwv0H4VrY6SPtdxc622rGT7PaQhtspj8scudgAz1frX6c&#10;DpQIKKKKACiiigAooooAKKKKACiiigAooooAKKKKACiiigAooooAKKKKACiiigAooooAKKKKACii&#10;igAooooAKKKKACiiigAooooAKKKKACiiigAooooAKKKKACiiigAooooAKKKKACiiigAooooAKKKK&#10;ACiiigAooooAKKKKAA1+Av8Awdpfth/8J18cvCPwX0273WPgyH+2tWjVvlN5Om2JW90hJPt5p96/&#10;dr4qfEPT/hJ8N9d8UatcJa6X4fsJtQupGOAkcSF2P5Cv5ef2V/gvqf8AwW6/4KzaguuXF/Bp3i3U&#10;LrXNZuYCBLY6fHwApIIBA8qMZ4yw/EKj3P02/wCCaX7dX7Iv7Nn/AATH0D4ReIvit4ajvtY0e4/4&#10;SKFoZm3XF2HMysfL52hwv/Aa/LL/AIJk/tQad+wH/wAFUdC1vSdZj1Hwb/bcmg3V7CT5V5pk8vl+&#10;Zzg4A2PyBylfrb/xCV/s/n/mafiL/wCBkH/xuvzb/wCC7f8AwR/0b/gl34l8Dal4Kv8AXNS8I+Ko&#10;poDcai6vLb3sRDFNyqAA0bAjv8relBUbH9DX7bd3HffsU/FKaJlkik8I6i6MpyGBtZCCK/C//g0d&#10;4/4KE+NP+xFuf/S2zr9L/wDgl5+0TL/wUW/4I0SWJuhceKrfw7feEtTUnL/aUheKJj/vxmNvxr8W&#10;f+CM37aOmf8ABKv/AIKC32pfEix1Kz0mSxu/DOtCG3MlxYMZY23mPgkLJEMgc46A9KBLsj9lv+Dn&#10;o4/4JQ+JP+w1pv8A6OrxP/g0TtY7z9kD4nxyoksT+J40ZHXcrA2qcEGvnD/gvr/wWj8Hft+fBPT/&#10;AIa/B2DXNa8Padex614i1mawe3hCxgrFGob5gu9wWZgBkKB3r6S/4NC2/wCMR/iZ/wBjTH/6TJQP&#10;aJ8f/wDB1/pFrpH7fnhWO1tbe1jbwpASsUYRSfPl5wK/dL9hbwxptn+yH8LbmHT7GG4PhXTiZUgV&#10;XJNsmecZr8U/+DuX4datpP7Xfw/8VSWsv9jav4dNlBc7CY/OhmZnTPTdtkQ49DX31/wSe/4LXfBf&#10;4/fDr4RfCWw1HWIfiNNpEOlSaZJpziOOW2tvnYzfc2lYyQQSeRx1wC6H44/8FdPA4+JX/Bb/AOIH&#10;htmKrr/jG004sOqibyIyfw3V/RpL+xj8PvBf7F998K7XwzpEfhSHw/Lp72gtk2yfuSDIeOZN3zbu&#10;uea/nv8A+CiJ3f8ABwzrP/ZRtL/9G29f00eOj/xRGsf9eM3/AKLagT6H81//AAbc3E3hb/gr/pdh&#10;aSvHby2Wq2cgz9+NUYgH8VB/Ct7/AIOhvjVq3xW/4KW2/gie6lXSfBWmWtnZwk/u0kuVWWWTHq25&#10;AT6IK53/AIN3WP8Aw+b0n/c1fn/tnJXu3/B1X+wp4k8N/HzR/jvodhdXvhvXLOLTtZngjL/2bdwY&#10;ETyY+6kiEAN0yhHGRkK6n69fsAfsceB/2Vf2SfCfhHw7oemRwyaTbvqUxt0aTU5njDSSSsRl8sT1&#10;4A4r8Df+Dhv9nXQ/2Iv+CmVrq3w9t49Ai1yytvE0NtZ/u47G7EjBjGBjaC0e7A6Emv0C/YI/4Oa/&#10;gnY/sq+HdL+Kd5r3h7xr4Z02KxvI4dMe6i1MxIEWSFkyAWAGVfbgnqRzX5p/tc/FfxR/wXk/4Ki2&#10;7eA/D+pLp+qyW+kaTBImXsNPjPzXFwVyqdWc84GQOaAjufqB/wAFvPifcfGn/ggB4b8WXf8Ax9+I&#10;odBv5z6yOFZj+JJr5X/4NcP+CengP9p1viB8RPiFoNj4ot/C11baPotjfx+dbRTOjyzyMh4ZgpiC&#10;54G5j6V9jf8ABwb8M7X4L/8ABEe28I2bbrXwzNo2mRH+8IiqZ/HGa4f/AINBQP8AhjP4n9M/8JoP&#10;/SG3oFfQ90/4LnfB/wAL/BH/AIIyfFbRfCOg6X4d0jNpOLPT7dYIRI97AWYKvAJ718pf8GdkKz/D&#10;z49o6qyNqGihlYZBBiveor7R/wCDiA/8aivit/1ysv8A0tgr4w/4M5j/AMW/+PX/AGENF/8ARd7Q&#10;JfCeYf8AB31otno3x1+DK2drb2iyaFqBZYY1jDEXEWM4Ffqr/wAEevDOmj/gmX8CbwWNn9q/4Q3T&#10;n87yF8zd5C87sZzX5pf8Hhfw31STxV8F/FsdrNJosdnqWlTXCqSkM5khkRWPYsu8j12GvfP+CLP/&#10;AAWt+C+o/s0fBP4J32oaxZ/Ea3trXwtHp/8AZ7tFNKi7FkEw+TYwGeSCDxigb20Pgv8A4OZv2Zbr&#10;9lv/AIKMab8SNEia1sfiJAmtwTRjaqahbuqzj/e/1T+/mV+gX/BR7/gpda6l/wAECNL8eaZeKmu/&#10;FbRLPQoQrfPHcyqEvB9UVJh9cV3H/Byr+yR/w0n/AME6dW16xtftGu/DO4XXbbauXMHCXKj/ALZn&#10;dj/Yr+fPRfjF44/aO+F3wz+AtszXWm6T4huZNIt0yzPPfNCm0j0QqxH/AF1age6P2b/4NL/2Qj4F&#10;/Z98YfGDVLXbqHjS8GlaUzLytlb8yMP9+ZiPpEK/X0dK83/ZB+AGn/stfsy+CPh/pkax2/hbSLex&#10;YqP9ZIqDzHPuzlm/GvSKCG7sKKKKBBRRRQAUUUUAFFFFABRRRQAUUUUAFFFFABRRRQAUUUUAFFFF&#10;ABRRRQAUUUUAFFFFABRRRQAUUUUAFFFFABRRRQAUUUUAFFFFABRRRQAUUUUAFFFFABRRRQAUUUUA&#10;FFFFABRRRQAUUUUAFFFFABRRRQAUUUUAFFFFAHMfGT4O+Hfj/wDDXVvB/i3Tl1bw5rsBtr+zaaSJ&#10;bmMkEqWjZWwcdiK8y/ZV/wCCanwR/Yk8Valrfwv8A6b4T1bV7UWV3cwXE80ksAcP5eZZHwNyqeMZ&#10;wPQV7pRQAV5r+1F+yD8Of2z/AAJbeGfiZ4XsvFeh2d4t/BbXEkkflTqrIHDRsrA7XYdcHNelUUAe&#10;R/sqfsLfCz9iPSNWsPhd4Tt/CdnrkqT3sMF1PMk7qCFbErvg4OOMZrzH9qj/AIItfs5/tkePZfFP&#10;jbwDDL4iuSDc6hp93NZS3ZAABk8tgrHAHJGfevqqigD5t8Gf8Eiv2d/AXwM1b4c6b8M9Fj8K6+Yz&#10;qcDSTGfUDG4dPMn3+aQGAON2Pau+/ZW/Yn+GP7E/hjUNF+GHhS08J6Xq1yLu7gt55phNKFChiZXY&#10;/dAHGBXqlFAHnn7Sv7KXw/8A2v8A4dSeFPiN4Z0/xRocj+YsFyCGhkwRvjdSGRsE8qQa8I/Zm/4I&#10;dfs5/sjfGLTvHngnwfe2PibSGd7K5n1a4uFtiyshKqzbfusRyD1r66ooA+cPHn/BJL9nr4m/Hab4&#10;ma58N9N1DxzPfx6pJqr3t0sjXMZUpJtWUJkFV42446V9EXthHqFlLbzKHhmRo3Un7ykYI/I1PRQB&#10;86/AX/gk7+z9+zH8XIfHfgX4c6b4f8VwiUJqEV5dSOvmgiT5XkZecntXvHivwhpfjrw7eaRrOn2e&#10;qaXqERhubS6iEsM6HgqytwQfetKigD4g8ef8G7H7Jvj/AMTyarN8N202aZzI8Onarc21uxPX5A+A&#10;PYYFfQf7LP7Cfwn/AGK9DmsPhn4J0fwvHdALcTQK0lzcgdN8rlnbr0Jx7V65RQBwP7Rn7MHgb9rT&#10;4aXHg/4h6Bb+JPDd1NHPJZTSyRqzocqcxsrcHnrWV+yt+xZ8M/2JvCepaH8L/Ctp4T0nVrz7fd29&#10;vPNMs02xU3kyuxztVRgHHFep0UAcf8evgH4S/ac+FupeCvHOjw6/4Y1gILyxlkeNJwjh1yyMrDDK&#10;DwR0rj/2Uv2DPhP+w/Y61bfCzwfZeEYPETwyaikFxPN9paIOIyfNdsYEj9Mda9gooA4v48fs9eDf&#10;2nPhxeeEfHnh7TvEvh2/x51ndpuXI6MpGGVh2ZSCK+aPgl/wQV/Zl/Z2+L2k+OfDPgm9tvEGh3Yv&#10;bCSXWLmWO1lXoyoz4OM9DmvssDAprjNAHyX+2d/wVO/Zv+E3w5+IXhrxd8RPDVxq2l2l1peo+HUm&#10;8zUJZjGyGARYySScZ6D1r8b/APg2e/Y0/wCGjP8AgoHcfEWbTZP+EP8AhiJL+IyKTH9sm3pbRZ6F&#10;lXc+P9gV+lP7Sn/BtB8Fv2nf2hfEnxE1jxH43tNR8WalLqmo21vcxeU8sjFmCkoSq5PTtX2V+yF+&#10;xx4B/Yd+EVr4J+HehxaNo8L+dK24yT3kxABllc8s5wOT06DigpSsj1MDAoooo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AKINPTW&#10;SQAA1kkAABUAAABkcnMvbWVkaWEvaW1hZ2UyLmpwZWf/2P/gABBKRklGAAEBAQDcANwAAP/bAEMA&#10;AgEBAgEBAgICAgICAgIDBQMDAwMDBgQEAwUHBgcHBwYHBwgJCwkICAoIBwcKDQoKCwwMDAwHCQ4P&#10;DQwOCwwMDP/bAEMBAgICAwMDBgMDBgwIBwgMDAwMDAwMDAwMDAwMDAwMDAwMDAwMDAwMDAwMDAwM&#10;DAwMDAwMDAwMDAwMDAwMDAwMDP/AABEIAL8B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7A4pcUDpTWbaaAHYoxTd1cn8Zfjl4V/Z+8B3f&#10;ibxhrVjoWjWY+ee5fG5ucIq9WY44VQSfSplKMVeTsjWhQqVqipUYuUpOySV22+iS3Oscc9qRVBNf&#10;jV+1l/wXz8deNPihYv8AC2NPDPhjQ7vzVF5Cs0+tgHGJ1/gjIz8iENzndkDH3R/wT5/4KveCf22N&#10;Nh0m6MPhfx9Gp87SJ5RsvMDJe2c/fX1U4ZcHggbj5uHzjC1qrpQlr+D9D9Ez7wn4kyjLYZpi6HuP&#10;WSTvKH+NLa/le3WzPrDFGKaJOKcDkV6h+bBijFFFABijFFFABijFFFABijFFFABijFFFABijFFFA&#10;BijFFFABijFFFABijFFFABijFFFABijFFFABijFFFABijFFFAADgU2Q5FB4X8K8r/bA/ao0P9kf4&#10;NX3ifV2Wa6IMGmWO7bJqFyQSsY9BwSx7AH2B0o0Z1ZqnTV29Dkx2OoYPDzxWJkowgrtvZJGd+2X+&#10;2r4X/Y28Bf2lrMgvNYvEYaXpMTYmvXHr12xjPzMeB2ycCvxU/bH/AGivGP7anjV9a8S6pJ/o7N/Z&#10;+nRMVs7BD0RE9eBlzliepxjEPxy+OPiL9or4k6j4p8T30l5qWoPkKM+Xbpn5Yo1z8qL2H4nJJNYf&#10;g3wXqvxB8UWOi6HY3Gp6pqUqw21tbpveVz2A/meg56Yr9Jw/B+C+pyo45czktXtb0fS3c/lbEeP3&#10;EuH4jo5pwzUdH2Mv3cbX576e+tb8y05eiffU8Zv9Pm0u5aGaPy2Xt2I9R7U/RtZu/DurW99p91cW&#10;V9ZyCWC4gcxywupyGVgQQQecg1+xPwC/4IUeFdR+Dt4vxQuLm78VaxbbYhYTFE0Fsggo3SWQY5LD&#10;ZyQAfvH86f27/wDgnp40/YV8d/ZdYhOpeGb6Zl0rW4EPk3S9Qjj/AJZygdUJOcEgkDNfzzxFw+sB&#10;iJPCT9pSvo+q9f8APqf7KeCvjZDjLK6NDP6McLjpR96ne8Zabxv1e7g7td2feX/BLn/gtLH8QJtN&#10;+HnxdvIrbXH2W2l+IpMJFqDZ2rFc84WU5GHGFbocNy36XxOGjBz15r+WJTz+NfrX/wAEU/8AgqBc&#10;fEAWfwg+IF81xrFvHt8O6nO2WvI1BJtZW7yKo+Qn7ygg8gbuvI87c2sPXevR/oz4Xxk8GqeEpzz7&#10;IoWgtalNbJdZR7JdY9N1ofpqDmimocmnV9cfyyFFFFABRRRQAUUUUAFFFFABRRRQAUUUUAFFFFAB&#10;RRRQAUUUUAFFFFABRRRQAUUUUARs2yP0wM1+Kf8AwVL/AGqbj9pP9pXUrO1uhL4Z8IySabpiRvmO&#10;VlbEs+RwxdwQD02quPU/q9+2f8UZPg1+yr448RQyGG6sdKlW3foVmkHlxke+91/GvwLBLc/j9a+6&#10;4LwKlOeKn00X6n83/SA4jqUqNHJqTtz+/LzSdor0vd/IsaVpN14h1S2sbK3mury8lWGCGJNzzOxw&#10;qqBySSQAPev2Z/4Jvf8ABPnTf2SfAkOsaxbw3fj7WIQb64bDjT1PP2eE9gP4mH3iPQAV8bf8ER/2&#10;cbT4o/HnUvGeqQiaz8ERI1ojD5TeS7gjH12IHIH94qe1frYAc0+Ls3nz/UqT0Xxf5B4H8D0Vh/8A&#10;WDFxvOTapp9EtHL1b0XZeoKgrl/jJ8GvDfx6+HOqeFfFWmQatourwmGeCX36MrDlXHUMpBBGQRXV&#10;DgUMMivgpRUlyy2P6UoVqlGoqtJuMou6a0aa2aP52/8Agoh+wxrH7C/xym0O4aS98N6puutD1Ej/&#10;AI+IM4KP2EqZAYd8g9DgeH+H/EF94U16y1TTbq4sdQ0+ZLm2uIXKSQSIQyspHIIIzkV++3/BW39m&#10;G3/aY/Yx8SRx2a3GveFYH1zSXC/vRJCpZ417/PHuXHQkr3AI/n9r86zrAfVcReHwvVeXkf6CeEPG&#10;0uKMitjbOtS9yf8Ae00l/wBvLR+aZ/Rp/wAE+v2qLb9sP9l7w34wVkGqNEbPV4Rx5N7FhZBjsG4d&#10;f9lxXtlfkz/wbhfHA2XjTx98O7iRmW/tYtesV/hQxMIZ/wASJIT/AMBNfrMTivt8rxTxGGjUlv19&#10;Ufxj4lcNxyLiPE5fSVoJ80f8MlzJfK9vkBOK8k+L/wC2b4R+BXx58D/D/wASrqmn6h8Q2aHRtQNu&#10;P7PlnU7fIaXd8shZkAGOTInPPHrdfOP/AAVH/ZOuP2sP2VdSs9FPk+MvCsq+IPDk44dbu3y/lg9j&#10;Iu5AezFSelegfCno37Uv7Uvhf9kD4QXnjTxdLdLpdrPDbLFaRebcXMsrhFSNMjc3JJ5HCk9q7jwr&#10;r/8AwlPhrTtSFrdWQ1G2juRb3KhZoA6BtjgEgMM4IBOCOtfmf8Ffjlc/8Flv2h/hLpOoafeW3gz4&#10;R6ZD4l8Z27oUjvNeUmKKBsjBj3oXC90aUHnp6l8XP2rfj14y/wCCjPjD4H/DO68J6fZ22iWmowap&#10;q1mZF0VCqNLIQvMrOzqqqeBnPbiuUD7uor84/hb+07+1d8Qfjr43/Z/j1T4fx+N/BskeoXPjWWyb&#10;7Mtg6IURbZVw0jtImCQMDeCDgE+nfsMftxeOLjW/jd4J+NjaTceI/gkVvLvV9Lh8uHULNopJN3l4&#10;ADBYwwIAyJACAVOTlA+zq8o+K/7Xnh74Q/tIfDr4Y6hZatNrnxLF2dOuII0NrB9nj3v5pLhhkcDa&#10;rc+lfLvwE+KX7VX7e/g6X4k+DfFXgX4W+CdSuZl0DSr3SjqV1cwRuyB55D0yVIyuOQSFAxnk/wDg&#10;pRq3j7wX+3b+ybJotvpPiL4jR6dqVpHvVoLCe+kgjhedgPmWFXdpCo52rjOeaOUD9JR0or4N0H9o&#10;/wDaG/ZT/bR+Gvgb4w654L8beF/ivJPZ2l1o9gbSTS7pFBAGVBYbmQfNnKsTkEYPf/sqftk+JtR+&#10;PX7RXg/4lX1j5Pwovv7R0+eK2EDLpLpJKpfH3isaod3fNKwH1nXnP7U37SukfsmfBu/8ba7p+tap&#10;punzQwvb6Vbi4uWMsgQEKSBgE8nPSvln/glf/wAFIfF37Sr/ABOX4pJZaS3h20g8S6YqW4g8rSJk&#10;eQMcffCqEO735rkNX/bH/aE1P/gmDN8e7TXfCemTvqd5qiafd6MJWOkectvbQrg48wOryF26qy/i&#10;WA+t/i7+2z4Z+DN78KYNS0/XJpPi9qdvpWkiGBP9ElnEZU3AZwVA8xc7dx68V7Jn5a/PP9uPxlff&#10;EXUv2E/EGpNG2oa54x0i/ujGmxDLLHau+F7Dcx4r9DKGB5f8OP2tvC/xP/aP8c/C3TV1IeJPh9Db&#10;T6o0sAW3ZZ0V08t92W4cZ4FeoV8J/sfSrB/wWb/apkb5VTTdGYn0AtYKwfhn+1v8cv28JvFXi34c&#10;/EH4b/C3wRpGpzaZoVnrFmt5ea15QGZZWZh5aNkcqOM4w20klgP0Kor4l+En/BWQ/wDDAnjb4m+N&#10;tHtV8WfDfUZvD+qafp0uLfUr9XVIjExztSQupJ+baAxGeAbXwN8O/thfFjS/DfjXWviD8OfDWm60&#10;1tqE3hhNBMzW9nIVcxmY/MJfLJ4yQG6t3osB7x4c/a+8PeJv2vvEHwYgsdXXxJ4b0WLXLi6eNPsb&#10;wyGMBVYOX3jzV4KgcHmvWK/Mr4mXvxPb/gt78RNL+E48P2viXWPBNlbS6nrKtJa6RbgWzvMUXl2J&#10;VUVemXyeBXq37L/7S/xw0f8Aaw8efAX4n6r4Z1zxNb+GTr3h3xBpll5MZLAKokjOAwDMDggYMbDJ&#10;DDDsB9v0V8v/APBMP9sLXP2mf2YNW1rx9NZw+LfBms32ka/5MAt1heAh8mMfdwjAH1KmvGfAP/BV&#10;nxX4c/Yj8cfGzxRZ2+rJrni6fQvh7oUFsITJHuKw+a4OX537j1xDxy4wrAfYH7WX7TGifsffALXf&#10;iJ4itNSvtH0A24nh09Ee4fzriOBdodlXhpVJyw4BrtvCfiKHxf4W03VrdZEt9UtYruNXGGVZEDAH&#10;3wa/L3/gph4I/aik/wCCePi3xF8UPHHgNvD94unS6p4X03Rystpvvrbykjuecskpj3dQQrYJ4z+l&#10;XwP4+C3hD/sC2f8A6ISgD52/4LPa3LpP7Cms28bYXUtRsbeTHdRMsn84xX40Dmv2m/4LB+FJPE37&#10;B3imSNWaTSbizvQoHUC4jRvyV2P4V+LZ4P41+ocFtfUX/if5I/jnx8jNcQ03Lb2Ubf8AgUj9bP8A&#10;ghN4ai0v9k/WtQCr9o1PxHOWfHOxIIFVfwO8/wDAjX21Xwh/wQV8dRan+z14r8Plt11pGvG7xnpF&#10;PBGF/wDHon/MV9318NxApLMKvN3P6M8M5U5cL4J09uRffd3/ABCiiivHPuiDUbZb2ymhkCmORCrA&#10;9xiv5gviZokfhr4keINNhG2HT9SubZB6KkrKP5V/Td428S2ngvwfqmsX8621jpVpLeXMrnCxRxoW&#10;Zj7AAmv5hvF/iBvFnizVNUZdraldy3RHoXctj9a+P4qatTXXX9D+rPowwqKrj5/ZtTXle8j65/4I&#10;O6rJpv8AwUM0aNGIW+0i/gf3Xyt/80X8q/dYHNfht/wQH8Nya7/wUAtrpVLJo+gX13IcdAfLh/nK&#10;K/ckcV6HDd/qfzf6HxP0iJQfFdobqlBP1vL9LBSOeKWjrX0B+Enw3/wRh8FXvg/Uf2hmvtJutL+2&#10;fEm+e3M9q0HnwgnYUyBuQZOCOOTirnwc8M6lbf8ABb/4r6rJp99Hpdx4IsoorxoGFvI+bbKq+NpP&#10;B4B7V9sbR6Um0A07gfFX7MfhnUrH/gsr+0Fqc+nX0Om3nh7TEt7uS3ZYJmCw5CuRtYjB4BrkvhD8&#10;EdU+Jv7eP7aeiz2d5p1n4z0Wx02zvprd1gkaSzaPKvjDYLc7c4r9A6TAai4H5xfsNft92f7BvwB0&#10;34PfGDwR8QPD/irwO89lDJZaHLf2mrRmZ3RoZY8hs78Z+6Rghua7L9pe6uvix/wUn/Y+8YaXo+tD&#10;RbvTtUv5HnsZI2sUmsw6LcDH7p/mAKseGyK+69oo2incD4q/4KO+GNS1v9ur9k+7s9Pvru10/wAU&#10;XD3U0MDPHaqRDy7AEKOD1xXlf/BVv4aeMPAf7VP9p+AdFvr5/j94PbwBqktvbu8dnc/aoAl1KVB2&#10;4gYpk4G1D71+lIAFG0UXA/ML/gqV8EPE37NfizwLJ8KdA1LUrfxl4AufhLex2kDORDmP7NJIVGFO&#10;WOWbGQp5r3/9v/4IN8MP+CQfiTwDoNrcag2g+HLLTYIraEySXBikhDMEUZySGbj1r6+IU0hXApXA&#10;/Of9trw7rvhP9m/9j3x1H4b17WNL+F+q6JqWv22n2jTXlpAttAzN5X3uPLI5wAxUEjNfeXwb+Lml&#10;/HP4aaT4s0WLUYdL1qNpbdL+1e1uFAdkO+JwGU5U9e2D3rpN1HGPSlcD4h/ZX8Faif8Agrp+1JdX&#10;mnX9vperaXpMMF08DpDcf6LCrbHxhscg4OQRXyb+z38Efgt+xuniH4f/ALSXwZ8TX3iDTNWnbSvE&#10;1rp15eWes2TY8ra1u4GepGF6NhsMCK/ZIctS7RTuB+f3xB/ZM8EftR/8Et/GmkfAPwNqXgpdavxq&#10;tppeqW0tncaldWki4O2Z2IEkaYQkgElc45x1X7Pv/BXnwnD4N8L+FfF3gr4m+HfHVtFa6Ve6UfDU&#10;8ypMAsTSK4GPKzlsnDAZ4Pf7X2LjpQEA7UeoHxT8KfDGpW//AAXQ+KGrSaffR6XP4As4YrxoGFu7&#10;77T5A+Npbg8A9jS2vhjUj/wXXutWOm339l/8K4WEXnkN9n3+cPl3427vbOa+1ttIw4ouB+TX7cfj&#10;rXv2AP2gv2itH0DS9Q/sz9oLQrOfRJIoH+zR6rcTG2uNrgbVkKy3UmM5JCdsV7R+2b/wT78QaN/w&#10;TG+G/g/wDYDV/EXwjuLDW2sIxh9WliVmutg7u0kjuF6kZUZOAew8bfAr4zftoftM+B2+JXg/w/4H&#10;+GPwx1yTXoktdbXUbnxPcxki0JVQPKRcBmVhyGYc5GPswICBxT5gPy//AOCiX/BSHw1+17+wR4o+&#10;Huj+D/iRp/xC17+z0/sS68OXG63khvraeUGRVKkBY3wep44Ga/R74NWstj8IPCsE8bwzQ6PaRyRu&#10;MMjCFAQR6g8V0exc9KUDAqQON+Pvw0j+M3wS8U+FZtoGvaZNZqW6K7IQpP0bB/Cv59df0G88La5e&#10;abqNvLa6hps72tzDIMPDIjFWU+4IIr+jgcr+FflF/wAFov2O5vhv8Tv+FmaNbyNoPimUJqSomVs7&#10;3H3j6LKBnJ/jB/vAD7Tg3MY0q0sLP7W3qunzPwDx44XqYzA083w6u6N1L/C+vyf4M8y/4JYftXQ/&#10;sxftLW66rNHD4Z8WRrpuoySNtS2bcDFOT2CtwSeArsewr9rEmWRQyncp5yK/m7z2ziv0n/4JX/8A&#10;BT62Gnab8MviJfLBLCFtdC1iY/JMucJbTMTgMMgIxwCAAecFvS4ryOdb/bKC1S95fqj5PwV8QqOC&#10;X9hZjLlhJ3pyeyb3i+yb1Xn6n6P5pu+mxv5g3DG3sa8H/by/b98I/sMfDWTUtYnhvvEV7Gw0jRo5&#10;MT3sg/ibrsjXgs5+gyeK/Na1aNKLnUdkj+ucryzFZjioYPBQc6k3ZJa3/wCB3eyPDP8Agup+2RZ/&#10;Bf8AZum+HunXO7xP8QIzbyRo3zWth/y1dv8Af/1YHcF/7pr8ThXZ/tAfHnxJ+0v8V9W8Y+Kr1r3V&#10;tWkLEZPl20fO2GNf4Y1HAH49SSV/Z6+A/iD9pj4x6H4K8N2/n6prlwIlZs+Xbx9Xlc9kRQWJ9B3P&#10;Ffm+ZYyWOxN4LTZL+u5/oV4e8J4fg3h/2eKklKzqVZdE7a69opWXfV9T9Ov+Dcr4ENovw+8a/EW7&#10;tcPrlzHpGnysv/LGHLTbT6NIyg+8XtX6ZVxX7PHwT0j9nT4MeHfBehxrHp3h+zS1Rgu0zMOXkbH8&#10;TuWY+7Gu1r9Ay/C/V8PGl2Wvr1P4T464kee57ic0+zOXurtFaR/BIK4b4/8A7Sngf9lzwbF4g8e+&#10;ILTw5pE9wLSKedXYSSlWYIAgJJ2qx6djXck4r5l/4KAftYz/AAc8S/D3wD4a8D6X8QPiJ8Qr6UaF&#10;p2pssdlaCBAZLmR2B27Q/GMHAc5GMHsPkz0L9nf9ub4T/tW311aeAfGuk+IL6xj82a0j3w3CJkDf&#10;5ciqxXJAyBjketehePPGVj8OvA+seINTk8nTdDspr+6f+7FEhdz/AN8qa/OHwPovxI8Nf8Fq/hJc&#10;fETw98PPDOs674X1RXHg+SZoL+BILlgbjzVUmRWUDIBGFXngV9yftueEb7x9+xx8U9E0xXfUdV8K&#10;ala2yJ96SR7WQKo+pOPxqrAfG/7OXgf4yf8ABV/Sb34o+IPit4u+E/w81C8lt/Dfh7wnP9luXgiY&#10;p50s+PmJYEEkHJDYCrgV9efsofszap+zNoGr6dqfxI8bfEZNQulmtZvElyLiawjVMeWrAc5bLE8f&#10;wjHGT5X/AMETfiJpXjv/AIJy+A7fTZYWuPDqXGk6hCp+a3uEndyrDsSsiPz/AH6wPBv7S/j3U/8A&#10;gox+0J4NOtT3nh/wf4Ph1LQ9M8iLZbXRijbcGCh2JZjwzEc0PsB638ZP+ClnwN+APjybwz4s+Imi&#10;6ZrtswS4tAJJ3tWPaQxqwQ+zEEVs/GX9s74f/Cj9nVviVN4q0WXw5fQsuk3yzeZbahcGORoolZM8&#10;sY2GOxBBwRXzR/wQz+FPhXxp+wrJ4j1bSdL17xF4y1nUX8Q3t/Al1cXr+cV2Ss4JI24baeCXJ/ir&#10;i/8AgnloVjZfC39sLwJbW0GofD7wT4m1ZPDUM6i4gs/3d0rJEWyPkWOIgg9XJ6sSQDL/AOCSPjTw&#10;r+0j4o0Tx941+OfjjxB8ZnlvtVufCw1qSHS7W2XzIwhtVTYUCMJNoYAErxwc/Veh/wDBXP8AZy8R&#10;eKodHtfip4f+2TyCJGlWaG3LE4H75kEY+pbFeS/8Em/E3hj4E/8ABJTQfiLqml2q/wDCP6bql9eX&#10;UFqhu5Yo7mclA/BJIUAAnHSvCv2q/Gnxa/aa/wCCcviTxmPg/wDBvwn8K7zS/wC0bBGuHk1yztw6&#10;lJ4RHGIlf2O3IJ4wcUWA+lP+CnnxE17wd+0R+y7a6Lrmr6TZ6544+z6hDZXkkEd/F+4+SVUYCReT&#10;w2RyfWvsl+Vr8zP2hNRn1Xwf/wAE97q5lea4m1TTWeR23M5+zWfJJ61+mbHApMD4P+Mfxi+JP7c3&#10;7aOv/Bv4Z+LLv4f+DPh9Cp8U+IbNA13dXDYxBCeq4O5RgrzHISThQfUfhL+xnd/sleJ5PHWr/HD4&#10;oeJPD+hWNzc6np+vX32y1kQREmQgLuGwAtgAngfj4/8A8E4NZt/hn/wUf/aQ8E6262fiDWNVTWLG&#10;OY7Xvbcs77kz1wk0bYHY57GvvbUbCLVLGa3uI1lhuEMciMMh1IwQR6GvKwdNVb1pu8rvq9LOyVj9&#10;M4qzCpllSnlOFSjh3Spt2jG9TngpSlzNNtttpa6WsrWMP4UfF/w38bvAVj4o8K6tba1oOpBzb3kG&#10;dkmx2RuoB4ZWBBHUVx837bvwtt/BviLxA3i/T/7F8J6iNJ1W7CyGOzui23yydvJ3HHy5FfGf7Hfx&#10;t/4YL+Cn7TXgfUv9f8INRuNT0e2mfHm292hNqo/2XcRnjp5ue9cj8VfgbP8ABX/ggxM2pbm1zxfe&#10;2niPVJGHztLdXKOoPuI/LB9wazlmE/Z80UrqLb9Vp+dzoo8A4RY/2FWpL2dStSp0mrXlGoudyem6&#10;g47dZH3Bb/8ABSH4I3XxTh8GR/ETQX8QTzi1SEO3ltMTgRebjy95JAxuznjrTvDn/BR34J+LPiun&#10;gnT/AIhaHc+Iprn7HFbqz7Jp87RGkpXy2YtwAG5PAya+SP8Agpr+zr4O+G3/AASr8Hro3h/S9PuN&#10;Nm0horuC3VLjfKqiVzIBuLPuJJJyTzVv/gq18B/B/wAKf2Ivhvf+HPDulaLqGha9pSWd3aWyQzxh&#10;lO751AY7iATk8kA9aKmMxMOa/L7qT67O+n4b/ga4PhPIMV9XjSlWTrTnSV3DSUEnzvTZ8y93da+8&#10;z7Z+JP7VPw++D3i6PQvFHirStD1STTpNWWG8k8sfZUYq0m4jaACCMZyT0FZGm/tw/CvV/D/hXVLb&#10;xjps2n+NtTOjaJMqvt1C73iPyl+XruIHOBz1r5N/bB+Eeh/HX/gsF8DtE8T2MWqaO/hKW8ns5RmK&#10;6MTXUiK47qHCkqeDjByOK1P+Cpfg/SPh18TP2WbXR9NsdF0az+Jdi3k2lukFvFm4gYnaoCjOCT+J&#10;q54yqvaSSVotLzd+X/M48LwjllSeCw0pz9piKcqjty8seVVbJaXbbgvRX3e32P8AFX48+E/gkNF/&#10;4SjWbfR/+Ei1BNL07zgx+1XL/djGAeT78V1wfNfE3/BZI/8AJAf9r4laf/WvthOBXbTrOVWcH9m3&#10;4nyGYZVToZbhMbFvmre0uui5JJK36jqKKK6DwRAPlrC+Jfw40f4t+BtS8N69ZR3+kavA1vcwv/Ep&#10;7g9QwOCCOQQDW8OlNftVRk4tSjujOrRhVg6dRXi9Gns0z8Nf27/2EvEH7GfxCaORZtQ8I6lKf7J1&#10;TH+sHXypccLKv5MBkeg8FHPb/wCvX9DPxn8GeFfHnw01fTfG1vp9x4Zmt2N99ucRwxRgZLlyRs29&#10;Q+QVIzkGvxa0TRfg3cftHa7pvhXXr7XdHtLn/iTHUoBDHcqBztOf3m1sgbgpYDO019Jmnidhslya&#10;rmGPpynKkr2gruXb0829Fufylxb4NqGd0aGWVoQp4iWinJJw6u3WS7W1vZeZ7n+yX+3/APGv4b/A&#10;DVNJj0/T/Eot7Qjw7caxO0c1u2R8pwMzRhdxUOVOcANt4H54/H34ieMvil8VNV1fx5e6lfeJp5SL&#10;lrz70fOQiL0VBn5QuFA6V+hqrsRVXgLwAOgrhvjV8ANC+N2keXqEX2fUIgfs99Eo82I+h7Mv+yf0&#10;61/Clf6QeKzXN51cyoxp4eb92MPsLz/m83prt2P9IPAPH4LgTDRy/Gp17qzrS1qLyX9zy382fB/g&#10;PwFrPxQ8Yaf4f8PaddavrWqzLBaWlum+SZz0HsPUngDJPAr90/8Aglt/wTY0/wDYc+HB1PVlt9Q+&#10;IWvwqdSuwAy2KdfssTddoONzfxsB2CgY3/BJj9jf4YfAb4dtq+g3KeIPHFzGI9U1C8hCXFoe8UKE&#10;kxxHPUE7scnjC/Zqriv6X4Ww2FrYaGYUZqopq6ad1b/Pv2PR8XvF+rnkpZRll4YZP3m7p1Gu66R7&#10;Lru+wIadTR1p1fXH8/geleG/tl/sL6H+2H/wi+oTa5r3g/xZ4Junu9D8QaNKI7uwZwu9eeGVtiHH&#10;B+XrgkH3KigD5W+C3/BNK+8C/tNeH/it4x+LnjT4jeJPC9pcWOnrqcEEMMUU0bxuMIM/8tGPBHNf&#10;VDDctLRQB8e/Er/gj74fu/irq3jL4Y/EDx18GdW16TztSh8NXXl2V1JyS3lZG0kkkgHbknAGTnrf&#10;2Nv+CcVr+yh8V/E3jq/8f+MPiB4s8V2SWN9fa26MzxoysOmWJG0DliMDGK+laKd2B8f6x/wSbXw1&#10;4v8AEl58MPi38QPhPofi65e81PQdFaJrHzX++0CsMwk/7PQYAwAAPX/gL+xT4Q/Zu/ZqvPhj4XW6&#10;t9L1K3uY72+mcSXl7PPGUkuJGwAzkYxxgBVHQV7DRSA8Z+AX7E3hr4IfshR/Bma5vPEfhn7Jd2Nx&#10;JdgRzXMVw7s4OzAB/eEAjkYB614Hc/8ABGrUl+GE3w9s/j/8T4PhrNGbceHpEtpUSAtu8oSFQdue&#10;wAHtX3FRTuB84fHb/gmx4Z+N/wAAPh54I/4SDxHoN58LTbSeHtesJUW+tJIIhGGPG05CqTgD5lUg&#10;jGK9n+EHgXUPhl8NNH0HVPEWqeLb/TYfKm1fUdv2q+bcTvk28ZwQOOwFdRQeRSA+e/2uf+Cd3g/9&#10;rTxDpfiSfUNb8I+NtDGyy8Q6JceTeRpyQjdmUEkjoRk4IBIOT8AP2A/E3wh+KOm+Jtc+OfxM8bR6&#10;SHWLTdSuR9kl3IU/eLlt2Ac9jkA19M7aCma5nhKTn7S2v9fI96nxRmkcH9Q9remk0k1GVk91FtOU&#10;U+yaPzS/4KefALwz8b/2yPh7pXhXxJct4m+Ks8Gi+JLDT5Y3gGk2komluJduWEgKIq5wCImHavtT&#10;9qf9k3SP2pf2drr4b3d9daFpVwbYJLZorPCsLKyqobjHygfSrnwt/Y1+GPwU8daj4m8L+DNE0fxB&#10;qrO1xfxQbp23nLhWbOwMeSFwD36V6YEwKyo4NJzdRL397dv6vc9fNuLKs44KlgZythV7spJKXNe9&#10;7K6tFKMY3b0XyPGf2nf2MtK/ae/ZysvhvqOsahpthZPZut3bRo0zfZsbchuOcc079rH9jfS/2s/g&#10;xpfgvUtX1DSrPSr61vkuLVEaR2gBABDcYOea9kK5pdvFbyw9OSakt1Z+iPAw+eY+g6bpVGvZyc47&#10;aSla7262X3Hjniz9jzS/Ff7Wvg/4uSatqEWqeD9Hl0eCwVE8i4R/My7H7wI8w9OOBVz9rv8AZG8N&#10;/tkfC5fDPiKS+s/st0l/YahZSeXdafcJ92RCQRnBIII5B7HBHq2zjrS7af1enaUbaS38/wCrExzv&#10;Hxq0a8arUqKSg+sUm3ZfNve+58a/8Om9S8VeLPC1540+OHxE8aaf4O1KHVNOsL5YdizRMCpZuSx4&#10;wSecE819kIOntS7f/r0BcNSo4enSvyLf1/UrNM+x2Y8ixc7qF1FKMYpXd3ZRSWr3HUUUVueSAPAq&#10;nrut2vhzSri/vrqCzsbOJpp55nEccKKMlmY8AAc5NWTwtfmF/wAF4f265tL8r4MeF7942uIkuvE0&#10;sLYJjPzRWmeozgO4HUFB0LCpnNRV2fP8UcQUMly+eOra20S7yey/z8jwP/gqV/wVK1L9rbxLceEv&#10;CF1caf8ADfT5toMbNHJrzrn97KOD5X92MjsGbnAX4zjkaGRXVmVlIIIOCD7Gm/5+lfeX/BJ//glG&#10;/wC0pPbfED4gWs1v4DtpM2GnsCj666/xE9RADwSOXIIBwCa8/l9q7M/kujHN+K83unzVJa32UYr8&#10;kun+Zof8E8PhD8Xv2j/htqGpTaK0/h/TYdthqd43kTai46xxhh+9wP4+ACMEknjrtS0240m/mtbu&#10;3mtbmBykkUqFXjYdQQeRX6naFodn4Z0e30/T7W3sbGzjWGC3t4hHHCijAVVHAAHAA4ryn9pz9lHT&#10;fjlpMl9ZrDY+JIExDc4wtwB/BJjqPRuo9xxX89+JngdQxcJ5nkEVGqtZU1pGf+HtLy2fkz+2uEal&#10;fLcDTwGNrOq4q3PLf09Fsutj4d+HnxE1b4XeKbfWNFumtby3P1WVe6MO6n0P+FfoD+z18f8ATfj3&#10;4OW9tcW+oWuI720J+aF8dR6qecH8Oor87/EXh688J65dabqFvJaX1lIYpoXGGRh/nr0Irofgj8XL&#10;74K/EKy1uzLNHGfLuoN2Bcwkjch/LIPYgGvxjwv8RcZwtmP1PFtvDydpxd7xe3Ml0a6rqvOx9dmG&#10;BjiYc8Pi6eZ+mQNFZ3hXxHa+LvD9lqljJ5lnfwpPC/qrDIrRr++KNaFWmqlN3jJJprqnsfGNNOzC&#10;uF+Of7SXgv8AZt0/Q7rxprQ0WDxHqkWi6c5tZrj7RdyhikeIkYrkKfmbCjHJFd1XwT/wX58QW/hP&#10;4N/B/VbwutnpnxI0+7nKIXYRxwzu2AOScA8DrWy1Yj7k8XeK7HwN4V1PW9UuPsml6PaS315MUZ/J&#10;hiQu77VBY4VScAEnHGTWP8FvjV4a/aF+GmleMfB+pf2x4b1tXeyvBbywecEkaNvklVXXDow+ZR09&#10;MV8Z/tDf8FqfgT49/Z+8caHpup+KX1DWvD9/YWyyeHbuNGlltpI0yxTCjcw5PAqH9iL9rPQ/2Lf+&#10;CJXw/wDHGuWtzqS28V1aWWn2xAm1G6l1O6WOFSeBnkk84VWOCcAvlA+/KM18K+Of27v2jP2YfCem&#10;/Ej4ufDXwDB8L9QuIIr+20G/uH1vw5HcMqxyXBctFLhmVWCKMsQMjIr6G/aW8U/GS40Dw/N8EdL+&#10;HurNqSvNe3nim6uFt7eIqhiMaQEM5fc/OcDA65pWA9jY8VwH7PX7TXhH9qLQdc1LwdfXF9Z+Hdau&#10;NAvmltntzHdwKjSIA4BYASJ8w4OfavGf2Of21vHXxA/aF8WfBv4ueFdB8P8AxC8K6fHq63egXUk2&#10;mapaSFAHjWTLoRvXqxzk8KRg+Y/8Eb77WdN/Zj+O9x4dsLTVNci+KOumxtbq4+zwzzeRZ7FeTBKr&#10;nqQCcU+UD70J4rz/AOBX7TfhH9o298W2/hW+uL6TwTrU2gasJbV4fJu4jh0XcBuA/vLwa+Lf+CQ/&#10;x+/aG+N0/iTVtdsPB+t+GL7xzfR+IdVnv5o7+xmS1t0MNrAAU8lAsQUE9C31PnP7DHxf+Mmi/FP9&#10;o/wt8F/BPh3Xtab4lapqd/q/iO7aHS7GMzPHHCFjZZJJnKORhgFC5PWjlA/ViivnH/gnP+21qn7Y&#10;fg7xVZ+LPDcPhPx58PtXbRfEGnwS+bbiYZw8RJJCkq4wWbGzIYgg16h+0VqvxG0j4bSSfCzSvDGs&#10;eLGuI0jh1+5kgso4jkPIxj+ZivHygjPNSB31Ga+Ofhf+258Yvhf+1X4T+FXx38J+B7a4+IUUz6Br&#10;fhG7nNr5kQLNDLFOWfOAPmBGCRwQSRj+OP8AgpH8UNS/bT+JfwN+Hvw70bxJ4m8Oiyl0a8urp7ex&#10;tYHtY5bi4vn3ZKq8sSIkYUtvxnI5dmB9vUV8ofsL/tzeNvi78c/Hfwh+L3hjRPC/xK8C20WoudGl&#10;d9P1Gzk2fvYw7Oy482I8sciQcKQRXKaJ+3t8bP2uvG/iSP8AZ58D+B5vBnhHUJNMuPEfjK8nWHV7&#10;hPvLbR25DKAMHc24EMpO0nBfKB9MfAT9p7wj+0sPEjeEr64vV8J6vNoepebavB5V1Fjco3gbgM/e&#10;GQa7y/vodMs5bi4ljt7eBGkllkcKkagZLMTwABySelfCf/BCOfU7rwV8bZNahtbbWJPiLetfQ2zl&#10;4YpyiGRUY8lQ2QCecYq1/wAF1fiFqx+D/wAOvhfo95Pp8vxe8WW2iXc0Tlc2oZA6EjsZJISR3Ckd&#10;6VtbAeheMP8AgtJ+zX4I8WT6Nd/Eq2uLm0k8ueaw0u9vbVGzj/XQwtGw91YivpTwf4t0/wAe+FNL&#10;1zSbqO+0nWrSK+srhAQtxBKgeNxnBwVYHkA81yfwb/Zk8C/Ab4ZWPhLwz4Y0bT9GsoBCYltEJuTj&#10;DSSkjMjt1ZmyTmsT9pe8+Lnh3wpo9r8FdD8B3moNKYbr/hJZ54LOwgVPkKJBhm5G3aCMDFL0A9Zo&#10;r5P/AGVf21/iJq/7UeqfBH4zeFfDOi+OLXSP7esNS8N3Usmmala7ghwkpMiMCTyWOcEbVwCfP/AX&#10;/BTP4v8Ax1+NnxH+Hfw7+FWi69rXw/8AGF9pV5qd1qBs9Ns9LhnMMLybm3PcyGOb5UwAEyAecOwH&#10;3hmivkH4kftw/FD4qftJ+J/hV8BPCvhDUtV8AxxP4l17xVdTLptpLIPlto44MSNJkMM7sZRhjjNd&#10;h+xF+2rrXx78aeNfh34/8N2vhP4ofDqSJdWtbKcz6ffQy5KXNsx+YIcD5WJIDLyckBAe6+PPGNr8&#10;PfAesa9ftss9Fspb2c+iRoXb9BX82nxo+KupfHD4s+IfF2rtnUfEF/LezAHKx72JCL/squFHsBX7&#10;v/8ABVLxbJ4I/wCCffxMvI22SSaYtmGB6efNHB/7Ur+fo/yrlxMuh/OPjhmU3icPgE9FFzfq3Zfk&#10;z2//AIJ5/soz/thftR6D4VkjmOiQk6hrUyHb5VnHjcM9i7FIxjnL57Ej+gvwz4X0/wAGeHrHSdLt&#10;YbHTdNgS2tbeFAscEaABVUdgAAK/Nb/g3K+H8aeGviR4qZMzTXVrpUT45VUVpXH470/Kv05rTDxt&#10;G59x4RZHSwmSrGW9+tdt+SdkvTS/qwxSFc0tBOBWx+rHzT/wUD+BcOveFU8ZWMarfaUBHfBV/wBf&#10;ASAGPuhP5E+gr41r9TvFnh638WeF9Q0u6Xfa6hbSW0q+qupU/wA6/LfULJtNv5reT79vI0TfVTj+&#10;lfxX9Ibhijgc2pZpQVlXT5rfzRtd/NNX8z6zI8Q50nTl9n9T7K/4Jx/ENtc+H2p+H5pdz6HOJIAT&#10;yIpcnA9g6sfbcK+kK+Ff+CeGsvpvx9a3DHy9Q02aJl7EqUcfltP5mvuqv3jwRzmeYcJ0Pau8qTlB&#10;/wDbr0/BpHjZvSUMS7ddQr4W/wCC6g3fD74H56f8LR0vPGf+Wc1fdNUdd8L6Z4ojt11PTrHUVtZV&#10;uIRdW6TCGRejruB2sOxHIr9cPMOG/a5jVf2Uvid8q/8AIparjj/pzlr80vEnwU174wf8G+/wmudA&#10;06/1aTwlqkmtXlnZZ+0y2qaheJI0YXncocNxyACe1frfeWcOoWktvcRRT28ymOSORQySKRgqQeCC&#10;CQQai0XQrHw3pcNjp1na6fZW4Iit7aFYoowSSdqqABySeB1NVGVgPzF0zQ/2KfjR8OdPj1b41eOr&#10;q111YEm0TVfGeoyTCVmUrFLbNuyyyY5wVyoIOMGuk/4KA6lpGhftm/C34XfE/wATa/4M/Zxj8JgQ&#10;yW15Na2msahFvjW3u7iPkqsaRHBIAyDxvyPvRPgH4Fi8V/28vgvwmuuF/NOojSLcXZf+95uzfn3z&#10;mtnxb4K0bx9o76druk6ZrWnyHL2t/apcwsfdHBB/KjmA/NT/AIJy+GfhX4Q/4K8eMrH4N6ha6l4J&#10;j8AqY5rbUJL6ITm4t/NUSOzHg44zgZruv+CM/wAY/Dfw48R/F74S69q1vpPxEuvibrWoW+iXIaO4&#10;uYPJhzIgIwwAglJweAAehGfufwT8L/DPw1tpIfDnh3QvD8Mn3002witVf6iNQDU7+AdBk8WJrzaL&#10;pLa5GhjXUTZx/a1UgrgS434wSMZ6GjmA/P8A/wCCMn7QXg/4K2XxE+E3izW7Xw/8Qrj4l6k1tot7&#10;mO4uxKkCIYxjDZaJxwewPQjPaf8ABGtF/wCEu/acfaNx+LGqDcO43kj+Z/Ovsa8+GfhvUfFkOvXH&#10;h/Q59ct8eVqMljE13HjgbZSu8Y9jV7R/DGm+HWum0/T7Gxa+mNxcm3gWL7RIervtA3Me5OSaLgfF&#10;P/BKjj9rP9rb/seI/wD24qx/wWd+JWveCvD/AMLdNk1zxB4V+GHiPxKLLx1rWjs8dxaWZ2bUMqAt&#10;HG4MuSBztAweh+ztJ8MaboN5eXFjp1jZ3GoSebdSwW6xvcv/AHnKgFjyeTk1Nq2kWmvabNZ31rb3&#10;lncKUlgniEkcqnqGVgQR7GpA/JOw8Cfs++CP+CmX7OK/AnW7LWo7jULxtYa31ibUdreT+7LGRm2k&#10;/N0xnHPavo39jqJX/wCCzv7U74yy6dogB9AbSHI/QflX194N+CHgn4b3j3Xh/wAH+F9BuHB3y6dp&#10;UFq7A9csig1t2fhjTdP1m61K30+xg1C/Ci5uo4FWa4CjC73A3NgAAZJxVcwHw38OrNtQ/wCC9Xxe&#10;t43MTXHwtgjDr1UmXTwD+HWuH/4JM/tZeBf2Hvg5r/wZ+Lms2vw98Z+Edfu5GTV0a3j1KGQgrNHI&#10;RtYHBA55XaRkHj9G4fC+l23iCXVo9OsI9UuIhBJeLboLiSMYIQyY3FRgcE44FZfjr4Q+EfigYT4m&#10;8L+HfEX2b/U/2npsN55X+75inH4UcwHxp/wQx8QWfirwx8ctU024jvNP1L4j39zbXEf3JonVGVh7&#10;EEGur/4LN/s2+KPjR8BfDXivwNp82qeMPhXr0PiOys4Bumuo0x5iIP4mBWN8DkiMgAkgH6z8N+F9&#10;L8G6VHY6Pp2n6VYx/ct7O3SCJPoqgAflWhkGjm1uB8j/AAn/AOC2XwB8cfD631LXvGEfgvW4o9up&#10;aLq1pOl1Yzrw8eFRhJhs4KEnGMgHIHjv/BRH4+aL8Xfjx8C7PxR4y1zw/wDsx+PtHl1S91jTZprK&#10;DV7pkd4Le5lVd8ceBD8rAY8xidu3cn3d4i+A3gXxh4hGr6t4L8J6pq2QRe3ekW89xx0/eMhbj61s&#10;+IvCOjeL9Dk0vVtL03VNNkAV7S7tkngcDoCjAqcfSldAfmJ+xb4T+Dvgz/gszptp8EdSs9V8J/8A&#10;CAXLzy22pS38aXXnYdfMkZiDt2HAOBn617V/wSEgjX43/taSbVEjfFfUVLAckCecgfhk/nX2F4H+&#10;E3hP4ZpIPDfhnw94fWUfONM06G03/Xy1Ga09H8NaZ4emu5dP0+xsZNQmNxdPbwLE1zIeruVA3MfU&#10;5NPmA/Jz/hVvw9+CH/BRj45aX8dPFPjX4f6f451c+IvC+safrd3pNhqcUskskkckkPysyecqjccK&#10;Uccbhn6+/wCCenwv/Z9s/iX408UfB3xlqnjjX/s9vp2uXt3rVxqbIjEtCPMlHzZ8pgCCeEI4r6c8&#10;Z/D/AEH4j6T/AGf4i0PR9esd277NqNnHdQ7vXbICM/hTvB/gTQ/h7pP2Dw/ouk6HYht32fT7SO1h&#10;z67UAGfwo5gPnn/gsVp8mq/8E4PiRHEuWSGxmOPRL63c/opr8ECMCv6Rf2tPhfJ8aP2ZfHPheFPM&#10;uNa0W5t4F/vSmMlB/wB9AV/N5LG0UpR1Ksp2kHqCK4cVHVM/mfxvwk45lQxPSUOX5xk3/wC3H66f&#10;8G6OvQT/ALP/AI80tWX7Ra+IUuXHcJJbRqv6xNX6K1+Lf/BBr9pO0+Ef7T1/4P1SbybHx/arb2rn&#10;7q3sRLRKf99DIoP97YO9ftFW9F+4j9T8LMxp4rh6jCD1p3i12ad196aY6igGitT9FI3fy4yzdAK/&#10;LXxhdJfeLdUmjwY5ryV1I7guSK/Q79pn4lr8Kvg1rWpLKsd1JC1taepmkBVceuOW+imvzf8A1r+R&#10;vpLZrTniMHl0X70FKb8uZpL77M+m4fpu0pvbRHtH7AsLTftH6ey/8s7S4ZvpsI/qK++K+OP+Ca3g&#10;l77xvr3iBv8AU2NqtnHkfeeRtx/IR/8Aj4r7Hr9M+j/gZ4fhSNSa/iTnJemkf/bTz86nfE27JIK+&#10;P/8Agsj8ePHnwL+DngD/AIV/4nm8J6r4o8aWeh3F9Faw3DLBNFNkbZVYcMFPGD8uMjNfYFfC/wDw&#10;XY/5Jd8GP+ynaX/6BNX7ctzyTmvjV8Xf2gv+CX/i7wZrnjX4j2Pxm+GvifV4tF1GK80eHTtQ0t5O&#10;RJE0Q+b5Q5+ZiMrjAzuH3j43+Jfh34Z+Fpdc8Sa5pPh/RYADLfaldx2lvFnpueQhRntk1+ffj238&#10;Rfto/wDBT63+Evxw1Cz8NeG/AEw8TeE9A0uA+R4zCMzJNLO7bsrGvzRqP+ewBGCxw/21/FuofFT/&#10;AIK52fhXWPhzrfxe8L+AfDEeoWPhG0uIYrd7ibBa7lSZlSTbvC4Ofup2Bp2A/Rj4ZfGHwp8adAOq&#10;+D/Emg+KdMWQwtd6TfxXkKuOqlo2IDDPQ81ifET9qz4Y/CHxLHo3iv4h+CPDerSqHWy1TXLa0uNp&#10;6NskcMAexIwa+Kv2WfhF448Nf8FL9G8Z+F/gZ4g+Dfw717QrjTfFVnNc2f2KWeOOWSCdYoHIVi4i&#10;ThfU/wATVwd98JG/YO+KvxQ1347fAmD4weBfFfiK51n/AIT+1t4tUu9NtZWASOe3k5jjXqSCoUsw&#10;BcbcHKgP0+uPGGk2nhdtcl1LT49FW3F2b97hFtRDt3eaZM7dm3ndnGOelc98LP2ivAPxya6XwX40&#10;8KeLXscfaV0fVoL1oAehYRscA9ieDX57f8FNPilpfxP1r9lfwL4J0G+8WfCvxYh1aLw7o8y2a69b&#10;W8cAt7QbyqqqpuBVyMZ6BgKPE3wf8a6r+1D8I/GHwv8A2Y/EfwdvPDetRw67ewXNhDa3+lyMqyxy&#10;xwSfNhdxyQTg+oFHKB+gHxO/ak+GvwU1aPT/ABh8QPBfhfUJEEiWuq61b2czKejBJHDbffGK6Sz8&#10;f6HqHg0eIrfWtJn8PG3N5/akd5G1n5ABJl84HZsABJbOMDrXxV+1N8WfA/xY/al8ReFPB/7Nml/H&#10;r4geG7SG38SahfNa2NrpcZBMUP2iZHLv8x+UKO/JwQPF/wBgO+1LSP2Rv20vCl1os3hPTvDp1F7P&#10;w21/9uTw+01nc+ZbpLj5lXy0G4AZxnvklgP0usPjV4P1W90S2tfFXhu4uPEsJuNIii1OB31WIAky&#10;W4DZlUAE5TI4rK+J37Uvw1+CmtQ6b4w+IHgvwtqNyoeK11bWrazmdT0YLI4O3g84xxXw7/wTO/Zb&#10;8F/Bn/gnhp/x6bQ18SfEzT/Deo63Y6lfyvM9mIIp1htoF3bY4wibcAZO9ucYA3P+CS37E3w5+OH7&#10;I+n/ABQ+Inh7SfiJ44+JV3ealq2p69bpeupW5lhWKMOCEUCIE4AJZj2CgFgPQv2t/wBpHxF4d/bu&#10;/Zm0Twr4mZfCHjqe9fUYrOSOW11aJY1aNt+DlecgqcHNfRnw6/aO+H/xc8QX2j+FfHHhHxJq2mAm&#10;7s9L1eC7ntgDtJdI3LKA3GSMZ4618L/8FSvgDoPxA/bQ/ZT+HawvpPhi6lvdOe209zbbbNVi3QIy&#10;EFFaNTHwQcMeab+1/wDs0eB/2Rv2+/2UdY+Gvh3TfBs2u+I5tF1GPTI/JjvLf9wvzgfebbM4LHJO&#10;RknAosB98fGaz1zUfhL4lg8M350vxFLplwumXgjWT7Lc+W3lPtcFTh8HBBBr55/4Jqftfat8af2D&#10;f+E08cakt5r/AIXfUINcu5IkgybdmkBZUCquIWjzgDkE19UzrviZf7wxX5IeKvF15+zP8Lv2uvhD&#10;atJFqOqeKbO30a3T708GrsRhB3zDgHHd68vG1pUakal9LSVvO11+TP0Hg/KaObYKvgeVe0U6Uk7a&#10;qDlyT87e9F9la59A/wDBHj9uXxx+054l+IGh/EXUJbrVLcW2uaGkttFAy6dPvwFEaruVf3XzHJ/e&#10;Dmu//Zo/aQ8TfFv9tv48yah4mjt/hZ8NPs+kWtrNFBHbw3ipm6mabaH/AHbRSAhn2gSDjjjyTxT4&#10;Ptf2GP8AgoV8D7+PbZ6L4i8BT+ErqQfLG0tlCkignpziLHrirP7C3jHwl8Gf+Cavjz4p/Eq2NxoP&#10;xG1rVdW1K3aDzJNRhuJ2t1h2fxGTBAyQMPkkDJrjw9apHlpVJaxbbfkkrX8ve/A+qzzKsBXVbM8B&#10;QShiY0oUoxSdpSm4z5F/NalL/wAC8z7C8AftU/DL4qeIzo3hn4heC/EWrAFvsenazb3M5A6kIjkk&#10;DvgcV4j8afjd4q8Pf8FW/hL4Hstau4PCeueHb+7v9NUL5V1KiXBR2yM5GxTwe1fD/wC2gby1+Ffh&#10;PxpoP7NNr8GbG112xutH8UW+pwQ32xmzGklvEisu8YOCx2kV9V/Gid7z/gsz8BJJDl5PB9+7H1Ji&#10;uSa0ljJ1PcejUo6q6um7dTip8I4bAv6zB80alHErlk4ScZU6d73g5RvqmtpJr0Z9i/ED4neHPhN4&#10;ffVvFGvaP4d0uNgrXep3kdrApPQb3IGT2HU034d/FPw18XPDy6t4V1/R/EmlsxjF3pl5HdQ7h1Xc&#10;hIyMjIzmvzn/AGmvE1/8Wf8AgrNrekax8N9Z+LuifD/QYW0zw3bzwrb28kojZ7p45mVHOZCuTk52&#10;/wB0Edv+xx8JPHHg7/goVeeJtD+D2u/Cf4b+JfD7W2safcXFt9k+3RkmOZEhdgpIwMAdS571tHMJ&#10;yq8sY6X5dnf12tY8rEcC0KGWrEVa6jVdJVVeVNRaauoW5ufmcdb8tr6W6n2D42/ar+GPw08VroPi&#10;H4heC9D1o4P2G/1q2t7hc9Mxu4YZ7ZHNd7Y3kWo2cdxbyRzQzKHjkjbcrqeQQRwQRzmvyw0P4XQf&#10;sE6r4x/4aC+CUPxJ8J65rk96/wAQ7WCPU5ljmYBPtEcnzxrnBJDDDOQA5IJ/Tj4Z6/ovin4d6HqX&#10;hyS3m8P39hBcaY8C7YmtmjVoio7LsIwPStsLipVW1NWfbW69b/mjxuKOHcPltOnUwkpVIS09p7rh&#10;J2TajyttNX1jK0l1RskfJt9q/Cj/AILC/sk3X7NX7WGp6raWuzwv46lk1bT5UXEccrHNxD7FXJYD&#10;+66474/dheFGa8e/be/Y/wBC/bQ+BmoeE9XWOC9XNzpN/j59PulBCyDHJU5KsO6se+COqpDmjY/F&#10;/EDhX+3MrdGn/Fh70PXt81+Nj+eLRtZu/Des2uoWFzNZ3tnMs9vPC5R4ZFIKurDoQQCD7V+6n/BM&#10;P/gotpf7anwzh0/VLiG1+IWhwquq2hwn2wDgXMI7q3G4AfKxx0Kk/if8dPgd4j/Zz+KGq+EfFlhJ&#10;YaxpUuxxg+XMv8MsbY+ZGHII/oRWb8NviTrnwh8cab4j8N6lc6RrWkyrPa3UB2sjD9Cp6FTkEEgg&#10;iuOnUcHqfzbwjxVjOGcwlGrF8jdpwej06rzX4n9NgcAVX1TVrbR9OmurueK1tbdDJLNK4RI1HJJY&#10;8AD1NfE/7AX/AAWQ8MftD+E20nx15fhzxrpNo00zJGxtNUVOrw4B2ue8R5J+6SOmL+01+1xqXxvu&#10;5NN0/wA3TfDcT5SAN+8uyOjSEdu4ToOCcnBHxHH3iVlnDOF5qslOtJe7TT1fm+0fP7j+xOGsVQzz&#10;DxxeBlem+vbun5rsV/2t/wBotvjp40WGxLp4f0sslmrZHnseGlYds9AOw9ya8ljRpXVVBZmIUADk&#10;ntTa+mP2G/2YZNf1S38aa5btHYWjb9Nt5F/4+ZB0lOf4V7ccnnoOf4qy3A5vxzxDd3lUqu8pdIxX&#10;XySWiXoj9BnOlg8P5L8We+fsofCFvg58IbCxuF26leZvL045Ej9E/wCArhfqDXplNUYp1f6E5Lld&#10;DLcDSwGGVoU4qK+X+e58RVqOpNzluwrwL9v/APYyvP20fCfgfTbPXrXQW8I+KrTxG7zWzTi5WFXB&#10;iADLtJ39eRx0r32ivTMz58/b0/YYX9r3RPDWqaHra+DfiJ4H1KPUfD/iFIDK9qQ4LxOFZS0bAA4z&#10;wwHUZB539o//AIJ/+JPir8R/CfxW8G+PI/APxo8N6Wmm3WqQWH2rS9Zjwd8Utu54Qsz4JLEAgYJV&#10;WH1LRTuB4V+zP8Nfj54c8a3WofFb4keEfEejm1aG30nRNA+yqJSykTNMx35ABGwDB3Z4wK8p+LP7&#10;HX7Tnx00PW/BfiL45eDo/AfiEyW99PYeFBDqslm5O6BRu2LlDs3Bs47nJr7LoouB8u/HX/gl74e+&#10;I/wJ+G/hbwr4g1XwXr3wfEb+EtfhRbie0kRVBMqHAkDsiswBHIHbirnwU+D37Tul/ErR7rx98XvA&#10;2qeFtNkZryx0rwwIrjWF2MoV5GI8n5iGzH3XGMEivpaii4HyD48/YI+J/wAOP2l/GXxM+CPxF0Hw&#10;7c/ETyn17R/EWkG8tXljGFlikQ7lPJ+XH8TckEAO/Z3/AOCcHij4ZfCn46WfijxzpeveKvjkkz3t&#10;1Z6S1ra6dNJBNGWVfMJdczZxhMBcc5r68oouB5T+x7+zc/7NP7KXhX4banfWuvHQbB7G4nWDy4bt&#10;Wd2PyMTwQ+MEnNfO/gf/AIJ0fGn9kq81bSPgT8YNF0nwBqt7JfQ6D4l0Y339iu5+YW8gJLKeuDtH&#10;qCcsft6ii4HzT8Sv2IfE3xZ+O/wH8ea54w0671T4TrM2rMmmmH+25ZY1VnjVW2wjcCcc9eK2/wBr&#10;T9ji+/aT+N/wU8W2+uWulw/CnX31q4t5bYyNqCsYT5aMCNh/ddTn71e90UgEZdwr5M+PP/BMZPjT&#10;+3r4S+MH9vW9npmimzn1DSDbMzahPaM7QSbgwXglOqnhMd6+tKKxrYeFVWmuqf3HrZRneMyyrKtg&#10;p8spRlBuyfuyVmtfz3XQ+df+Cj/7DVx+3P8ACPSNE0/XLfwzrWh6qmo2eotA0hjHlujoNrKw3Bgc&#10;g9VFX/iP+wbofxO/Ybsfgnd301lY6fpVnYQX9tGN8U1sE2TbScHLLkgnkE85Oa97oqZYSk5Sm1rJ&#10;Wfmjoo8TZlSw1DC06toUJupBWWkn1vbX0em/c+EPif8A8E6vj/8AH/4eaR4B8a/FvwXd+D9Fubae&#10;K5t/DrrqE/2fiMuA6qDjrhuvrXqf7WP7C/iX4r/FrwF8Rvh/4ytfCXjnwHay2EUt7YfbLS9t5FKs&#10;rJkbThn55+92IBH05RWawNKzWutur6bfcd0uNczc4TjyR5OeyVOCi/aK0+aKjZ8yVndeh8q/Hb9g&#10;LxX4u+KWg/FTwJ4+j8G/FnT9Lj03VLw6eLjTNdQKNwkhJyoJzgjdgBeMqDXdfs3/AA3+OXh7xDqN&#10;98T/AIheF/EFrNaeRZ6ZpOh/ZoreXcD57Sk72OARsxjnOQRXuFFXHC04z543+92v6HHX4lxlfCrC&#10;VlCSSsm4RcoxvdRUrcyS6K+i0Wh8X/E39ij9oz4/eGr7wR40+NHheTwLqjBL+fTfDYg1O9gDbvKP&#10;zbI84AJUn8RkH6y+F3w7034RfDfQfCujxvFpPh2wg02zV23MIokCJk9zhRk9zW9RTpYaFOTkr3fV&#10;tv8AMxzLiDF42jHDVOWNOLbUYRjBczSTk1FK7skrvoAGRTX5pw6UjDNdB4p4B+3t+wB4V/bl+HrW&#10;epqum+JtNjb+yNZjX95asedjj+OIkcqfqMGvxy8Xf8E4/iR8N/jDd+FfE2mtpMNk27+1SN9ndxdn&#10;gbjzMjtwVPDbSDX9BbLmuf8AiP8AC/Rfit4ck0vXLOO8tWO5SRh4W/vI3VSPUV4XEWFx9bAVY5VK&#10;MK9vdcldX8/0etn0Z8Tnfh7k2b42njMZFpp+9y6c67P/ADWttLn5N/C74SaL8I9F+x6PahGkwZ7h&#10;/mmnYd2b+gwBXTAV7R8bv2KfE3w38RRpotrdeINKvZfLt5YU3SwknhJQOn+8Pl+le5fs0fsP2Hw6&#10;NvrPidYdS1xSskVv96CxPX/gTg9+g7etfw9g/DDivPM8qYXHRlGad51J3tr1T+1dbJfgfsOGq5fl&#10;+DjRwcVGCVlGOh5v+yt+xNceL5bbxB4vt5LfSQd9vp7DEl50wz91T26n6cn7IsrSOytY4YY0ijhU&#10;IiIu1UUcAAdgKkWPaKcBgV/ZXBPAuW8M4P6rgY3k/im/ik/Py7LZHz2LxlTET5p/cFFFFfaHKFFF&#10;FABRRRQAUUUUAFFFFABRRRQAUUUUAFFFFABRRRQAUUUUAFFFFABRRRQAUUUUAA6UUDpRQAUUUUAN&#10;ZeaFXBp1FKwBRRRTAKKKKACiiigAooooAKKKKACiiigAooooAKKKKACiiigAooooAKKKKACiiigA&#10;ooooAKKKKAP/2VBLAwQKAAAAAAAAACEAKTwLv+4mAADuJgAAFQAAAGRycy9tZWRpYS9pbWFnZTMu&#10;anBlZ//Y/+AAEEpGSUYAAQEBAGMAYwAA/9sAQwAKBwcJBwYKCQgJCwsKDA8ZEA8ODg8eFhcSGSQg&#10;JiUjICMiKC05MCgqNisiIzJEMjY7PUBAQCYwRktFPko5P0A9/9sAQwELCwsPDQ8dEBAdPSkjKT09&#10;PT09PT09PT09PT09PT09PT09PT09PT09PT09PT09PT09PT09PT09PT09PT09PT09/8AAEQgA6gE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ooooAKKKKACiiigAooooAKKKKACiiigAooooAKKKKACiiigAooooAKKKKACiiigAooooAKKKKA&#10;CiiigAooooAKKKKACiiigAooooAKKKKACiiigAooooASk3D1FZviYkeF9UIOCLSXkf7pr53E0uB+&#10;9k/77Nb0aDqp6mFav7JrQ+m8j1FFfNNtf3VncxXEE8iSxMGVtx6ivevCfiSHxNo0d0mFnT5Zo8/d&#10;b/A062HlSVxUa6qaG5RkDvRXlvxjd0udJ2Oy5WTocf3aypw9pLlNKk+SPMepZHqKM56GvmTzpf8A&#10;nrJ/32a9f+ELM3hi7LMzH7Y3U5/hWtquGdOPNcypYn2kuWx3lGR6isTxkSPB+qEEgi3bpXz+Jpcf&#10;62T/AL7NKjh3VTdx1q/s3ax9N5HqKK8A8FSyHxjpgMjkGYcFjXv9RWpeydrlUavtFewUE4orkfie&#10;zL4KuCrFT5icg4/iqIx5pKJpKXLFs63I9RS5HrXzJ50v/PWT/vs11/wvkdvGcQaRyPJfgsT2rqnh&#10;HGLlc5oYtSko2PbKKKyvEPiGz8N6a13esTk4jjX7zn0FciTbsjqbSV2atVbjU7K1JE93bxkdnkAN&#10;eJa78QNa1uR1W4a0tjkCKA7ePc9TXMkknkk/U12QwTfxM5J4xL4UfRya7pchwmo2hPtMv+NXUkSV&#10;Q0bK6noVORXzHVyw1a/0uXzLC8ngY9djkA/UVUsD2ZKxndH0lRXmngPx5q2satHpd9AlyGUt56ja&#10;YwB1bsew/GvS646lN03ys66dRTV0LRRRUFhRRRQAUUUUAFFFFABRRRQAUUUUAFFFFAGV4n/5FbVf&#10;+vSX/wBBNfOo6CvorxP/AMitqv8A16S/+gmvnUdBXo4HZnn43dBW94Q8SSeGdbS55a2k+SdAeq+v&#10;1HWsGiuyUVJWZyRk4u6PpqCaO5gjmhcPHIoZWHQg15h8Zf8Aj60n/dk/9lqX4V+KMg6Fdt0y9sxP&#10;buv9R+NQ/GT/AI+tJ/3Zf/Za82lTdOvys9CrNTo3R5rXsPwf/wCRYu/+vxv/AEFa8er2H4P/APIs&#10;Xf8A1+N/6CtdWM/hnNhP4h0XjT/kTtV/692r58HSvoPxp/yJ2q/9e7V8+DpUYH4WXjPiRu+Cf+Ry&#10;0v8A67CvoGvn3wUQvjHTCSAPOHJr37z4v+eqf99Cscb8aNcH8LJK5D4o/wDIk3H/AF0T/wBCrq/P&#10;i/56p/30K5L4nSxv4KuArqT5icA/7Vc9Je+joqv3GeJV2Hwt/wCR0i/64v8Ayrj67D4W/wDI6Rf9&#10;cX/lXrV/4cjyqP8AER7dXg3j3W31vxRc/Mfs9qxhiH04J/E5/SveGHyke1fNepI0WqXccn30mdW+&#10;oJrhwUU5NnbjJNRSK1dR4a8A6n4ktftcbx29qThZJOS2OuBXL16z4B8caVFottpd/MLWeEFVZxhH&#10;Gcjnt+NdmInOMbwOShGEpWmY9z8INTjXNvf20rejKV/xrldV8LaxorH7dYyqg/5aINy/mP619BQX&#10;MNym+3ljlT1RgR+lSMoYEMAQexriji6kdztlhYPY89+EuiG20ufVZRh7o7Ix6IO/4n+Veh0yOJIY&#10;wkaKiDoqjAFPrnqTc5ORvThyRURaKKKgsKKKKACiiigAooooAKKKKACiiigAooooAyvE/wDyK2q/&#10;9ekv/oJr51HQV9FeJ/8AkVtV/wCvSX/0E186joK9HA7M8/G7ou6Papfa1ZWkv+rnnSNsehOKTV9M&#10;n0bVbixulKyQuRn+8OxHsRU3hz/kZ9J/6/Iv/QxXpnxS8M/btPGr2qE3FsMShR96P1/D+Wa2nV5K&#10;qT2ZjClz021ujyW3uJbS5iuIHKSxMHRh2I6V1/j3XY/EWmaFfRgK5SVZU/uuNuRXGUuTjGTj0rWU&#10;E5KXYzU2ouIlew/B/wD5Fi7/AOvxv/QVrx6vYfg//wAixd/9fjf+grWGM/hm2E/iHReNP+RO1T/r&#10;3avnwdBX0H40/wCRO1T/AK92r58HQVGC+Fl4z4kKCQcgkH1FL5kn/PR/++jV3RNN/tjWbWwMnl+e&#10;+zfjOK9B/wCFNj/oLN/36/8Ar1vUq04O0jCnSnNXieY+ZJ/z0f8A76NBdyMM7EehYmvTv+FNj/oL&#10;N/36/wDr1keKPhyPDmiSah/aBn2Mq7PLxnJxUxxFJuyKdCqldnDV2Hwt/wCR0i/64v8Ayrj67D4W&#10;/wDI6Rf9cX/lV1/4ciaP8RHt1eU/EjwXcLeyazpsJkhl5njQco3dsdwe9erUEZryadR05XR6lSmq&#10;kbM+YaK951rwBoetyNLLbmCdussB2k/UdDXE6l8Ib6JmbTr6KdP4VlG1vzHFejDF05b6Hnzws47a&#10;nCWd/d6fMJbO5mgkHRo3IrstE+KuqWUipqiLewdCwG2Qfj0Nctq2ganocuzUrSSEdn6qfoRxWdWr&#10;p06iM1OdNn0VoXiGw8RWQudPmDAffQ8Mh9CK1K+dPD2u3Hh7V4r23ZgAQJUB4kTuDX0NbXEd3bRX&#10;ELbo5UDqR3BGRXmV6Psn5Ho0K3tF5k1FFFYG4UUUUAFFFFABRRRQAUUUUAFFFFABRRRQBleJ/wDk&#10;VtV/69Jf/QTXzqOgr6K8T/8AIrar/wBekv8A6Ca+dR0Fejgdmefjd0aXhz/kaNJ/6/Iv/QxX0U6L&#10;IjI4DKwIIPcV86+HP+Rn0n/r8i/9DFfRlZ4340aYP4WeB+NvDbeG9deKNW+yTfvIGPp3X8P8K52v&#10;oHxf4cj8S6HJan5bhPngf0cdvoehrwGaGS3mkhmQpJGxV1I5BFdOGrc8bPdHNiKXJK62YyvYfg//&#10;AMixd/8AX43/AKCtePV7D8H/APkWLv8A6/G/9BWljP4Y8J/EOi8af8idqn/Xu1fPg6CvoPxp/wAi&#10;dqn/AF7tXz4OgqMD8LLxnxI3fBP/ACOWl/8AXYV9A18/eCf+Ry0v/rsK+gaxxvxo2wfwMK5D4o/8&#10;iRc/9dI//Qq6+uQ+KP8AyJFz/wBdI/8A0Kuej/ERvV+BniFdh8Lf+R0i/wCuL/yrj67D4W/8jpF/&#10;1xf+VetX/hyPKo/xEe3VkX/ijStM1aLTr26WG4lXeu77vXAye1ac8yW1vJNKwWONS7E9gOa+dtf1&#10;eTXdbur+Y8Sv8i/3UHCj8q8zD0favU9KvW9mlY+i45ElQPG6up6MpyDTq+c9L8Q6roz7rC+miB6p&#10;nKn8DXTW/wAWddhXEsNpP7spX+VaSwc1tqZxxcHuet6nZ21/ptxb3iK0DoQ27sMda+bfX2NdXrfx&#10;H1rW7R7U+TawyDDiAHLD0yea5OurC0pU0+Y5sTVjUa5QPSvoXwgHHhLS9/X7Ov5Y4rwvQdHm13Wb&#10;ewgVj5jfOwH3F7k19E28EdrbxwQqFjjUIqjsBwKxxslpE2wcXqyWiiiuA7gooooAKKKKACiiigAo&#10;oooASiiq99532Gf7McTBDsPvjihasTdlcsUV59o/jK9GpxrqMym3Y7W+XG0+td+rBlBU5B6Gtq1C&#10;VF2kc+HxUMQm4dDP8RRST+HNSiiRnke2kVVXqSVPFeDjwvreP+QTd/8AfuvoqinRrulexVWgqr1P&#10;BdB8OaxD4i0yWXTLpI0u4mZmTgAMMk171RRU1arqu7KpUlTVkFeZ/ErwZNdTrq+lQPLK5C3ESDJP&#10;ow/r+FemYoqadR05cyKqU1NWZ87f8Ivrf/QJu/8Av3XqfwssLvTvDtzFe28kEjXTMFkGCRtXn9K7&#10;aitauJlUjytGVLDqnK6Zj+LLeW68K6lBbxtJLJAyqi9Sa8QHhLX8f8gi7/74r6HopUcQ6SskOrQV&#10;R3Z4j4R8NazaeK9OnuNMuYoklBZ2XgCvbqKKmrVdV3ZVKkqasgrl/iJZXOoeEZ4LOB55jIhCIMk8&#10;11FFZxlytMuUeZNHzx/wiWvf9Ai7/wC+K6n4daBq2n+LI57zT7iCEROC7rgZxXr1FdM8XKUXGxzw&#10;wsYyTuVtQsYNTsZrO6TfBMu11BxkV5ZrvwnvbaRpdFlW4h6iKQ4ce2ehr1yisadWVP4TapSjU+I+&#10;bbzSNQ0+Ro7yxuIWHXdGcfn0qmSB1OD719OOiSDDqrD0IzVdtLsW5aztyfeJa61ju6OV4Lsz5tRG&#10;lOI0Zz6KM/yrotE8B63rbKyWxtoCeZZxtH4Dqa9zjsrWHmK3hQ/7KAVPUyxsn8KHHBpfEzC8L+E7&#10;LwtaGO2BknkA82dvvN/gPat2iiuOUnJ3Z2RioqyCisjxHrK6PprurDz3+WIe/r+FYfhPW9U1bU2S&#10;5mDQRplsIBz2rWNCUqbqdEc08XCNVUerO0ooorE6gooooAKKKKACiiigApCM0tFAHlXifTW03Wpl&#10;A/dSnzIz7HqPzrQ8PeL5NNVba9DS2w4Vh95P8RXV+JNDXWtPKrgXEfzRMfX0+hrzCaGS3maKZCki&#10;HDKe1e3h5QxVLknuj5nFQqYKv7Snsz12x1S01GMSWs6SA9geR+FW68WSR423RuyN6qcVqW3ifVrU&#10;AJeOw7BxurCeWy+wzqpZ1G37yP3HqtFebL441YDBaE++ymP411d+ksa/RKy/s6t5G/8AbGH8z0yk&#10;z715VL4n1eXreyL/ALmBVOXUr2c5lu52J9XNWstqPdmcs6pLaLPYPMT+8PzpQQe9eM+fN/z2k/77&#10;NSR393CwMd1MpHo5qnlkukjNZ3HrE9jorzCz8YataEZnEy+kgz+tdLpnjq0udsd8ht5Dxu6qfx7V&#10;zVMFVpq9rnbRzOhVdr2fmdVRTI5FkQMjBlPQg5Bp9ch3p3Ciiori5itYWmnkWONRksxxQlcG0ldk&#10;tFcXqnj0Kxj0yIN/00k6fgK5u78Rapek+beOFP8ACnyiu2ngKs9XoebWzWhTdlqerF1HVgPqaA6n&#10;owP0NeNNczt96eU/VzQLmdfuzyj6Oa6P7Mf8xy/23H+Q9noryKLXNSgGI76dQO27NXIvF2sRDAut&#10;3+8oNZvLanRo1jnNF7pnqNFear441YDl4j9UqOXxlrEgIE6Ln+6gqf7OreRbzihbqemM6oCWIAHc&#10;msDV/GFjpyukDC4uB0VDwD7mvP7nU728P+k3U0nsW4qriuillqTvNnFXzmTVqSsW9S1O51W6M90+&#10;W6AdlHoK7zwVpZsdJ8+Qfvbg7sei9h/WuW8L+H31e8E0y4tIjliR98+gr0xVCqABgDpiox1aKiqM&#10;DXK8POUniKg6iiivLPdCiiigAooooAKKKKACiiigBKw9f8M2+sr5gPlXIHyyAdfY1uUVUJyg+aLM&#10;6tKFWPLNXR5LqWhX+lORcQMU7SIMqazq9qKhhhgCD2NZ9zoGmXZ3TWULH124r06eZtL30eLWyVN3&#10;py+88lor1H/hEdGzn7Ev0ycVKnhjR4zlbCLP0rV5nD+UwWS1eskeUg54HJ9qmitLiYgRQSuT6Ia9&#10;bj02zi+5awrj0QVZVFUYVQB7Cs5Zn/LE2hkn80jyqLwxq8vSxkX/AHsCpx4O1g/8u6/99ivT6Kxe&#10;ZVXskdCyait2zyyXwprEIz9jZv8AcYGsua3mtmKzxPGR2ZcV7PUFxaQXcZS4iSRT2YZq4ZlP7SM6&#10;mSwa9yR5loniK60WUBSZLcn5oif5elelafqEGp2iXFs4ZG/MH0Nchrvgjy1a40oEgcmE/wDsv+FZ&#10;XhTVZNM1dIWyIZ2COp7HoD9aqtTp4iDqU90Z4atWwdRUa3ws9HvLuKxtZLidtscYyTXmGu69Prd0&#10;WclYFP7uMHgD1PvW74+1JjLDYI2EC+Y+O/pVXw54RbUVW6v9yW55VOhf/AUsLCnRp+2qb9CsbUq4&#10;mr9XpbLc522tLi8kCW0MkrHsozWpH4R1iRc/ZgvszAGvS7a0gs4hHbxLGg6BRipqmeZTb91F08lp&#10;pe+9Ty9vB+sKM/Zgfo4qnPoep2wzNYzqvqFz/KvXKMZpLMqi3SKlktF7NnizRun343X6qRTAR617&#10;Q9vDL/rIkb6qDVWbQ9On4ks4W/4CK2jma6xOaWSP7MjyKivUz4U0ZuthF+GaVfCmjIcixiz75q/7&#10;Th/KZ/2LV/mR5dFFJO4WFGkY8AKM11GjeCLi5dZdSzDF18sH5j9fSu5gs7e2GIIY4x/sqBU9c1bM&#10;JzVoKx24fKKcHzVHchtraK0gWGBFSNBgKo6VNRRXnN3PXSSVkLRRRQMKKKKACiiigAooooAKKKKA&#10;CiiigAopKM0ALRSUUALRSUUALRSUUALRSUUAFcn4m8LNd3Md7p6BZy48xRxn/a+orrKKunUlTd4m&#10;VajCtHlkcrN4afUPFL3V2M2iKpUf3zjp9K6hVCqFUYA4AFOopzqSna/QVKhCldx3YtFJRWZsLRRS&#10;ZoAWiikoAWikooAWikooAWiiigAooooAKKKKACiiigAooooAKKKKACiiigDD8Xa63hzw9PfRxiSU&#10;EJGrdNx9a880Sy8XeM4ZdSj1w26q5VQWIGevAHQc969K8RaJF4h0WfT5nKCTBVx/Cw6GvKNN1PWv&#10;htrDWt7CZLWQ5aP+Fx/eQ+tdVGzg1H4jlrXUlzbHp3hODXLfSmj8QTJLcLIQjLjJX1JHWuZ8Y/EW&#10;ayvzpWgos10G2PLjcA391R3Nddba5a6r4fk1LT5PMj8tmHqCB0I9a8t+Ftul94wluJ8PJFE8oLc/&#10;MSBn68mlTinzTktug5yatCL3NWLwp461BBc3OtGCQ8iNpDn/AMdGBXWeEo/EFhZXX/CT3MbrEf3b&#10;8E7QMkkjt/hXTVzXxDupbTwRqEkJIZlWPI9GYA/oTUc7qNRsXyKC5rnIah401zxXrDaZ4WBhhBP7&#10;0cMVH8RJ+6KS58PeOdBga/g1Y3Owb3jVyxwOvBHP4Vc+DtnGLHUbvgytKsX0AGf1z+lek4rSpNU5&#10;ckVoZ04OpHmk9TiPCXjWTxXpt1ZOVt9WSJijLwrcYDD0wcVjXmi+PbGxnupdfBSFDIwDDOAM+lYV&#10;kP7K+LIjtPlQXpQKvTa3UfrXrXiT/kWdT/69pP8A0E052pyXKtGEL1IvmeqPK/Dd34x8UPOtjrki&#10;GEAt5hA6/hXWLb+JdC8KazPq2qGecRhoJEOTHjr2rH+Df/Hxqf8Aup/M123jb/kTdT/64mnVlapy&#10;W0FSjenzXMD4W6zqGsWl+2o3kty0bqEL44yD6Cu8rzb4N/8AHlqX/XRP5GvSaxrpKo0jag26abK9&#10;/exafYT3c7bYoIzIx9gK8h8O+PNWPiq2k1K9mawuZSvltjaoY4GOOgNdP8V9Z+zaPBpUJPn3jgsB&#10;2Qf4nH61g+OfCo0nwlotxCMPar5U3uW+bP8A31n861owjy+91Ma0pc3u9D12vHbzx3q+i+N7wSXU&#10;lxZRXLobdsYCZ7cdRXpHhDWF1zw1Z3ef3mzZIPR14P8Aj+NeZ2ejW+v/ABF1qwuchJDMVYdVYHg1&#10;NGKTkprYqtJtRcep65p2oW+q2MV5ZyCSCVdysP5VwPjbXtT0/wAeaZZ2d9LDbSpEXiXGGy5B7elY&#10;3hXXLvwJ4il0bWMraO+DnkIezj2PerPxAYN8R9HZSCDHCQR3/eNTjS5alt0KVTmh5l34oa/qmkal&#10;Yx6dfTWyPESwTHJz16UyLQ/iBJax3EOuhw6h1XeMkEZ7iqXxh/5C2nf9cW/nXqGlf8giz/64p/IU&#10;5S5KcWkEY89SSbPONM+ImraLq403xVAMKQrSBcMmejehHvXqCMHUMpDKwyCOhFeY/GO2iA025AAl&#10;O+MnuRwa7HwPK83g3TGkJLCLbk+g4FRVjFwVRK1yqUmpuDdzoKKKK5zoCiiigAooooAKKKKACiii&#10;gAooooAKKKKAKGqavZaLai51CdYYiwQM3qawvGtzo194QupLq4gkUxlrdlYE78fLt/GtvWtDsdfs&#10;vsuow+bHnK84Kn1B9a5JfhDogm3Ge7KZ+7vH88VrT5Fq2ZVFN6JaGV8H1uJYtVjcE2bBBz03c5x+&#10;HX8KwoGuvhz44LXERe3yQCP+WkRPUe49PavY9M0u00izS0sIFhhToq9/c+ppuqaNYa3bG31G2SeP&#10;tuHK/Q9RWnt1zttaMz9g+VK+qILDxNpGpW3n2uoQMmOQXAK/UGq+oGw8YeHdQtLG5iuFYGPcjZCy&#10;Dkfriufl+EOiPJuSe7Rf7u4H9cV0vh7wvp3hmCSLTo3BlIMju2S2Ont3rOXJHWL1NFzvSS0PM/h7&#10;ryeFNavdO1gm2SUhWL9I3XI59jnrXpWreLNJ0iwa5mvYXypMaI4ZnPYACma/4O0jxHhr2ArOOk0R&#10;2v8An3rBt/hHocMweWW6lUHOwsAD9a0lKnUfNLczjGpBcsdjl/h/plx4i8Yy63criGGRpmIHBkbo&#10;o+mc/hXqHiT/AJFrUv8Ar2k/9BNW7KxttOtUtrOFIYUGFRBgUt7aR39lPazFhHMhjbacHBGOKzqV&#10;OeafQ0hT5I2PM/g3/wAfGp/7qf1rtvG3/Im6n/1wNJ4c8H6d4XedtPacmYAN5r7unpxWnqenw6rp&#10;09lcFhFOu1ihwce1OpUUqnMhQpuNPlPOfhLqFpZWeoC6uYoS0iYDuBng16NBqthdSiO3vIJJDyFR&#10;wTXI/wDCo/D5/jvf+/o/wq5pfw30fR7s3VnJeJNsaMN5g+XcMEjjrzVVZU5tyuTTVSCUbHFXFtL8&#10;QviFdRRztDbW6kJKoztVTgH8Sa2NT+GV3/Ztw39vXdyyIXWKQfK5AyB1rrvDnhPT/C6zjT/NJnIL&#10;tK248dP51tkZGDRKu00o7IFQTT5t2eV/CLWTHdXekSnAcedFnsRww/l+Ro8K/wDJXtU/3pv511un&#10;/D/SdM1pdUtJLpLhXZwvmfLz1GMdOas2Hg/TtO8Qz6zA05upyxYM+V+bk4GKqVWDcmuqJjSklFPo&#10;U/HXg9PEum+Zbqq6hACYmI++O6n+nvXklpd3dx4g0qK9L+ZaSJbgP94AOTg/TNfQxrnNS8DaRqet&#10;x6rKssdyjKx8psKxByCRjrSpV+VcsiqtHmd4nD/GH/kL6d/1xb+dd9Z+I9Is9GtWuNStYwsKg5kH&#10;XFM8ReC9N8T3EM1+1wHiUqvlPtGOvpWQnwl8PKwJN43sZR/hS56coKMugck4zco9TjvF2sSePPEt&#10;rp+jRtJFFlI2x94n7zH0AxXrmkaemlaVa2MZysEYTPrjqai0nQNN0OIx6baRwA8FgMsfqetaNRUq&#10;KSUY7IunTcW5Pdi0UUVkahRRRQAUUUUAFFFFABRRRQAUUlFAC0UlFAC0UlLQAUUlFAC0UlFAC0Ul&#10;FAC0UlFAC0UlFAC0UlFAC0UlFAC0UlFAC0UlFAC0UmaKAClopM0ALRSUUALRRRQAUUUUAFFFFABS&#10;GlpKAMfxVqdzo/h25vLPy/Pj27PMGV5YDn86r2HiJ77wtdXoVUvrSN1niPRJVHIx6d6i+IP/ACJd&#10;9/wD/wBDFZXim2fQribVLcYstRtzb3qjorlcJJ/Q1rGKcUupjOTTLyeJb5rfwy+Ic6m2J/lP93Py&#10;88VoeLtXudD0Nruz8syiWNP3gyMFgDXJXVot9o/gu2aSWISNjfE21h8nY1J4z8LxaXoJuU1HUpys&#10;8Q2T3G9Tlh2xVcsboXNKzN+/1TUr3xMdG02eC0EVuJ5JpE3s2TgBVyPxNbenR3sVoE1CeKecE/PG&#10;mwEduM9aztZ8PWGtNHK8r219CvyXEEm2RB6H1H1qv4L1O71HT7qO9lFw1pcvbrcAY84L0NQ1eOha&#10;bUtRtzqOrXfi250qxuba3igt0m3SQlySTjHUVRufFWp2fh/W2njtxqWlyKhZQTG4bGDjPoemajut&#10;PuNR+Il/Ha6jPYuLKMl4QpJ5PXIrKnIh+HfiGzljAvLW4MdxJk5mO5cSHPqK0UVp8jNyevzOy0+L&#10;XneCa61CyeBgGdEtSrEEdAd1Z9pqGteIbvUG0+8trK3s7lrdUeHzHdl6luRgHtU+ieHLeyktbtdV&#10;1CV1QHypbkMhyuMbce9Qa/oNoFutZ02+fT72NWd5YXGyQr2deh6VGly9bXJ9a1LVbXUtF060mtkn&#10;vfMEsrxFlBVc8DI961NNh1SJpP7Tu7adSPkEMJTH15Oa4y+lfxLN4PlvHltJLpZmd4W2MDszkHtn&#10;H5GukhtLfwvpl/eC/u7pVj8w/aZt+3aD044zmiSskuoRldtmdJ4uu08ZCz8uL+yfPFoZcHd5xXd1&#10;6egq74o1e/0+90m0094Y2vpzGzyRl9ox1AyK5X+yfEMvgcytFYZdv7R8ws3nb878424zjirviK7/&#10;ALe/4RK5t5ntzdTbg6YLISozjPHFXyq6I5nZm5bavqVh4mg0nVXguEuomkgnhjKEFeoZcnt3qG01&#10;TWPEsk02kywWWmI5jinkj8x5yDgkDIAGaqWNjLp3i+5sr65e8nvLNmtryXh0AOGjAHHoeKt+AL2I&#10;eHY9NkIjvbBminhPDKdxwfofWpaSV0Um27Ml1HUNW0SysRc3FvczT38UBdYio8tjg8Z6+9XfFWp3&#10;GjeG7u+tdhmhUFd4yOoHT8azPHsa3enabD5jKJNShQvG2GXJ6g9jWT4w8Jw6f4WvbldS1SVo1B2T&#10;XG5D8w6jFKKTtcG2r2O5tZ2l0+KeT7zRB2x64zXM6Nf694jshqlrfWlrA8jLHbNAX+UMR8zZ68V0&#10;mm/8gq1J6eSv8q5HxJpcXh60n17Qr1rORGEjwB8wzknkbfU+1KNrtFSbsmbGsa3drq0GjaPHE9/I&#10;nmySS58uFPU45JJ6CrFlBrFnM0uo6nb3FsFJdVt9hX6HJ4rCt71bH4gC4vwIU1SxjELvwN46pn15&#10;rqdTjN3pd3bxOPMlhdVwe5GKGrWQJ3uzB03UNc8SwPfWM9vYWJci3Dw+Y8gBxuPIwD6U/TtY1XUW&#10;vdKka2tNYs2Xc5QvHIh6MoyDz9eKf4Gv4bjwraQgiOa0XyJoycFGXg5H6/jVTRHXU/H2raja4e0h&#10;hS280fddxyQD3xTa302FfbUZZX/iS817UNMF/YKbJUYyfZT824em6tPSdXvLnxNqem3JiaO0jiKs&#10;i4JLDnvVPQ/+SgeIv+ucH8jSaO6r8QfEO5gP3cHU/wCzTaTvp0Ena2vU6a8uo7KzmuZjiOFC7H2A&#10;zXNeDfEl/rMlzBqscUc6ok8QjBAMTjI6+nrS+OrmSbSrfSrMo1xqcwgXLcBRyx47YGPxrNum1XRf&#10;FOj6hqMVhFby/wCgP9lZj8p5UHIGMEcUoxXKOUnzeRbbxhc2njm40y8jjGmh44Y5QMMkjIGG456H&#10;kVsz6pcR+LbXTVCfZ5bV5WyPm3AgDn8awI9Kh1rxN4tsbjhJVgAYdVOwYI+hqr4f1C4ufGdnZ6gD&#10;9v0+0lt5yf4+VKuPYjFVyprTsLmaNPRdQ1/Xoby4hvbKBYbmSBI2ti2Qp4yd1aOg65c3t5d6bqkC&#10;QajaYLCM5SRD0dfas/wDIiaXqJd1Uf2hN1OO9Josiaz471DV7QlrS3tls1kH3ZHzuYg+3SpklroE&#10;W9NTrqWkpayNgooooAKKKKAK17Y2+o2j213EJYXxuQ9DjmnXVpBe2kltcxrJBIu10boRU9FAWKA0&#10;awC2ai2TbZHNuMn93xjipb/T7XU7b7PewrNFuDbW9QcirVFO7FZGRf8AhjSdTuTcXdrvmICs6uyk&#10;gdjgjNX7Oyt9Ptkt7OFIYU+6iDAFT0UXYWSKy6fbJfyXywqLmRBG0ncqOgqCfQtOuvtfnWqP9tCi&#10;4yT+829M/StGii7CyMO38H6Ha3Ec0FgiSRsGRg7cEdO9Evg7Q5rhppLBCztvYb22s3XJXOD+VbdF&#10;HMw5UZ2o6BpuqpCl9aJKsH+rHI2fTH0qvF4S0WGGaGOxQRzgLIu5vmAOQOvrWzS0czDlQ3Yuzbgb&#10;cYx2xWdF4f0yGK0jjtECWbl4Bk/uyepFaVLRcLIqTada3F7BeSwq1xb58qTuuRg1U1DwzpOqXAuL&#10;uzRpxx5isUb81INatFF2FkZkPh3TILWO3jtEEUcwuFUkn94OjZzkmrd7Y2+o2klrdxCWCThkboe9&#10;WaKV2FkRpEiQrEqgIF2hfaseLwbocM6ypp6ZRtyqzMyqfZScfpW5RTu0FkypqGmWeqWxt7+3jni6&#10;7XGcH1HpVTTvDWl6VcCeztikoBUM0jNgegyTitWii7Cy3Mm98LaRqF01xcWamZ/vujMhb67SM/jV&#10;+0srewtlt7SFIYk6IgwBViii7CyKsOnWsF7PeRQqtxcACVx1bHSqN74V0fUbt7q7sUknfG59zAnH&#10;Toa16KLsLIzbXw/plm9s8FoiNbbvJOSdm772PrVm+sLbUrfyLyJZYtwbafUHINWaWi7CyKsOn2tv&#10;eXF3DEqz3G3zXHV8DA/IU06ZZ/2kNR8hPtnl+X5vfb6VcoouwsjDbwdobyvI2nxkyMXcFm2sT1JG&#10;cVrW9tDaQLDbxJFEnCogwBU1FF2wSSCiiikMKKKKACiiigAooooAKKKKACiiigAooooAKKKKACii&#10;igAooooAKKKKACiiigAooooAKKKKACiiigAooooAKKKKACiiigAooooAKKKKACiiigD/2VBLAwQK&#10;AAAAAAAAACEAJVkK401KAABNSgAAFQAAAGRycy9tZWRpYS9pbWFnZTQuanBlZ//Y/+AAEEpGSUYA&#10;AQEBANwA3AAA/9sAQwACAQECAQECAgICAgICAgMFAwMDAwMGBAQDBQcGBwcHBgcHCAkLCQgICggH&#10;BwoNCgoLDAwMDAcJDg8NDA4LDAwM/9sAQwECAgIDAwMGAwMGDAgHCAwMDAwMDAwMDAwMDAwMDAwM&#10;DAwMDAwMDAwMDAwMDAwMDAwMDAwMDAwMDAwMDAwMDAwM/8AAEQgAdQG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gnFFZ/irxNYeDfD15&#10;quqXUVlp2nwtcXM8hwkSKMkn8KcYtuyJqVIwi5zdktW3oki/uFAcHvX5mftPf8FavFnjXWbnTfh+&#10;x8NaHGxRL0xq19djpu+YERA9gBuH97sPm3Vv2hvHmu3TTXnjTxVcSMcktqk//wAVX3uA8PcdWpqp&#10;Wkqd+m7+fb7z+d+IPpIZDgsRLD4GjPEcunMmoxfo3dtedku1z9xt1G6vwu/4XX4y/wChs8Tf+DOb&#10;/wCKo/4XX4y/6GzxN/4M5v8A4qu//iGtb/n+v/AX/mfP/wDE0WC/6AJf+DF/8ifujuo3V+F3/C6/&#10;GX/Q2eJv/BnN/wDFUf8AC6/GX/Q2eJf/AAZzf/FUf8Q1rf8AP9f+Av8AzD/iaLBf9AEv/Bi/+RP3&#10;R3Ubq/C7/hdfjL/obPE3/gzm/wDiqP8AhdfjL/obPE3/AIM5v/iqP+Ia1v8An+v/AAF/5h/xNFg/&#10;+hfL/wAGL/5E/dHdRur8Lv8AhdfjL/obPE3/AIM5v/iqP+F1+Mv+hs8Tf+DOb/4qj/iGtb/n+v8A&#10;wF/5h/xNFg/+hfL/AMGL/wCRP3R3UhYCvwv/AOF1+Mv+hs8Tf+DOb/4qpbD4u+ONSvIbe38UeKJp&#10;53EcUaalOzSMxwABu5JPGKX/ABDWstXXX/gL/wAyo/ShwknyrL53/wAa/wDkT9yt6+tO3V+W3i79&#10;pPVP2SPhpceDdH8QalrHxI1ZAPEOrz3z3Mehgj/jyt9zFfMXPzuOjZGSQNvz0nxm8aXMyqvirxO7&#10;yHAA1Oclie33q48HwDXxEXUVVKN9G0/eXe19F277ntZz9IvAZfOGHeElOrb34qatB/yX5dZL7SSt&#10;F6XbTt+5hkUd6C6jvX5l6V8Xbr9hXwdDda5q2qeK/i5rFsJYtMvdQmmsvC8LjKmZN2HnZTnb/CPT&#10;q31h+yF8WLr9s39kGZtYv5odcmW40nULu0b7PLFMOUmTZja21o24wM57V4OYcO1cLT+sc3NSuo81&#10;rX80r6rTR9emmp+gcM+J2EzbFf2Y6fs8XyOfs+a9rWtGUrJKbvdxSfKvis7pfQgkU96dX5zfsTft&#10;p+L/AISftFXHw1+IesXurWNxqD6Ss99MZZdPu1couHbLGN2G0gnjKkY5z+jIPFcecZPWy6sqVVpq&#10;Sumtmme5wTxtg+JcFLFYWLhKEnCcJfFCS6O3Ts/1TCiiivJPsgzQDmvy5/4Oe/2xfid+x78H/hTf&#10;/DHxprHg281rWb23vpdPdVa5jSCNlVtwPAJJ/GvuD/gnV491j4pfsHfB/wASeIdQuNW1zXfCOm31&#10;/eznMl1PJbozyNjjJYkn60Dtpc9mozRX4r/tf/8ABQD4zeBP+DjPwv8ACnR/iJ4g0/4dXnibw5aT&#10;6DFIn2WSK4htWmQjbnDl2J5/iNAJXP2oooHFFAgooooAKKKKAAnFYdx8T/DVp4lGiy+IdDj1hnWM&#10;WL30S3JZgCq+WW3ZIIIGOcitw8iv57f2mRj/AIOytF/7Hfw//wCkNpQVFXP6EqKz/FnivTfAvhfU&#10;da1i8h0/SdJtpLy8upm2x20Mal3dj2VVBJPoK8c/Y6/4KOfCX9vjW/GFp8KvEU3iaHwO9rHqV4LG&#10;a2ti1x5xjERlVWkx5D5IXb0wTmgk9wuLiO0t5JZXWOKNS7uxwqAckk9gKyfCvxG8P+OnmXRNd0fW&#10;GtwDKLG9juDED03bCcZwevpWJ+0fz+zz48/7F3UP/SaSvxb/AODOn/kovx0/7Buk/wDo26oHbS5+&#10;7FFFFAgooooAKKKKACiiigAooooAKKKKAIr29h02zmuLiaO3t7dDJLLIwVI1AyWJPAAHJJrN8K/E&#10;DQfHQm/sPW9J1j7NjzvsN5HceVnON2wnGcHGeuDXnv7e3/Jjfxk/7EjWf/SGavyk/wCDOT/kDfH3&#10;/rvof/oN9QO2lz9tKKKKBBXyj/wWH8YXnhz9lq1sbWRo49c1mG1ucHG+NUkl2/Qsi/lX1dXx3/wW&#10;m/5Nz8O/9jAn/pPNXvcLxUs1oKX8yPz3xXrTp8IZhKm7P2bX3tJ/gz8yzRRRX9FH+aIUUUUAFFFF&#10;ABRRRQAUUUUAFb3w88dz/DjXJNUs4Ym1KOB0sp362UrcCZR3dV3bc9GIbqorBozUVKcZxcJbM2w+&#10;IqUKiq0naS1T7PuOmmaeZpJGZ3clmZjksT3Jr0j4MalZfCXTZPHd5Hb3mqWkhg8PWUgDK94ACbqR&#10;f+ecAZSAfvSFR0Vsea0u44rLEUFVh7NvR7+a7fPZ+R1Zfj5YSv8AWYq81rFvpLpLza3XnZu6Vnb1&#10;3XrzxNrV1qOoXM15fX0rTzzytukldjksT3JNfen/AARH8VvNZfEDQ2b93E9nfRr6FhKjn/xxK/P+&#10;vtf/AIImu3/C2/GiZ+VtIiJHqRMMfzNfO8ZUYvJqq7JW+UkfpXgnjKseN8HNu7k5pt9bwle/5nm3&#10;/BUPwe3w+/bP1q6td1v/AGtDbarEU42uUCMw9y8bH6mv06+Avj7/AIWj8F/CviJmDSazpdvdSY7O&#10;0YLj8GyK+Av+C1Olrb/HvwxeKMNc6EIz77J5D/7PX1j/AMEzNXbV/wBirwYztua3W5t/wS5lA/TF&#10;fB8Qx9tw/g8S917v4P8A+RP6B8NqjwPiNnWVw0hO9S3nzRf/ALkZ75RRRX56f0qfjf8A8Hh//JCP&#10;gr/2HtQ/9J4q/Q//AIJW3Ea/8E2PgUDJGCPA+k8Z/wCnWOvzw/4PD/8AkhHwV/7D2of+k8VeI/sr&#10;/wDBsF4s/aO/Zs8C+PrX4+DRLbxhodpq8WnnQppPsSzRLIItwulDbd2MhRnHQUF6W1P36+1R/wDP&#10;SP8AOv5+f26XEn/B1p4NZSGH/CX+FOR/172delf8QjPjMf8ANyC/+E7P/wDJdfH3gL9jm+/YJ/4L&#10;6/Cn4X6j4m/4TC70Hxp4fkfVPszW/wBo8828wGxncjaHC/eOcdulA42P6dPEfiOw8IeH77VtUvLf&#10;T9N023kuru6uJBHFbxIpZ3djwqqoJJPQCvyU+I//AAcF/GD9rb42at4H/Y3+Df8AwnttorET+IdW&#10;hkaKVclRKI98UdvGxB2tNJuYfwKQRXqn/B0n+0RqXwV/4Jrf2DpNxJbXHxH8QW+hXTRttY2axy3M&#10;y/RvJRD6q5HevmD/AII+f8Fqf2Uv+Cd37EXhvwTqA8YR+MLppNS8TXNpoPmLdXsjH/lpvBZY4xHG&#10;vsmccmglLS51J/4L5/tP/sHfFTR9L/ay+BdnpPhnWpfLXU9GhaGVQPvtDIJpre4KA5MYZGx3Hf8A&#10;Xr4YfE/Q/jN8ONF8WeGNRt9Y8P8AiGzjv9PvID+7uIZFDKw7jg8g4IOQQCK/Gn/grj/wXM/Zb/b5&#10;/YP8afD3S18YXHie6WG90CW80IRJbX0Mqurb952bk8xCcfdkYd6+hv8Ag1S+LOo/EH/gmZcaLfzP&#10;ND4L8VXul2O452QSJDdbB7CSeQ/jQDWlzlfjv/wWQ/a1+JHx38ZeCPgD+zDdX1r4J1i50S71nWoZ&#10;rqKeaCQxsVZWhgTOMhfMc4IPtXlep/8ABwN+1X+wx8R9Fs/2nfgLp+neG9Yk2rcafay2M7KD85gl&#10;MstvK6g58vKk8ZZc5r76/be/4LV/s9/sCa9NoPjDxXJqXiy3G6TQNBtvt19DnkebgiOEnIOJHViD&#10;kA1+Wf8AwV5/4Lz/AAz/AOCjP7GPiD4f6H8LfHdpOb60v9M1zVEtxBYSwzLuchGcqWiaSPg/8tcd&#10;6BrXofut8D/jR4d/aK+EXh3xx4S1CPVPDniixj1CwuVGN8bjOGHVWU5VlPKsCDyK/Bf9pr/lbL0X&#10;/sd/D/8A6Q2lffX/AAa2+Kr3xH/wSm0u3upWkj0XxLqdjagnPlxbo5tv/fcz/nXwL+01/wArZei/&#10;9jv4f/8ASG0oHHRn3f8A8F4P24fjp+z5o2peB/h38HpvHPgXxZ4Kvf7f8QLpl7cLovmCeGXMkJ8t&#10;NkIEnz9Op4r8n/8Agid+3X8ev2MtN+I0fwV+DM3xYj8RS6c2rtHpl9e/2YYRc+SD9mI2+Z5kn3uv&#10;l8dDX9FP7eo/4we+MX/Yk6x/6RTV+U//AAZwjOgftB/9fOgf+g6jQKL0P0A/Zg/aP+JX7VP/AATZ&#10;8Y+Lfiv4Ck+G/i+bTtZtpdFezuLVo4Y4HEcmyc7/AJgc56HtX4nf8EE/+CkPhP8A4Jr+G/jR4k1y&#10;wvvEXiDxBBpOm+HPDth/x9a1deZcnaDg7UXI3Pg43KAGZgD/AEYftGjH7PXjz/sXdQ/9JpK/B7/g&#10;0o/Z18M/E79qvx9421ywg1DVPh/pNt/YwmQOlpPdSSK06g/8tFSIqp7CRu+CAcdmekfGX/gvh+3J&#10;8EYo/G3ij9nSw8JfD+SVSo1Xw3qUcaRsRtWS5aRdrHoCyqCT93tX6Uf8EqP+CpnhH/gqT8DrnxFo&#10;tlJoHiTQZUtfEGhTTCZ9PldSUdHwPMhk2ttbAOUYEArz9F/ELwBo/wAU/AmseG9esbfUtF16zlsL&#10;61mQNHcQyIUdSD6gmvwM/wCDXSe6+Fv/AAVT+Kngm1uHfS/+Ed1G2mQniVrTULdYnI9QGcfRz60E&#10;7o/oMqtrN9JpukXVxDbSXk1vE0iQRkB5yASEUkgZPQZIHNWaD0oJPx7m/wCCz37bv7Vs1zqHwK/Z&#10;aOn+FUkeOC+121nuJJ9pIyJXkt4ScjlUD4PGTisj4b/8HG/xo/ZW/aC03wL+1t8HLfwfZ6kyBtS0&#10;60ns57OJm2/aRG7yR3MIOdxicEYONxG0/Xf7YX/BwX+zZ+xv4ovPDd54i1Dxl4k05zDc6b4XtRe/&#10;ZZBwUeZmSEMDwVDlgRggV+S3/Bcj/gsN4D/4KgfBXwfYeH/hn4w8M6p4X1xrq31rV1h8uW1kgkWS&#10;BShPLusL4zj90aC0rn9H+ja1a+I9GtdQ0+4hvLG+hS4tp4m3RzxuoZXUjqCpBB9DX5N+BP8Ag5m/&#10;4Qr9qX44eE/i14d8N6L4W+Fp1W30uXRzM2pa5d2uopaQ26rI5QvIrMxwAF2sxIUGvsz/AIIreJ73&#10;xf8A8EqvgbeahM1xcL4Ygtd7HJMcLPDGPwSNR+Ffi1+xB+zx4b/aS/4OTvGWh+KrC31TRNN8e+J9&#10;aexmQPDdSW1zcyRK6nhlEmxip4O3ByCaBJbn0h8R/wDgup+3J4k8NzfELwd+zP8A2H8MVQ3cFxfe&#10;HtR1BmtsZ815leIFNvO9Y1XHfHNfXf8AwRo/4LnaD/wU9Oo+E9e0W38G/E3RbX7bJYQTmWz1a3BC&#10;vNblvmUozLujYkgMCGYbtv315KhNu1duMYxX87vgvwVafskf8HVNvoPhGGPTNLm8aeWlrB8kUUOp&#10;WHmSxBRwFBuWAXoAB6UBoz+gj4mfErQ/g78P9Y8VeJtTtdF8P6BaSX1/e3LbYraFFLMx/AdByTgD&#10;JOK/HD4if8HJ/wAbP2qPjRfeEf2Ufgt/wk1lYsxS91DT7jULy5jBIE7QwuiWyE9PMZu2SDkD0f8A&#10;4O3f2g9S+H37HngbwDp9w9vD8QNdebUdjY8+2skVxEfVTNLC31jFfTf/AAQe/ZG0L9lX/gmx8O5L&#10;Cxt49c8eaVb+KdbvAg867mu4xLGrHriOJ0jA6DaT1Y5AWiufDPxG/wCC6fxm8B/Crxx8L/2rvgrd&#10;/Du48d+FdV07RdfsrG4trdriS0lSNHjkaRZFLsoLxyZTIyuDkRf8Gcn/ACBvj7/130P/ANBvq/SL&#10;/grp+z34c/aO/wCCdXxZ0fxFY290ul+G73WtPmdAZLG9tYJJoZkPVWDLg46qzKeCRX5u/wDBnIc6&#10;N8ff+u+h/wDoN9QPoftpRRRQQFfHf/Bab/k3Pw7/ANjAn/pPNX2JXx3/AMFpv+Tc/Dv/AGMCf+k8&#10;1fQcK/8AI2of4v0Z+c+Ln/JH4/8A69/qj8y6KKK/og/zVOm0r4L+MNd06G8sfCniS8tLhd8U8GmT&#10;SRyL6qwXBHuKw9Y0W88PalNZ6ha3FjeW7bZYLiMxyRnrhlbBH41+yX7CvzfsgfD3/sERf1r8x/8A&#10;goGf+MyfHw/6iI/9FpXx+R8TVMfj6uDlBRUL633s7H7Rx74WYfh7h7B51SxEqkq/LeLiklzQc9Hf&#10;W2x5Dp+n3GrXsNtawzXNxcOI4ookLySMeAqqOSSewrorz4H+NNOtJLi48IeKILeFDJJJJpc6pGoG&#10;SxJXAAHOTWv+yp/ycz8P/wDsYbH/ANHpX7B/tFrj9n/xx/2AL7/0nejiLiepluJpUIU1Ln63tbWx&#10;Xhr4V4fijK8XmFbESpui7JKKd/d5tbtWPw9rV8J+Bta8eaj9j0TSdS1i66+VZWzzuB64UE12P7K/&#10;wHm/aP8AjpofhVJXt7e8kMt7Mg+aG3QbpGHbcQNozxlhX646P4f8C/sjfCWRoIdN8M+GtHiDzzFc&#10;bug3O33pHY4HOWJOKriLiqGWzjh6UOepLZdui87vokYeGfhLV4oo1MxxVZUMLTbTla7bSu7XaSST&#10;u5N2XZ62/JK6/Y4+K1nZ/aJPh74s8rGcjTpGP5AZ/SuB1vw/f+GtRks9SsbvT7uP78NzC0Ui/VWA&#10;NfqxYf8ABVv4L3mpfZn1vVLeMttFxLpc3lH34BYD6qK+Tf8Agq/+0HoPxr+I3he18M6lY6tpOl6a&#10;05urZgyvLM/Kk9cqsa8Hkbj0rnybiDM8Ri44fGYbkTTd7NWsvP7tz0eNvDrhXLconmWTZqq84OK5&#10;Lwk227fZaasru9mtLHyb1qzpWjXmvX8drY2tzeXUpwkMERkkc+ygEmvUv2O/2T9U/ay+Jy6TayNZ&#10;aRYqJ9Uvtufs0ROAF7GRsEKD6E9Aa/VX4YfA/wAA/so+BZP7KsdL0Kxs4t93qVyyrLIB1eWZuT+J&#10;wOwFdHEHF1DLZ+whHnqdl0vtd/krHneHPg7j+J6LzCtUVDDJtc7V3K2/KrrRdZNpJ99bfkxYfsef&#10;FTU7Tz4fh/4saPGctp0in8iAa5Xxp8KvE3w4lC+IPD+taKWOF+22ckAb6FgAfwr9S/EX/BVD4M+H&#10;tWa0XxBe6h5bbWls9OlkhH0Ygbh7rmvG/wDgol+3F4F+Mf7LZ0jwbrkOqXWsajDHcwNC8M0EKZlL&#10;FXUHG5EGR615uX8TZvWxFOnXwjjCbSvaSsu92rH0vEnhfwbg8tr4nAZwqlalFvkvTlzNbJJNPV6a&#10;XtufnzX3F/wRG0wzfEHx5efw2+n2sOf9+Rz/AO06+HRzX6Lf8ESfC7Wvw98cawV4vNQt7RT6+VGz&#10;n/0dXq8bVeTJ6q78q/8AJkfK+BWFdfjTCNfZ55P5Ql+rR57/AMFsLpZPjN4Ph/ij0Z2P/Apmx/Kv&#10;pz/glhE0X7FHhcsMb5rxh7j7VKK+P/8AgsZr66p+1ZaWitn+y9Ct4W9maSWT+TCvt7/gnjoh8Pfs&#10;aeA4GXa01i11z/01leUH8Q9fEZ1+74YwkHu2n+En+p+8cCS9v4q5vXjtGDj806cf0Z7VRRRX5yf0&#10;0fjf/wAHh/8AyQj4K/8AYe1D/wBJ4q/RL/glZ/yjW+BP/Yj6T/6Sx14r/wAFxv8AglP4q/4Ko/Dr&#10;wFovhbxN4f8ADU3hHUrm9nk1VJmWdZYkQBfLUnIK5Oa+n/2Ovgnffs2/sp/Dv4f6leWuoah4N8PW&#10;Wj3FzbBhDO8EKxs6bgDtJXIyM0FdD0mv59v27f8Ala38H/8AY3+E/wD0ns6/oJr80P2if+CH/jj4&#10;zf8ABZPQ/wBpaz8ZeFbTw3pWt6Nqj6TNHOb50so4EdQQuzcxiOOccjNARIv+Dqz4Can8WP8AgnHp&#10;/iLS7eS6b4e+JrfVb5UUsUtJIprZ3+ivLCSewBPao/8AggtoH7O37af/AAT28I2178N/hbrHjjwP&#10;ANG8Rw3nh6ymvvMjLCK4kLRl3Ese1t5zlt4ySpr9JvF/hDS/iB4V1LQ9csLXVNH1i2ks72zuYxJD&#10;dQyKVeN1PBVlJBHvX48/HX/g2N8efBj4zXHjj9lP4xTeA5ZmZodN1G9urOawVjkxR3luHaSLoAsi&#10;ZAAyzHmgFtY/TP8A4d3/AABH/NE/hR/4Slj/APGqxP2nrXRP2Ef2Dvi34i+FvhXw74TuPD/hzUda&#10;tbbSNMhtLc3iWzbJmjjUKzDYhJIOQgHSvzkt/wDgkf8A8FGPivF/ZfjT9qiz0nRZv3c7WHiPUJZW&#10;Tv8ALHbxbs+hcV+o3wB/Zn/4Vp+x94f+E/jDWm+IEOm+Hx4e1PULy3MJ1iDyzE29N7kboztOWJPX&#10;OTQDPxu/4Nc/2PPh5+1Z4p+KXxV+JVhY+O/GWg6nbRWcOtKLxbd51klkvXSTIklkYYDuCVKORycj&#10;7m/4OQvHXhn4W/8ABJPxtolzPY6bdeJrjT9L0ezjVUa5lW8hnZEUdlihdjjgBfcV8l6h/wAG7X7S&#10;X7Ffx+1XxN+yp8ZtK0TR9ULRrHqd5NZ3kUBbcsE6rDNDcqnZ2APfaDXoF/8A8G7nxU/al8EeKPEP&#10;7R3xuk+InxQuNGnsPCsAmnbRfD1w4GJ2O1CwBH3I4kXud5xgH1uel/8ABqh/yi0b/scdT/8ARdtX&#10;wt+01/ytl6L/ANjv4f8A/SG0r9W/+CMP/BPjxP8A8E0f2S774c+Kde0PxFeTeIbnV4LrS1lWJYpY&#10;YE2MJFB3BomPHGCK8C+LP/BDfxx8Qv8Ags/Y/tNW/jLwrB4atPEGmau2kSRz/bmjtbeGJlBC7NzG&#10;Ikc4wRQHNqfcP7clhLqv7FnxctoV3TT+DNXRB6k2U2K/Jj/gzi1i1S1/aAsWnjF476DcLCT8zRga&#10;gpYDuASAfTcPUV+2mo6fDq+n3FpdRJPbXUbQyxuMrIjDDKR6EEivw98df8G2P7Q37L/7RmqeKP2Y&#10;fi5pfh3RtQeRLV7jVrvSdSsrd2DfZpWiikWZFwBuJGdoJUGgUdrH7KftGnP7PPjz/sXdQ/8ASaSv&#10;xb/4M6v+Si/HT/sG6T/6Nuq/U39j/wDZx+J/gH/gn4nw6+K3jKHxl8R7rTtTtL/XWu57yOZrmScx&#10;ZklVZGCJIi/dHCYHGK+d/wDghr/wRo8Zf8Eq/FHxEvvFPi3wz4mj8ZWllb266VHOrQGB5mYv5ijg&#10;+YMY9DQCejR+iZ+7X8+v/BuP/wApuvi1/wBgrX//AE529f0FY+WvzP8A+CWv/BD7xx+wX/wUB8af&#10;F/XvGXhXW9H8TWepW0NjYRzrcwm6u4p1LF1C4VUIOD1NAuh+mFfHf/Ben4/eI/2bv+CWvxM8QeFL&#10;m4sNauo7TSIr2BislnHdXMUEsisOVby3cBhggsCORX2JXC/tNfs7eG/2s/gL4o+HPi+2e68PeLLJ&#10;rK7EbbZI+QySIcHDo6q6nBwyjg9KBLc/Lj/g1x/YT+FPiD9kq6+L2saBovijx7qGu3VgtzqFul0d&#10;Eih2BYolcERu27zC4G4h1GcCtD/g7q+Ifh/Sf2Kvh14MF5ax+IdS8aRavb2KY8w2lvY3kUsuB0UP&#10;cxKD3LHHQ15p8N/+CCn7Z/7CnjzWrb9nr47+GdO8Ka1Nuke5uprN5lHCvNatbzxeYF43oSfoOK7b&#10;4n/8GzHjb4/fBPxFrfxG+MzePPj/AK9Pa+RruqvcNpej20cm6WCMcu+5SQG2qq8BUXJJC9L3PtT/&#10;AIIXnP8AwSW+B/8A2AD/AOlE1flL/wAEov8AlZ2+JH/Yx+Mv/R1zX7Mf8E1/2Xdc/Ys/Yk8CfC/x&#10;Fqml6zq3hG2mtZbzT1dbeZWuJZE2hwG4V1ByOoNfIX7Gv/BDzxx+zT/wVt8VftEal4y8K6h4e1/V&#10;ddv4tLto5xeRLfvK0asWUJlfMG7B7HFAr7n6Y1/Pr8cP+Vt3T/8Asc9G/wDTXbV/QVX5n/EL/gh7&#10;448Yf8FqLX9p6Hxl4Vh8Mwa9Y6sdIeOf7cUt7OKBlyF2bi0ZI5xgigSPPf8Ag7q+BWo+M/2Ufhz4&#10;9sbd57XwTr01nqBRc+RDexqFkb0XzIETPrIo719Wf8EJf2t9B/aq/wCCbPw4XT763k1rwLpFv4W1&#10;qzDjzrSe0jWFGdeuJIkSQHodxHUHH1B8ZPg94c/aA+Fuu+C/F2l2+teG/Elo9jf2cw+WaNxg8jlW&#10;BwQwwVYAgggGvxl8Zf8ABtV8f/2UPjLfeI/2XfjZDoun3jFY1vtTudJ1GGEnIhleCN47hR6sEz12&#10;0D0asz9JP+Cw37S3hv8AZi/4J1/FPVPEN9b28mueH7zQdKtmcCS/vbuB4YokXqxBYs2OiIx6Cvzn&#10;/wCDOT/kDfH3/rvof/oN9Xqv7Nn/AAb9/Ej4p/FWw+IH7W/xem+LGqaCjtpHh9bu4vdOhmIyryyT&#10;KoKK2CYkiCsVG4kAqfXf+CGv/BIPxl/wSruvicfFPirw14lh8cf2cbRdKSdTbG2N1v3+Yq9ROuMf&#10;3TntQPRKx+gVFFFBAV8d/wDBab/k3Pw7/wBjAn/pPNX2JXx3/wAFpv8Ak3Pw7/2MCf8ApPNX0HCv&#10;/I2of4v0Z+c+Ln/JH4//AK9/qj8y6KKK/og/zVP2c/YVOP2QPh7/ANgiL+tfJv7Vf/BMj4lfGX9o&#10;fxV4n0dvDf8AZusXnnweffNHJt2KvzL5Zwcg96+sv2FT/wAYgfD3/sDxf1ry342/8FW/DPwP+K2t&#10;+E73wvr17daJP5Ek8MsQjkO0NkAnPfvX4TluIzKlmmIllkVKd5Xv25vVdT/QDibL+GMXwll0OKaz&#10;p0lGm4tNq8vZ7aRl0v0PB/gf/wAErPij8PPjL4V17UH8Mmx0bVra9uBFfsz+XHKrNtHljJwDxmvv&#10;L9ow5/Z/8cf9i/ff+k8lfOvw4/4K9eFfiV8QNE8P23hPxBb3Gt30NjFLJLCUjaRwgY4OcDPavon9&#10;ovj9n/xx/wBi/ff+k8lZ55iMzq4yi8zgoy0t00v6s6eAMu4VwmS46PCtZ1abTc223aXI7bxj0PzC&#10;/wCCYvxN034ZftbaPJqkkdvb6zbzaUsrnCxyS7THk9ssgX/gVfpl+0l8CrH9pT4Par4Rv7qaxj1A&#10;I8dzENzQSowdGx0YZHI7gnkda/EneyFSpII6Edq+t/2Zv+Cs3ir4S6Za6P4usz4u0i3URx3Jl8vU&#10;IUHABc5EmB/ewf8Aar7jizhvF4jExzHAP34202ejumr6fI/BPB/xOyfLcsrcNcQxtQquVpWbVpJK&#10;UZJa2fRq9rv1OG+PP/BNn4nfA4XF0ulf8JJo8OW+26VmYqo7vF/rF98AgeteAshRsMCuDyCORX7S&#10;/s5ftbeC/wBqTSJp/DN/I15aqDdWF0nlXVsD0JXJBXtuUkds5r5R/wCCuf7KWj6BoVr8SNDtIbG6&#10;mu1tNXihTbHcFwdk+BwG3DaT/FuB6jnPIeMMTPFrLszp8s3ona2vS68+jWnkdHH/AIM5bRyiXEnC&#10;2I9pQiuZxupe71cZLfl6p62vrdWPZf8AglJ8MLfwH+ydpuqLCFvvFNxNf3EmPmKq5ijGfQKmR7uf&#10;Wvnj/gsV8f8AUNW+Jtj8P7S4kh0nSbZL29iVsC5uJMlN3qETBAPdyewr61/4J361Drv7GngOSHbt&#10;hsXt3x2aOV0b9Vr4P/4K1+Ebrw9+17fX00bC31zT7a5t3I4YKnlMM+xj/UV4vDsY1+Ja08RunNq/&#10;dOy+5fkfc+JFSrl/hbgqOXaQnGipNfyyhzO/+KVr972e58x5ozRRX7AfxgC9a/Wr/glf4IbwX+xx&#10;oUzrsm1y4uNScEdmkKJ+aRofxr8ndH0ubXNWtbK2jaW4vJVhiQdXdiFUD6kiv288O6bY/AH4DWdv&#10;Iypp/hHRVEjDusEPzH8dpP41+c+I2KthqWFjvKV/uX+bP6Y+jRlaeaYvNqnw0afLfzk7t/JRf3n5&#10;S/8ABQXxf/wn37ZPji4jbzFt75dPjA5/1EaQnH1ZGP41+s3wY8I/8IF8JPC+i7dp0nSra0Ix0KRK&#10;p/UV+QH7PPh64+Pn7Wnhu3ul86XXteW8vB/eXzDNL/46Gr9pQVTaPwHvXh8dNUKOFwC+xHX7kl+T&#10;Pvvo/U5Y/HZtxDP/AJfVLL5uU3/6VEdRRRX5yf00FFFFABRRRQAUUUUAFFFFABRRRQAUUUUAFFFF&#10;ABRRRQAUUUUAFFFFABRRRQAUUUUAFFFFABRRRQAUUUUAFFFFABXx3/wWm/5Nz8O/9jAn/pPNX2JX&#10;x3/wWm/5Nz8O/wDYwJ/6TzV9Bwr/AMjah/i/Rn5z4uf8kfj/APr3+qPzLooor+iD/NU/Zz9hQ4/Z&#10;A+Hv/YIi/rX5jf8ABQP/AJPK8f8A/YRH/opK9d+Cf/BW3Uvgx8J9B8Kw+CrLUI9DtFtVuH1Fo2mC&#10;9yuw4/M182/Hn4sSfHL4u654smsk0+TXLjz2tkkMixfKq4DYGenpX5/wzkWNwmaV8TiI2hLms7p7&#10;yT6O+x/Rfilx9keccJ5fleXVXKrR5OZcslblpuL1aSeumjZo/sq/8nMfD/8A7GGx/wDR6V+wn7Rh&#10;z+z/AOOP+xfvv/SeSvxa+F/jhvhn8R9B8RR263Umh6hDfrCz7BMY3D7ScHGcYzivrT4gf8FjtU8e&#10;+BNa0OTwLYW8esWM9i0q6k7GISRsm7Hl843ZxS4uyLG47GUa2GhdR31S636svwb8QMjyHJcdg80q&#10;uE6r91csnf3LbpNLXufO/wCyb8AG/aX+OGl+EzdTWFveRTS3F1GgdoESNm3YPB+YKO3WvcvG/wDw&#10;Rs+JGi6gy6JqnhzXLTPyO8z2suPdGUgfgxrwX9m79pDXP2XviGfEnh+HT7i8kt2tJI72EyRvEzKz&#10;DggqcoOQQa+uPD//AAW6AslGq/D9muAPma01TCMfUBo8j6ZNd+eVM/p4r2mXRUqdlo7b99Wn9zPn&#10;eAMP4eYjKnQ4mqTp4nnbUlzr3bKyTipRezeqvqdx/wAE7f8Agn14l/Zo8e3/AIq8Vahp63k1i9jb&#10;2NjKZVAZlZnkYgD+AAAZ65zUn/BYn4q6foH7P9h4V86N9U8QX8cyxBvmjhhyzSEem7Yo9cn0NeX/&#10;ABB/4LYaxf6bJD4Z8F2Wm3Drhbi/vDc7D6hFVM/i2Pavjv4o/FfX/jP4xude8Salcapql1w0sp4R&#10;R0RFHCqOygAV4uWcPZni8zjmWa2jy2aStfTba9l11dz7jirxI4Vyjhapwtwk5VFUTTlJOyUvid5J&#10;Nya0Vkkt+ln9mf8ABIX9qyx8Om7+Guu3cdqL2c3eiyyttVpGA8yDPYnAZR3JYdSM/Vn7W/7Inh/9&#10;rXwTFp+pSSafqmns0mn6lCgaS2YjlSDjcjYGVyOgIIIr8Z4J3tpkkjZo5I2DKynDKR0IPqK+pvgZ&#10;/wAFafiF8K9Mg07XILPxlY24Co947RXgUdB5y53fVlY+9bcQcJ4t4z+0sqlad7tXtr3T216pnH4d&#10;eL2URyT/AFY4tpuVBLljKzkuXdRkl7y5fsyjdrTa1y34j/4I5/FLTdVaLT73wvqdru+Sf7Y8JI9W&#10;Vk4+gJrhv2mf+Cf/AIq/ZW+Gen+IvEGo6Rdfbr8WJt7Fnk8kmN3DMzKv9wjAHfrX0bF/wW707yF3&#10;fD29EmOcaqpXP/fqvFP2vv8AgpPqX7VPgA+GB4V0/RdMNzHc+a1y1xcB0zjacKq5BIPB4PWujLMR&#10;xNPEU44umlTT95+7e33v8EedxRlvhZRyzEVMoxE5Yhxfs4/vGlLpvFadPebMH/gmn8IW+LP7WOgm&#10;SLzLDw7u1i54yP3WPLH4ytH+ANfcv/BU/wCLa/DP9lLUrCKXZf8AiuZNLhAOG8snfMfpsUr/AMDF&#10;cl/wR9+Bh8C/BTUPGF5CY77xdNi3LD5ltISVU+25y59wFNfOv/BWj47L8Tf2hI/DdnN5mm+DITan&#10;acq11Jhpj/wHCJ7FWrya/wDwrcTRhHWFHf8A7d1f3y09D6zL/wDjD/CypWn7tfHXt3tUVl91NOXk&#10;2bX/AARs+FR8T/HLWfFU0bNb+GrDyYmxwJ5yVGPpGsn/AH1X298U/igulftH/C/wjDJibV5r/UJ1&#10;B58qGzlVQfYvJn6pXE/8Exvgm3wd/Za0qe6h8nU/FDnV7kEYZVcAQqf+2YU47FjXifg34zr8Z/8A&#10;gsHZyW8wm03w/b3mj2hB+VhFbTeYw+spk57jFePmj/tTNMVXWsKUJW/7dTS+93Z9rwrH/VThTKcv&#10;l7tfGV6Ta6+/OMpX9IJRfZs+9qKKK+DP6ICsHxr8U/DPw1tlm8R+ItB8PwyHCvqV/Faq30MjAV8h&#10;/wDBd/8A4KU6p/wTc/Y9j1Twr5A8eeNL7+xtClmQSJYHYXmuih4YxoAFB43yISCAQfzy/YN/4N6P&#10;FP8AwUo+Fem/G39oL4seLo7zx1F/aOn2sLC71KW2fJjmmnn3KgcYZY1Q4QryD8oCraXZ+5Pgz4p+&#10;GPiPbtN4d8RaFr0S9X06/iulH4xsa3q/I/4a/wDBrVZ/s4/tNeA/HPgH4zeJo9J8Pa5a32q6feQ/&#10;Zry6tY5A7xx3Nuy/fA2FSgBVjzX64UEhRRRQAUUUUAFFFFAGH4t+J3hvwBdWMGveIND0WbVJfIso&#10;7++itmvJP7kYdgXb2XJrcByK/KP/AILnf8EO/ix/wUi/an8JeOPAfizw3a6TZ6PFot5Za1dzw/2Y&#10;UnlkM8IjjcMGEvzL8rZjHJB+X9O/hJ4NuPh18K/Dfh+61K41i60HS7XTpr+f/W3zwwrG0z/7TlSx&#10;9zQM6GiiigQHpXgHwm/4Kg/A/wCOX7SmpfCHwv42j1T4h6PPeW13pI067jaGS0ZlnHmPEIzsKkcM&#10;c44zXv8AX8+3/BIz/lZn+J3/AGHfGP8A6UT0FJH9BNFFFBIE4rF8YfErw78PbT7R4g1/RdDt8Z8z&#10;UL6K1T83YCvyV/4LHf8ABdXxxY/Hpv2dP2Y4ZtR8dS3Y0nVNbsYBdXKXjHBsrJeV8xeRJKwOwggY&#10;KlhwvwU/4NYfH37QkMfi39ov40auvibVB51xYWLHVryEtztlvJ3Klx0IRGXPRiOaCrdz9k/CHx38&#10;D/EK6MOgeMvCuuTDgx6fq1vdN+SOTXVg5FfjX8Sv+DQfwzZ2DXfw7+NPinSNatxvtjrGnxXEZcdM&#10;yQGJk5/iAYj0NfrZ8EPhy3wf+DXhPwm1/d6q/hrSLXTGvbqVpp7toYljMruxLMzFdxJOSTQI6iii&#10;igQUUUUAFFFFABRRRQAUUUUAFfHf/Bab/k3Pw7/2MCf+k81fYlfHf/Bab/k3Pw7/ANjAn/pPNX0H&#10;Cv8AyNqH+L9GfnPi5/yR+P8A+vf6o/Muiiiv6IP81QooooAKKKKACiiigArpX+HzH4Rp4pSZmRdX&#10;bS5o9vCEwrLG2f8Aa/eDH+zXNV7l8FPD/wDwnf7GvxcsUXfeeHbrS9egTHJUNNDMfoI3zXDmGIdG&#10;Eai25op+kml+p73D+XRx1eph2rv2dSUfWEHP8VFr5nhvWnSRmNsMCp64NIvWvTv2o/DP9ka14R1J&#10;F/c+IvCWlXwbGAWW3WB//HoTW1TEKFWNJ/av+Fv0/I4cPgJVcJVxUX/Dcbryk2r/ACaS+Z5hXbfs&#10;8/Be/wD2gfjBonhXT1YNqVwBPKBkW0A5kkP+6oP1OB3riQMmv1C/4Jb/ALJbfBD4aSeMteg+z+Iv&#10;E0IeNJRtawsuGVTn7rPgOw7AIOoNeNxNnUctwcqn23pFeff0W/4dT7bwu4HqcTZ5Twsk/YwtKo+i&#10;iul+8tl830Z61+0L8VtH/Y2/ZmuL61jhhj0ayj07R7Q/8tZtuyFPcDG5vZWNfl9+yj8Gb79q79pX&#10;TdLvGmuoby6bUtauWOT5KtvlJPq5IUH1cV2//BSX9rQftIfFz+y9IuPM8J+GHaCzZW+S8m6ST+4O&#10;Nqn+6M/xGvsP/gl9+y2fgR8GW8Q6tb+T4k8XKlxKrrh7S2GTFF7E53sPVgD92visOnkOTSxNX+PW&#10;27q/+S1fm7M/dMyqR8QON6WWYXXL8D8TXwuzV7f4mlCP91NrqehftnfHS3/Zn/Zw1jVrdorfUGh/&#10;s/SIgAP37gqmB6IoL49Er89P+CWUzXP7cHhqSRmeR4b5mZjksTaykk1e/wCCnf7Ui/Hv41f2LpNx&#10;5nhvwiz2sBRspdXBwJZfcZART6KSPvVn/wDBKv8A5Pa8L/8AXve/+kstduV5M8Fw9XqVF79SEm/J&#10;Wdl+vzPD4r40hnviRl+HwrvQw9anCNtnLnjzyXk2rLuop9T9bqKKK/ID+0j8yf8Ag6N/Y08UftNf&#10;sV6D4q8J2N1q178L9Tl1K+sbdDJNJYzRBJpUUcsYykbED+Dee1edf8ERP+DgH4Uzfs6eDfhD8WdY&#10;t/APinwfYxaLY6rf/JpWrW0Q2QlpukEioFVhJhCVyG+bav69OgkXawyD1Br4C/bp/wCDcv4A/tka&#10;jqGv6XYXXwy8YXxaV9Q8PKiWlzKf45rRh5bZPJMflsxJJYmgpNWsz7x8O+JNP8X6LbalpN/Z6pp1&#10;5GJbe6tJlmhnQ9GR1JVgfUHFQeNvGel/DrwdqniDXL630zRtEtJb6+u522xW0ESF5JGPYKoJP0r+&#10;cm18ZftD/wDBs/8Ath6T4f1TWpPE3wz16T7X9hildtJ8RWQcLM8Ub/8AHtdoCM45DFcl0Ybv02/4&#10;OIv2icf8EZNW1zwveSf2b8RpdJtYrhDtaSyuWW4P4PHHtI9HIoDl1Pk3xf8A8Fc/2qP+CvX7Susf&#10;D39kmzXwP4L0kkza9cRpHcfZ921bi6uJFcW4cjKRRKZcA8tg7ZPjv8Bv+CmX/BPPwVcfEqH40L8U&#10;dH0KL7Xq1hbXj6s1vCvLu1tdQKXjUZ3NEd4GTgAEj6i/4Na/gzpPw+/4Jf6f4ltYIf7V8ea7f399&#10;OFHmMIJjaxRk9dqrCWA7GRj3Nfo5d20d5bSRSxrJHIpV0YblYHqCO4NAXtofEf8AwRY/4LGaV/wV&#10;I+GOpWerWNn4d+JnhNI21nTbdibe8hb5Vu7fcS3llhtZCSUYqCSGUnvP+CrX/BUjwl/wS6+BEfiL&#10;Wbb+3PFGvO9r4d0GOXy31GZQC7u3OyGPcpdsE/MoAywr8ef+Ca2jr+yJ/wAHMmqeBPDRNv4fuPEn&#10;iHw+baE/L9iNvc3EUXHZHihPt5dav/Bc55v2t/8Agv14E+E+uXEw8OWdz4e8NpErkBIb14p7hl9G&#10;YXBGf9hfSgfLqd38GfEn/BS7/grTpP8Awnfhfxja/CjwLqDl9MdZ/wCw7O4TJH7jy45bqVO29yVb&#10;Bwxr6j/4Jzfs1/t/fAL9rzQrH4y/Eyw8bfCWW1uptUuE1CLUiZBERDErTRR3KMZCpyuVwrDPSv0r&#10;8O+H7HwpoNlpmmWdvYafp8CWtrbQII4reJFCoiqOAqqAAB0Aq5QLmPx7/wCDkf8A4KY/G39hn9ob&#10;4b6L8LfG9x4W0zXdAlvL6FLC1uPPlW5ZA2Zo3I+UYwCBX63QT3114IjltGt21KWyDwtcAmIzFMqX&#10;C4O3djIGDjOK/Bn/AIO/P+TsPhD/ANivP/6WNX7w23iCx8KfDqHVNUvLXT9N07T1ubq6uJBHDbRJ&#10;GGd3ZsBVVQSSeABQD2PyWX9mf/gqF+2TNNrmu/FTw38EtPkkY22j2d39jkjUE4wLWKWTaf8AprMW&#10;9RXi/wAT/wBt79t7/ghr8e/DMPxu8URfFz4d+I5WKySz/bIb+NCvnLDcvGk8NwispCuChz0YZI+j&#10;fjR/wczt45+LN14F/Zj+Dfib40atAzINQ8qZbeXBx5kVvCjTNFn+NzF9Mc18Rf8ABbb9pr9rr9ob&#10;9m7w6Pj58D9B+G/g2z8Qx3Gm6hbQSJcm7a3mVYWL3Mhw0fmMRsU5Qc9iFLzP6HfhV8TNH+M/wz8P&#10;+LvD90LzQ/E2nQapYTgY82CaNZEOOx2sMjsa/BX/AIJGf8rM/wATv+w74x/9KJ6/Vf8A4IX6hNqf&#10;/BJb4HyTyNI66CYQT2VLiZFH4KoH4V+VH/BIz/lZn+J3/Yd8Y/8ApRPQTHZn9BNeRft9fHyb9lz9&#10;iv4ofEC2KrfeFfDl3eWW4ZX7SIysGf8AtqyV67Xyz/wW08J3fjX/AIJSfHKysleS4j8NyXm1epS3&#10;kjnf/wAcjagk/M3/AINK/wBma1+JHxU+KHxw8Qx/2prGhvHo+lXNx+8eO5uQ8t5Pk8+YU8td3XEs&#10;g71+7Ffjt/wZ9eO7C7/Z3+L/AIZWRf7T07xFaalJHkbvJntvLRsdcbrdxX7E0FS3CvMv2yvEXxF8&#10;I/sv+NNU+EumabrXxF0/TXn0OxvozJDdzLglNodMsV3bQWA3bc8Zr02uN/aA+P8A4Q/Ze+EeteOv&#10;HWtWugeGNBh867u5z07KiKPmeRmIVUUFmJAANBJ+VMf7A3/BTz492X/CQeI/2htB8BX1ypkTRrPV&#10;Htfs2edjCztjEMdOHf61wf7MH/BWn9pX/gmx+3ppPwK/awvo/FGg65cW9qmsz+XJNZx3DeXBew3K&#10;Khnty4w4lG9QG+6ylT6Vff8AByD8U/2ovGeoaT+zB+zX4i8eWdjJsbVdUSaRQP4TJFbjZDnqA8+c&#10;dhX5x/8ABcD4z/tFfGf4veBdb/aE+Gei/DLXrfS5oNGTTY2jN5brNvLOTcTHKO+Byv3jxQaJPqf0&#10;y/tDeIL7wp8APHGq6XcNZ6lpvh+/u7O4VQxgmS3kZHAOQcMAcEYOK/Bj9lf/AIOE/wBorxX+zzrv&#10;gvTry8+Jvx68beIIdO8KAaRAx0qzEBM0whhjVZH3kbd+VGHZvlTB/dD4s6of+GRfE19cZc/8IhdT&#10;yYHLH7EzGvxN/wCDQT4S6T4l/aM+LHjC7toZ9V8L6HZ2OnyOuTbi7llMrL6MVtwuRzhmHQmgmOx9&#10;+/8ABE/4UftbfDe/+Imo/tR61q2pLrMVhNoUV7rVvfLZsDcG4CpCxWH70OQMDgY6V81/tLf8FdPj&#10;7/wUW/bG1T4EfsarZ6TpWhvJFqnjSVUbzFjfZLcCV1dILYOdqMqtLIcFcZC1+iP/AAVU+KmofBX/&#10;AIJw/GnxLpMslvqen+E71LWZDhoJZYzCsinsVMgYH1Ffg/8A8ETf+Clni3/gnn8L/GX/AAiP7PPi&#10;L4q3XirVIzd65p7XCpAkMQ2WuY7aUZUyO5ywP70ccAkDfU+rPj3+yl/wUi/YH+Ht78UtN/aAk+J1&#10;n4chN/rGkpeTX7RwIN0ji3uotkkaqCW2FXC5IHFffH/BGr/gqRYf8FRP2aZdeurO10bxx4XnTT/E&#10;um27EwpKy7o7iLJLCGUBiAxJVkdcnaGPxnf/APByX8YtTsZra4/Yv8cTQXCNHIjzXxV1IwQR9g6E&#10;cV5b/wAGr3gDx98Nv22fismteCvFng/wzr/hdrtY9S0u4tYPOjv4PJjDyIqsyxzzAY5xuOOtA+h+&#10;7VFFFBAV4X/wUR/Z+vP2iP2bdQ03So/O1rSZl1SxiHWd4wwaMe7Izgf7WK90pGG4V1YPFVMNXhiK&#10;XxRaa+R5eeZPh81y+tluK+CrFxfezW681uvM/Ay8tJbC6khnjkhmhYpJHIpVkYHBBB5BB7Go8V+v&#10;n7SX/BOj4f8A7SGozapc282g+IJuX1HTdqNOfWVCCr/Xhv8Aar5x1X/giHqa3bfYfiBYNBn5fP0t&#10;1bHviQiv2jA8eZZWpp15OnLqmm/uaTP4X4g+j7xTgsRKOBprEU76SjKKdvOMmmn3tdeZ8I4oxX3J&#10;/wAORNf/AOh80f8A8F0n/wAXR/w5E1//AKHzR/8AwXSf/F13f65ZP/z+X3S/yPA/4gnxp/0Av/wK&#10;H/yR8N4oxX3J/wAORNf/AOh80f8A8F0n/wAXR/w5E1//AKHzR/8AwXSf/F0f65ZP/wA/l90v8g/4&#10;gnxp/wBAL/8AAof/ACR8N4oxX3J/w5E1/wD6HzR//BdJ/wDF0f8ADkTX/wDofNH/APBdJ/8AF0/9&#10;csn/AOfy+6X+Qf8AEE+NP+gF/wDgUP8A5I+G8V9Ff8E0PEmnp8e7zwnrDY0n4gaPc6FOCeCzrvT8&#10;TtKj3YV61/w5E1//AKHzR/8AwXSf/F1c0D/gjF4r8L63Z6lp/wARNKtb6wmS4t5k0+QNFIhDKw+f&#10;qCBXFmXE2T4rDTw/t0nJaO0tH0e3Rnu8M+FfGuVZpQzD6g5KnJNrmp6x2kvi6xbXzPjH4rfDfUfh&#10;D8RtY8NarG0d9ot09s5IwHAPyuP9llww9mFe4fGTwq3xH/YE+GPjK1QzTeEbi68Oakw5McbSs8Jb&#10;0A4H/bQetfZv7Wf/AATutf2qdJ0vVbjUrPRfHVnbJBdahb25a1vwByHjJ3cHO05yAcHIxjof2Rf2&#10;IbP9m34Xap4Z1fVI/F1rrN2l7Pb3Nmq2kciAY2xtuJ+6hJY9UXAHfw8Vxphp4WjXT/fU5JuNnro1&#10;KztazTuj7rK/A3NaGa43LnH/AGPEU5KNRte6+aM6d435nKMoqMrdLtOx8p/8E4f+Ce1z451ex8e+&#10;OLB4NBtWWfS9PuEw2pOMFZXU/wDLEdQD984/h+923/BTn9vSLRdPvPhr4NvFa9mUwa3fwPxbJ0Ns&#10;hH8Z6Of4R8vUnH1R+0T8PvG3xD8DtovgrxFpvhNrxTHc30ls8twkeMbYdpAQn+9yQOmDyPknwb/w&#10;RTuYvF9pceJPG1vqGlLN5l3Da2jxz3A6lQ7McZPVsE9e9eXg84weNxf9pZvUXu/BTSbt+Fv83vZa&#10;H1mdcF53keTLhfg7Cyftbe2xDcY3vo0veulbTb3Y6K7bZ5n/AMEzv2KpPjl43i8Y+IrRv+ER0KYN&#10;DHKvy6pcryE940OC3YnC8/Nj6U/4Kb/tpR/BDwNJ4N8O3QHizXoCsskbfNpds3Bf2dxkL6DLdhn6&#10;PXwO3gv4b/2H4Nh0vR3sbX7PpqSwlra2IGFLKpBYDqeQSep5zXxN4w/4I8eMviH4svta1z4ladfa&#10;lqUxmubiTTpGeRj/AMD6DoAMAAADgVnQzfB5lmX13NKijTh8ELN+l7JrzffbY6sZwXnXC3C/9h8K&#10;Yd1cTX/i1k4xtfR25mne2kf5VeXxM+Bm+Zq+3f8Agjx+zrqGo/EG6+I19byW+k6bBJZaa7qV+1Tv&#10;hXZfVUTcpPq+Oxr1X4O/8Eb/AAX4M1KG98VazqHiySEhharGLO0Y/wC0AWdv++gPUGvrnQvD9n4Z&#10;0m2sNPtbexsbOMRQW8EYjjiQcBVUcAD0FehxRxrQr4eWDwN3zaOTVlbsr66+iPmvCnwKzHAZnTzn&#10;P7R9k+aFNNSbktnJq6SW6Sbbdr263KKKK/Lz+szyP9pv9uf4Wfsb6x4Us/iZ4v03wj/wmlzNaaXP&#10;fblt3eJVZ98gBWNRvUbnIXLAZrrtE/aA8B+JfDq6vp3jbwlf6SyeYL231e3ktyvrvVyuPfNeMf8A&#10;BRD/AIJS/Cf/AIKaaHpNv8RLfXIdS8PrKml6ppN+be5sRLtMgCsHiYMUTO+Mn5Rgivge/wD+DPbw&#10;G2qs1n8afGEGnM2fIl0e3klx6Fw6qT77PwoHoeB/8HLn7Zvg/wDbz/aA+Ffwn+EV5b+PdW8MXN1D&#10;Pd6QRdQ3N7etBHFaQSLkSsPKyxUlcuozlWA/R/8A4KCf8E79c+Mf/BEmP4M6Yn9peL/BPhTSjp0a&#10;Hc15eabDFuiQ92lWORF9S4re/wCCfX/BCv4F/wDBO7xFF4k8O6fqXinxtChSLX/EEqXFxZ7hhvs8&#10;aIscOQSNwUvgkbiCc/ZmOKB83Y/Ff/g12/4KU+FvBvwv1T9nfx3q1r4b8Rabq0994bOpSC3jvUmI&#10;86zBfAE6TB3CHlhKQASpr9SP2yv24/hz+w58FNV8aeOvEOn2NvZwO9nYi4T7Zq0wBKQW8ecu7HA4&#10;GFGSSACR81/t+/8ABvD8C/26/HN54wX+2Ph3401B/OvNR8P+WsGoyHrJPbupRnPUuhRmPLFjXhfw&#10;z/4NJvhbpniq3vvHXxS8feNrG1I22EccWnrKB/A8mZX2+yFD6EUBpe581f8ABuj8DvFX7an/AAVB&#10;8cftNeILGS30jQ7vUtR+0lT5M2q6iJE8iMn7wjgmlJxyuY8/eFW/+DnP9n/xV+zR+3t8P/2kvDVv&#10;L9h1L7CTehC0dlq2nuGiWT0EkSRlQT83lSelfuL8DvgT4R/Zs+GOl+DfAvh/TfDPhrR4/LtbGyi2&#10;RpnlmJ6s7HJZ2JZiSSSaf8avgl4T/aK+GeqeD/G2g6f4k8Na1F5V3YXse+OUZyCO6spAKspDKQCC&#10;CAaA5tTxn9gP/gqT8J/+CgXwj0vXvDPibSLHX5IF/tTw5eXkcWpaVPj50aNiGdN2dsigqwxyDkD2&#10;aP45+C5/H9r4Tj8W+G5PFF9FJPb6QmpQtfTRxjLuIQ28qvc4wK/L34uf8GjHwj8S+KpdQ8FfEjxx&#10;4NtJnLixnhh1KO3z/DG58uQKP9tnPua9k/4J2/8ABu58Nv8Agn38ddN+Jdp438beK/GGkxzR2z3L&#10;w2tkoliaJ90SKXbKu33pCOnGRmgND4L/AODvz/k6/wCEH/Yrz/8ApY1fol/wX81TXtK/4IxfEJ9A&#10;a5SSWy0yG+aDO4Wb3dus2cc7Spw3+yWzxmuk/wCClH/BFH4b/wDBUL4h+GvEvjjxN440O98L6e+n&#10;W0eh3FrHFJG0hkJcTQSEtk44IGO1fVXif4daP45+Ht74V1ywtdZ0HU7JtOvbO7jEkV3AybHR1xgh&#10;lyD9aA5j8xf+DTzUvh3H+wnr0GjzaRH8QP8AhIp38RoXQXzRbU+ykj7xhCbtv8O/ze+a8r/4OyP2&#10;2PAvif4ReEfgxoes2Ot+LrXX01/VorOZZl0iGK3miSOYqSFkkM+QnUKhJADLn0P4if8ABpZ8Mr/4&#10;i3Gr+B/ip488D6XdOzf2csMd4bdWPMcc25H2dgH3n1Jr13R/+Dan9nvRP2Xda+G8L+KjfeJLm2ut&#10;S8WtcwSa5KYJPMWON3haKKInOUWP5uNxYgEA7q9z1L/gg8wb/gkd8Ecc/wDEllHH/X3PX5Xf8EjP&#10;+Vmb4nf9h3xj/wClE9ftz+xp+yrov7Ev7NXhj4X+HdS1jV9F8KRSw2l1qrxvdusk0kxDmNEQ4aQg&#10;YUcAdTzXgf7N/wDwRG+Gn7MX7d2vftBaJ4m8dXvi3xBd6neXFhfXFq2nRvfu7yhVSBZMKXO3MhwM&#10;ZzQJM+zKzfGXhLT/AB74S1TQ9Vt47zS9YtJbK8gcfLNDIhR0PsVYj8a0hRQSfzUeGdT+I3/BtP8A&#10;8FQryTUNLv8AXvh7rXmWwYfLH4l0ZnDI8T/cF1AdpKno4ZThHDH92v2XP+Cn/wACP2wfCdrqngr4&#10;leGLie4QPJpd7ex2Wp2h7rJbSESAjpkAqccEjmu6/aX/AGUfh7+2D8Np/CXxI8K6V4q0OY71iu4/&#10;3ltJ08yGRSHikHTcjA4yM4JFfmr8WP8Ag0Q+D/iXW5Lrwh8SPHnhW3lbd9ku4rfU44v9lGxG+P8A&#10;eZj70FXT3P0l+KP7Yvwn+Cegy6n4t+JXgfw9ZRKWL3utW8RbHZVL7mPsoJPpX5g/8HcHjHVdd/Y8&#10;+Ds+iXElz4L1rxDJd3U8JPkzy/ZN1mSehBRrhhn0z2rS+HH/AAaEfCXRdTjm8VfFDx94ggjbLW9l&#10;b2unLJ7FmWVsfTB9xX6JfFX9hD4b/Gz9ke1+CfifRpNW8C2OmW2l2sc9wz3dqttGscEqTnLiZAoI&#10;fqTnOQSCBpc8m/4Ih678OIf+CXfwp/4QW60WKytdCg/tsW8iLJFqmwfbTcY5EnnbyS3O3aR8uK/H&#10;b/g6I/bO8E/tS/tfeFtB8D6taeILX4daVNYahqVnKJbWS7mlDvFG6kh/LVEDMONzEdVNfZ0H/Boz&#10;4A07xRcfYfjV8RbPwzdSZl06O1txcSR5+60wwjHHcxfhXtvxf/4NpP2dfif8E/BvgbTx4s8H2Pg6&#10;4urr7fpN1bnUNZmuFhWR7uWaCTeQIU2hQqryAAOKAuk7n1r8Yju/Yk8VY/6Ei7/9IHr8gv8Agzj/&#10;AORx+Pn/AF5aJ/6HfV+09/8ACaz1P4J3Hgae8vpNPuNEbQnuty/aTE0HkGTO3b5m3nO3Ge2OK+dP&#10;+CZP/BHb4ef8Er9T8YXXgXxF401yTxpFaxXg12e2lEItzKU8vyYIsZ85s5z0GMdwL6WPZ/20PgGP&#10;2pv2S/iN8O/MSCbxj4fvNMt5X+7DPJEwic+yybCfYV+LP/Bud/wUG0X/AIJ8fFP4ifs+/Gm5j8By&#10;alrX2i1utWPkW9hqcYFvPbTu3Ee9Y4yrthMxnJ+Zc/vp1r4//wCChP8AwRE+B/8AwUa1n+3vFWm6&#10;h4c8ZCMRf8JDoEqW95cKowqzqyNHMAMAFl3gAAMBxQCfRn1NF8SvDs+jLqMev6K+nunmLdLfRGFl&#10;/vB92Me+ar/Df4veFPjJpl5e+EfEug+KLLTrtrC6uNJv4ryGC4VVZomeNiA4V0JXORuHrX5N6d/w&#10;aB+A4r/bd/GvxxNpe4Yt4dMt4pNvcbyzLn32fhX6Ff8ABPT/AIJy+Af+CaXwjvvB3w/uPEV3Y6pe&#10;/wBpXs+sXouJp7jYsZfCqiJlUUYRRnAzmgWh75RRRQIKKKKACiiigAooooAKKKKACiiigAooooAK&#10;KKKACiiigAooooAKKKKACiiigAooooAKKKKACiiigAooooAKKKKACiiigAooooAKKKKACiiigAoo&#10;ooAKKKKACiiigAooooAKKKKACiiigAooooA//9lQSwMEFAAGAAgAAAAhAFkmlB3dAAAABgEAAA8A&#10;AABkcnMvZG93bnJldi54bWxMj0FLw0AUhO+C/2F5grd2E2u1xmxKKeqpFGyF4u01eU1Cs29Ddpuk&#10;/97nSY/DDDPfpMvRNqqnzteODcTTCBRx7oqaSwNf+/fJApQPyAU2jsnAlTwss9ubFJPCDfxJ/S6U&#10;SkrYJ2igCqFNtPZ5RRb91LXE4p1cZzGI7EpddDhIuW30QxQ9aYs1y0KFLa0rys+7izXwMeCwmsVv&#10;/eZ8Wl+/9/PtYROTMfd34+oVVKAx/IXhF1/QIROmo7tw4VVjQI4EA5MYlJgvs0j0UVLP80fQWar/&#10;42c/AA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QItABQA&#10;BgAIAAAAIQCKFT+YDAEAABUCAAATAAAAAAAAAAAAAAAAAAAAAABbQ29udGVudF9UeXBlc10ueG1s&#10;UEsBAi0AFAAGAAgAAAAhADj9If/WAAAAlAEAAAsAAAAAAAAAAAAAAAAAPQEAAF9yZWxzLy5yZWxz&#10;UEsBAi0AFAAGAAgAAAAhAJssVgucBAAALRUAAA4AAAAAAAAAAAAAAAAAPAIAAGRycy9lMm9Eb2Mu&#10;eG1sUEsBAi0ACgAAAAAAAAAhANDfiFtTTwAAU08AABUAAAAAAAAAAAAAAAAABAcAAGRycy9tZWRp&#10;YS9pbWFnZTEuanBlZ1BLAQItAAoAAAAAAAAAIQACiDT01kkAANZJAAAVAAAAAAAAAAAAAAAAAIpW&#10;AABkcnMvbWVkaWEvaW1hZ2UyLmpwZWdQSwECLQAKAAAAAAAAACEAKTwLv+4mAADuJgAAFQAAAAAA&#10;AAAAAAAAAACToAAAZHJzL21lZGlhL2ltYWdlMy5qcGVnUEsBAi0ACgAAAAAAAAAhACVZCuNNSgAA&#10;TUoAABUAAAAAAAAAAAAAAAAAtMcAAGRycy9tZWRpYS9pbWFnZTQuanBlZ1BLAQItABQABgAIAAAA&#10;IQBZJpQd3QAAAAYBAAAPAAAAAAAAAAAAAAAAADQSAQBkcnMvZG93bnJldi54bWxQSwECLQAUAAYA&#10;CAAAACEA2kmJltQAAACxAgAAGQAAAAAAAAAAAAAAAAA+EwEAZHJzL19yZWxzL2Uyb0RvYy54bWwu&#10;cmVsc1BLBQYAAAAACQAJAEYCAABJFAEAAAA=&#10;">
              <v:group id="Group 20" o:spid="_x0000_s1027" style="position:absolute;left:30670;width:28385;height:10483" coordsize="39147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15621;width:23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26xQAAANsAAAAPAAAAZHJzL2Rvd25yZXYueG1sRI9Ba8JA&#10;FITvhf6H5RV6azYRKpJmlagoBU+mheb4yL4mqdm3Ibua2F/vCoUeh5n5hslWk+nEhQbXWlaQRDEI&#10;4srqlmsFnx+7lwUI55E1dpZJwZUcrJaPDxmm2o58pEvhaxEg7FJU0Hjfp1K6qiGDLrI9cfC+7WDQ&#10;BznUUg84Brjp5CyO59Jgy2GhwZ42DVWn4mwUrK/7RWxf87Keyq9xcyx+8fCzVer5acrfQHia/H/4&#10;r/2uFcwSuH8JP0AubwAAAP//AwBQSwECLQAUAAYACAAAACEA2+H2y+4AAACFAQAAEwAAAAAAAAAA&#10;AAAAAAAAAAAAW0NvbnRlbnRfVHlwZXNdLnhtbFBLAQItABQABgAIAAAAIQBa9CxbvwAAABUBAAAL&#10;AAAAAAAAAAAAAAAAAB8BAABfcmVscy8ucmVsc1BLAQItABQABgAIAAAAIQA6JJ26xQAAANsAAAAP&#10;AAAAAAAAAAAAAAAAAAcCAABkcnMvZG93bnJldi54bWxQSwUGAAAAAAMAAwC3AAAA+QIAAAAA&#10;">
                  <v:imagedata r:id="rId5" o:title="" cropbottom="12201f" cropleft="26641f"/>
                </v:shape>
                <v:shape id="Picture 22" o:spid="_x0000_s1029" type="#_x0000_t75" style="position:absolute;top:2667;width:15621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zSxQAAANsAAAAPAAAAZHJzL2Rvd25yZXYueG1sRI9Pa8JA&#10;FMTvBb/D8oTe6sZAJUQ3oagRe5BS//T8yL4modm3IbvR+O27QqHHYWZ+w6zy0bTiSr1rLCuYzyIQ&#10;xKXVDVcKzqfiJQHhPLLG1jIpuJODPJs8rTDV9safdD36SgQIuxQV1N53qZSurMmgm9mOOHjftjfo&#10;g+wrqXu8BbhpZRxFC2mw4bBQY0frmsqf42AUXD6SXdt9Ra+b98WmGQ7boSgSUup5Or4tQXga/X/4&#10;r73XCuIYHl/CD5DZLwAAAP//AwBQSwECLQAUAAYACAAAACEA2+H2y+4AAACFAQAAEwAAAAAAAAAA&#10;AAAAAAAAAAAAW0NvbnRlbnRfVHlwZXNdLnhtbFBLAQItABQABgAIAAAAIQBa9CxbvwAAABUBAAAL&#10;AAAAAAAAAAAAAAAAAB8BAABfcmVscy8ucmVsc1BLAQItABQABgAIAAAAIQBiMQzSxQAAANsAAAAP&#10;AAAAAAAAAAAAAAAAAAcCAABkcnMvZG93bnJldi54bWxQSwUGAAAAAAMAAwC3AAAA+QIAAAAA&#10;">
                  <v:imagedata r:id="rId6" o:title=""/>
                </v:shape>
              </v:group>
              <v:shape id="Picture 23" o:spid="_x0000_s1030" type="#_x0000_t75" style="position:absolute;left:17526;top:1238;width:12192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rEwgAAANsAAAAPAAAAZHJzL2Rvd25yZXYueG1sRI/NqsIw&#10;FIT3gu8QjnB3mviDSjWKCBcUdGF14+7QHNtic1KaXK1vfyMILoeZ+YZZrltbiQc1vnSsYThQIIgz&#10;Z0rONVzOv/05CB+QDVaOScOLPKxX3c4SE+OefKJHGnIRIewT1FCEUCdS+qwgi37gauLo3VxjMUTZ&#10;5NI0+IxwW8mRUlNpseS4UGBN24Kye/pnNZyUO6jZxFeTl9qoOjvu93d71fqn124WIAK14Rv+tHdG&#10;w2gM7y/xB8jVPwAAAP//AwBQSwECLQAUAAYACAAAACEA2+H2y+4AAACFAQAAEwAAAAAAAAAAAAAA&#10;AAAAAAAAW0NvbnRlbnRfVHlwZXNdLnhtbFBLAQItABQABgAIAAAAIQBa9CxbvwAAABUBAAALAAAA&#10;AAAAAAAAAAAAAB8BAABfcmVscy8ucmVsc1BLAQItABQABgAIAAAAIQAKPRrEwgAAANsAAAAPAAAA&#10;AAAAAAAAAAAAAAcCAABkcnMvZG93bnJldi54bWxQSwUGAAAAAAMAAwC3AAAA9gIAAAAA&#10;">
                <v:imagedata r:id="rId7" o:title=""/>
              </v:shape>
              <v:shape id="Picture 24" o:spid="_x0000_s1031" type="#_x0000_t75" style="position:absolute;top:4095;width:17526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llxAAAANsAAAAPAAAAZHJzL2Rvd25yZXYueG1sRI9Ra8Iw&#10;FIXfB/sP4Q72NtOVMaUaRQaK7EFntx9waa5NsbmpSVq7f28Gwh4P55zvcBar0bZiIB8axwpeJxkI&#10;4srphmsFP9+blxmIEJE1to5JwS8FWC0fHxZYaHflIw1lrEWCcChQgYmxK6QMlSGLYeI64uSdnLcY&#10;k/S11B6vCW5bmWfZu7TYcFow2NGHoepc9laBzrel22zN+XIY+qn+3E/X/ZdX6vlpXM9BRBrjf/je&#10;3mkF+Rv8fUk/QC5vAAAA//8DAFBLAQItABQABgAIAAAAIQDb4fbL7gAAAIUBAAATAAAAAAAAAAAA&#10;AAAAAAAAAABbQ29udGVudF9UeXBlc10ueG1sUEsBAi0AFAAGAAgAAAAhAFr0LFu/AAAAFQEAAAsA&#10;AAAAAAAAAAAAAAAAHwEAAF9yZWxzLy5yZWxzUEsBAi0AFAAGAAgAAAAhACZF6WX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8F49" w14:textId="715B0F88" w:rsidR="009F366F" w:rsidRPr="009F366F" w:rsidRDefault="009D3201" w:rsidP="00055636">
    <w:pPr>
      <w:pStyle w:val="Header"/>
      <w:rPr>
        <w:b/>
        <w:color w:val="1F497D" w:themeColor="text2"/>
        <w:sz w:val="40"/>
        <w:szCs w:val="4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6FD13C" wp14:editId="12177683">
              <wp:simplePos x="0" y="0"/>
              <wp:positionH relativeFrom="column">
                <wp:posOffset>46990</wp:posOffset>
              </wp:positionH>
              <wp:positionV relativeFrom="paragraph">
                <wp:posOffset>74295</wp:posOffset>
              </wp:positionV>
              <wp:extent cx="6636756" cy="1405255"/>
              <wp:effectExtent l="0" t="0" r="0" b="444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6756" cy="1405255"/>
                        <a:chOff x="855064" y="0"/>
                        <a:chExt cx="6637557" cy="140572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7283" y="0"/>
                          <a:ext cx="3125338" cy="140572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oup 4"/>
                      <wpg:cNvGrpSpPr/>
                      <wpg:grpSpPr>
                        <a:xfrm>
                          <a:off x="855064" y="109182"/>
                          <a:ext cx="4713311" cy="970280"/>
                          <a:chOff x="855089" y="0"/>
                          <a:chExt cx="4713450" cy="97040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Image result for NHS Research Scotland 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412" y="0"/>
                            <a:ext cx="1201127" cy="97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stebbutt\AppData\Local\Microsoft\Windows\Temporary Internet Files\Content.Outlook\QT30MQBE\HSC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89" y="286116"/>
                            <a:ext cx="1781566" cy="50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03481" y="163774"/>
                          <a:ext cx="1501253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03F439" id="Group 2" o:spid="_x0000_s1026" style="position:absolute;margin-left:3.7pt;margin-top:5.85pt;width:522.6pt;height:110.65pt;z-index:251665408;mso-width-relative:margin" coordorigin="8550" coordsize="66375,140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p2s1QEAABAEQAADgAAAGRycy9lMm9Eb2MueG1s7FhN&#10;b9s4EL0vsP+B0N2xviULcYrUSdMATZs2KXrxhaZpWRuJJEg6TrDY/74zlGQ7ToBuWyALL/ZgWaQ4&#10;5MybeTMjHb95aGpyz7WppBh7wZHvES6YnFeiHHtfb98Nco8YS8Wc1lLwsffIjffm5Pffjteq4KFc&#10;ynrONYFNhCnWauwtrVXFcGjYkjfUHEnFBTxcSN1QC0NdDuearmH3ph6Gvp8O11LPlZaMGwOzZ+1D&#10;78Ttv1hwZj8tFoZbUo890M26q3bXGV6HJ8e0KDVVy4p1atCf0KKhlYBDN1udUUvJSlfPtmoqpqWR&#10;C3vEZDOUi0XFuLMBrAn8PWsutFwpZ0tZrEu1gQmg3cPpp7dlH++vNanmYy/0iKANuMidSkKEZq3K&#10;AlZcaHWjrnU3UbYjtPZhoRv8BzvIgwP1cQMqf7CEwWSaRmmWpB5h8CyI/SRMkhZ2tgTfoFyeJH4a&#10;e2QrzJbnW/EsSbKteBY6rw3704eo5EYnVbECfh1UcPcMqu+HFEjZleZet0nzj/ZoqL5bqQF4VVFb&#10;zaq6so8uQsF/qJS4v67YtW4HW9SjHnV4ioeSCLFBAVzTSlC06INkd4YIOVlSUfJToyC0AU9cPXy6&#10;3A2fHDerK/Wuqmt0Fd53hgEN9sLoBWzaED2TbNVwYVvOaV6DjVKYZaWMR3TBmxmHENKX8wAcBXy3&#10;EEdKV8I6UkAofDAWT8egcLT4M8xPfX8Uvh1MEn8yiP3sfHA6irNB5p9nsR/nwSSY/IXSQVysDAfz&#10;aX2mqk51mH2m/Isc6LJFyy7HUnJPXS5A4JxC/b9TEaYQIdTVWM0tW+LtAsD7AoC3MpsHDuktuOgG&#10;AzxBiT1mxMCBMAdnb0O850cUhEkUQZrs+bEf4OB+bewFlw3BG4AZNHG40nvQudWpX9JFQ6uG0w+0&#10;aonsOLLhdMd6YN0u62OMpx9k/Q57A38U5C5ztK5G/sdZEEUBxgXYPsr8MO+y7hP656NdbLb0R+k4&#10;gczdSUOguJDvET5s9ic9+tcd+2Fizg0DZl42tOREc7OqLYH6Rz6+vyFfuOFUsyW5YdLWUFVJLUt5&#10;2BkjPOQUoVmXFn4hXZDZ+krOIWHSlZUOjBeSRxxAfX6ePALoGoKwq45Arn16/GDuoIWQWCggCdCi&#10;FnjdTEBmxBmXU/bTC2Y++B1M1QXA2qzX8w4mOt5NiulXA/3s1Fg+m62snZ4qhe3c1JWg6VXfwE2/&#10;VWIu12Z6yxslNdWP5FJYrgU0m4AhN9OJhLGwR59Wtpbybvr5NvKvPr89n76/mSBvj/5Q5WFzFwra&#10;f6bavwqVsVZ2pS7M0yBI0f/bWhlkeZCkXa+c+FmYuGK66XVfic7botq2oodEbWiknlI736cYNkyY&#10;sP6tFhlarv9JA+8i6AMsJN+tf9AxRvBC4OpfkEZZ5rrUHdYkPvbQXY+Y5qNR+1rU94ivyRp4TXfv&#10;E90nBSwcu2O43/3wcfI3AAAA//8DAFBLAwQKAAAAAAAAACEAner2Gc9NAADPTQAAFQAAAGRycy9t&#10;ZWRpYS9pbWFnZTEuanBlZ//Y/+AAEEpGSUYAAQEBANwA3AAA/9sAQwACAQECAQECAgICAgICAgMF&#10;AwMDAwMGBAQDBQcGBwcHBgcHCAkLCQgICggHBwoNCgoLDAwMDAcJDg8NDA4LDAwM/9sAQwECAgID&#10;AwMGAwMGDAgHCAwMDAwMDAwMDAwMDAwMDAwMDAwMDAwMDAwMDAwMDAwMDAwMDAwMDAwMDAwMDAwM&#10;DAwM/8AAEQgBAwL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DX9r3/AILO/tF/Cr9q34leGND8dW1novh3xRqWm2EB0LT5DDBDdSRxruaEs2FU&#10;DLEk45Jrzv8A4ft/tQf9FCtf/Cd03/4xXj//AAUB/wCT6/jL/wBjtrH/AKWzVk/sf/BZv2iv2o/A&#10;PgkRtJD4i1u2tbrb1W23hp2/4DErt+Ff2BheHcjp5dDE18LSsoKTbhHpG7ex/KuJz7OamPlh6OJq&#10;Xc3FLnl1lZLc+zLH9u7/AIKHapYw3VtoHxGuLe4RZYpY/hpGySowyGUizwQQQQR1qT/huD/gop/0&#10;LfxK/wDDZR//ACHX7ZQwrbQrHGqpHGoVVUYCgdABTq/Cnx9gb6ZVQ/8AAV/kftC4JxvXMq3/AIE/&#10;8z8B/Hf/AAWb/a++F3im50PxN4ovPD2tWe37RYal4SsbW6g3KHXdHJbBlyrKwyOQQehrJ/4ft/tQ&#10;f9FCtf8AwndN/wDjFfSX/Byx+zL/AGV4v8FfFvT7fbDq0R8O6u6rwJ4w0ts59WaPzlz6QqK/K+v2&#10;rhjL8hzfLaWPjgqSclquSOkk7Nbd1p5WPyHiLHZ1lWYVMFLF1WovR88tU9U9+2/nc+7vhd/wVW/b&#10;e+OEF5L4LvPEXi6PTmRbt9G8DWt8tsXyVDmK1baW2tjOM4PpXVf8Nwf8FFP+hb+JX/hso/8A5Dr7&#10;M/4N7fgr/wAKz/YFg1+aHZeePNYutU3MMN5EZFtEv0zDI4/66Z719b/tC/Fm3+A/wJ8YeNLrb5Ph&#10;fR7rU9rHiRoomdU+rMAo9yK/MM64qy7DZrUy7CZZQmoy5E3BXb2ey73R+jZTw1j8RltPHYrMa0XK&#10;PM0pOyW63fY/ELw5/wAFgv2yfGHxAbwnpOvapqnihZZYDo9p4Ospr8SRBjKnkrbF9yBGLDGV2nOM&#10;Gu6/4bg/4KKf9C38Sv8Aw2Uf/wAh1q/8G4XwouPiV+1b48+JGp77pvDml+QJ5By15fSkl8/3vLhm&#10;B/66V+z9dnGHEOV5PmLwFHLqE+WMeZuC+Jq9ttrNHJwrkeZZrgFja2PrQ5m7JSeydr773TPwb+KP&#10;/BWX9tb4Hz2cXjTUte8IyairvaprPgm0sWuQmAxQS2q7gNy5xnGR61yv/D9v9qD/AKKFa/8AhO6b&#10;/wDGK6j/AIODvjZ/ws/9vy60GGbzLPwHpFtpQVTlfPkBuZW+v75EP/XPHavhmv0rIMhyrG5dRxmI&#10;wNKMqkVKyhGyT1W67WPz7PM6zPB4+rhKGMqyjCTjdzlq1o+ve590/C7/AIKyftr/ABwmvI/Beo69&#10;4uk00I12ujeCLS+NqHzsLiK1bbu2tjOM7T6V1/8Aw3B/wUU/6Fv4lf8Ahso//kOvqf8A4NwPgn/w&#10;g37HeveMp4dl1461x/KfH+stLRfJT8pmua/QuSRYY2ZmVVUZYk4AFflPEfFmV5fmVbBYfLaEo03y&#10;3cFdtJX2XR3R+mZBwxmWOy+ljK+YVoymr2Unaz23fVWZ+BPjr/gs5+178LvFN1ofibxRd+Htastn&#10;2iw1LwlYWt1BuUOu+OS2DLlWVhkchgehqroP/Bbv9q/xTqsNjpfjRtSvrg7Yre18L6fNLIfRVW3J&#10;P4Cui/Z1/ZQvv+CyX/BRX4k+KLy+utP8Bw6xLqWp38IBm+ytIyWdrESCBI8UYG4ghVjY4Jwp/aD9&#10;n39lf4e/sseFI9H8A+FNJ8O2qoEllt4Qbm6x/FNM2ZJW93Y17/EmfcO5PGGHnl9KeIcYuUVCKjFt&#10;J2b5W/RW23tc8Ph/Jc+zWU68MdUhQUmoycpNySdrpXS9Xffa5+U/g/8Aag/4KReObZZrDQ/FyxyD&#10;KteeDNPsdw9f30CV0E/xU/4KbW8e5tJ1Ij/Z0bQmP5BSa/S744ftj/Cv9my5jt/HXj3wz4avJUEq&#10;Wd3eL9qdD0YQrmQr77cV5jb/APBYz9mi5ufKX4saKGJxl7S7Rf8AvoxAfrXyFLiHFYiPtcNktKUO&#10;6ouX4rQ+qqZFh6EvZ4nN6sZdnWUfwep+d/jT9sf/AIKLfD+3ebVNF8axQRjLyw+BLO5jQepaO2YA&#10;e5NeRv8A8FyP2prDWPsd547it5o5RHLFL4a05HQ5wQQbfINftbof7c3wh8WeB9Y8QaL8RvCGt2Gg&#10;2E2pXq2OqQzXEEEMZkdmiDbxhVJ5Ar+cb9oH44al+0n+0T4l8eatuF74o1Z74xlt32eNmxHED/dj&#10;jCIPZBX3PBP1XOZ1oY3K6VNU0tfZpavZWceyb3007nxvGH1nKYUp4TMqtT2jenO3out0+7S2117H&#10;9R0TbolJ7gGnU2D/AFCf7op1fzgfvwUUUUAFFFFABRRRQAUUUUAFFFFABRRRQAUUUUAFFFFABRRR&#10;QAUUUUAFFFFABRRRQAUUUUAFFFFABRRRQAUUUUAFFFFABRRRQAUUUUAFFFFABRRRQAUUUUAFFFFA&#10;BRRRQAUUUUAFFFFABRRRQAUUUUAFFFFABRRRQAUUUUAFFFFABRRRQAUUUUAFFFFAH8yP/BQH/k+v&#10;4y/9jtrH/pbNX1Z/wbifA/8A4T39sjWvGVxDvtPAeiO0T4+5d3Z8mP8AOEXNfKf/AAUB/wCT6/jL&#10;/wBjtrH/AKWzV+uH/Bul8D/+Fd/sSX3iy4h2Xnj7WprmNyMFrW2/0eMfhKtwf+BV/U3G2Z/U+EtH&#10;71SEIL/t5K//AJKmfzZwfl/1vijXanKc38m7f+TNH39XlH7Lf7WWh/tST+PodI2LceAfFV74au1D&#10;7vN8hsJOP9hxnB7lG9K6f9oX4rW/wK+BHjLxnc7fK8L6Nd6ntbpI0UTOqfVmAUDuTX4u/wDBAX9r&#10;G4+GP7b954Z1i9ZtP+K0D20ryNw2oxl5oJCfVszRj1aZa/Dch4WlmOU43HRWtFRcfPdz+6OvrY/Z&#10;s74kjgM0wmCltVck/LZR++R+sn/BRr9mhf2tf2NPHHg2KFZtVuLE3ukcfML6D97CAe29l8sn+7I1&#10;fzU2Wl3Go6pDZQwySXdxKII4gvzs5O0Lj1J4xX9YlfjD4k/4J9f8Iv8A8F+dC8Nw2O3wvrGrr4+t&#10;hs/dC2TfdSR46BBdRPCB6FfWvtfCnieOCoYvC137sYurH/t1e8vmrfcz5DxM4dli6+GxNFaykqb/&#10;AO3n7r+Tv96P1q/Zx+EsPwG+APgvwXbhfL8L6LaaazL0keKJVd/qzBmPuTXyP/wcK/G//hWP7Bcn&#10;h2Cby73x9q9vpm1Thvs8R+0yt9MxRofaTFfdlfiz/wAHHPxbuPiZ+1v4J+HOm77o+F9KEhgT7xvb&#10;6QfJj18qK3I/36+S8P8AByzHiOlUq68rdST/AMOqf/gVj6bjjFxwGQVKdLTmSpxXrpb/AMBufX3/&#10;AAb2/BP/AIVj+wPD4gnh8u88e6vc6puYYbyIyLaJfpmGRx7SZ719zs2xSeeBngVx37PPwnt/gP8A&#10;Ajwd4Ltdvk+F9GtdM3L0kaKJUZ/qzAsfc1D+0J+0h4L/AGVvh1J4s8e63HoGgR3EdqblreW4JlkJ&#10;CKEiVnJOD0U4AJPAr5/OsXVzXNqteknJ1JvlSTbabtFJbvSyPdynC08syylRqtRVOC5m3ZJ295t7&#10;LW7Pwr/aF/4JwftNfHb47eMfGl18JfE3neKNZutT2s8GY1llZ1T/AFnRVIUewrjv+HRP7SX/AESX&#10;xJ/33B/8cr9i/wDh+L+y7/0U5f8Awn9U/wDkauu+Bf8AwVP+BP7SnxO0/wAG+CfHDa54k1UStbWi&#10;6LqEO8RxtI5LyQKigIjHLMOmOpAr9c/1+4qwtDXLuWEFu6dRJJLq29Ekfl3+o/DWJraY/mnN7KdN&#10;ttvorattna/sWfBL/hnH9k74feCXiWG68P6Jbw3ijp9qZd9wePWZ5D+Ncx/wUz+Nv/DPn7CHxM8S&#10;RzeReLo0mn2Tg4Zbi6ItomX3VpQ30U17tX5l/wDBy/8AG3/hH/gX4C8AW822bxLq0urXSqefItY9&#10;iq3s0lwCPeL2r8y4Zws83z+jCrq5z5peaTcpfekz9E4ixUMryOrKnooQ5Y+rXLH8Wib/AINltW0m&#10;X9m34i2MMkP9uQeJUnukB/eC2e1jWAn23x3GPcGv0ur+YH9kz9r3xx+xZ8VofF3gbUls73Z5F3az&#10;p5lpqUBIJhmjyNykgEEEMp5Ug81+s37Nf/Bx18LviBaW1n8SNE1nwFqjALLd28Z1LTSe7ZQecueu&#10;3y2x/ePWvvfEPgLNamZVcywcHVhUs7LWUXZJq27Wmlr9mfE8B8bZbDL6eX4uapzhpd6Rau3e+yeu&#10;t7HjH/BVT/gir8WviX+0R4r+JvgGS38cWPia5+3S6a90sGpWDbQDGokISSNQuE2sGAwu04yfzY+K&#10;PwX8XfBHXzpfjHwxr3hfUOcQapYyWruB3XeBuHuMg1/Tl8F/2ivAn7RWgNqfgXxboPimzQDzW0+7&#10;SV4CegkQHfGfZwDWv8Rvhh4c+L/hW40PxVoWk+ItHuhiWz1G1S4hb32sCAR2I5Hascj8VswyyEcD&#10;mNBSjBKPWE0krK62dl5LzZtnHhngcxlLGYCs4ubb6Si29dOqu/N+SP5UM4qbTv8AkIQf9dF/nX3f&#10;/wAFp/8AgljpP7Eus6V448CfaI/AXia7ayksJpGlbRrza0ixq7ZZonRXK7iWUxsCTkV8Iad/yEIP&#10;+ui/zr98yfOcNmmCjjcI7wl33TW6a7r/AIbQ/Ec2ynEZbi5YPFK0o9tmns15P/h9T+sSD/UJ/uin&#10;U2D/AFCf7op1fxCf2IFFFFABRRRQAUUUUAFFFFABRRRQAUUUUAFFFFABRRRQAUUUUAFFFFABRRRQ&#10;AUUUUAFFFFABRRRQAUUUUAFFFFABRRRQAUUUUAFFFFABRRRQAUUUUAFFFFABRRRQAUUUUAFFFFAB&#10;RRRQAUUUUAFFFFABRRRQAUUUUAFFFFABRRRQAUUUUAFFFFABRRRQB/Mr+3raS6h+3t8YLeCN5pp/&#10;HOrxxogyzsb6UAAepNf0WfssfBuL9nr9m/wP4JjVFbwzotrYzFekkyxjzX/4FJvb/gVfiL4O8EaJ&#10;47/4Lq69b+JNS0vSNA074matq19c6jdR29sqWt3PcBGdyF+d41TGed9ftv8A8NafCr/opnw+/wDC&#10;is//AI5X7V4n4mtVwuBwNGLaUFN2TerSS+6z+8/IfDnD0aWIxuNqySbm4q7S0Tbf33X3Hy9/wcE/&#10;Gn/hWH/BP690SGby7zx3q1rpChThvJQm5lP0xAqH/rpjvX4U+CfGOofDzxlpOv6TcNaarod5Df2c&#10;69YZonDow+jKDX6E/wDBxf8AtQ6L8ZPjJ4B8K+Gdd0vXtH8N6TNqM9xpt5Hc25ubmXZsLISu5Y7d&#10;TjPAl96/OKv0bwzyn6pkEFVjrVcpNNd9Ff8A7dS+8+B8RM0+s55N0paU1GKa8tXb5tn9S37Nvxu0&#10;/wDaR+AnhLx3pe1bPxRpkN95Ybd9nkZf3kRPqkgdD7qa0dR+Eeg6p8XNL8cTWat4j0fS7rR7a5/u&#10;29xJBLIpHchoFwewZx/Ea/NL/g3o/bk8PeHfgf4o+GvjTxNo2gjw3ejUtGl1W/jtY5be4z5sSGRg&#10;PkmUvjr/AKQfSv0R/wCGtPhV/wBFM+H3/hRWf/xyv554hyDF5XmlfCUYy5U2k0nrGS01/wALs/mf&#10;u+RZ5hsxy6jiaso3aTabWklvp6q6+R6CTivwj/Z4b/h4H/wXU/4SBv8ATNHHiqfXRIfmX7DpwJtd&#10;3swgt09Pnr9Rf25f28/APwy/ZB+ImseH/H3g/Uteh0SeDTbew1q2uLhrqZfJiZURyzbXkVjgcBSe&#10;1fnx/wAG5Y8G/D3x58RPHXizxR4Z8PXMNjb6Jpq6nqcFrJMsrmadlEjAkDyYBkf3iK+u4MwtbAZL&#10;mOaODU3FU4aO95b29LxfyPluLcVRx2b4DLVJOKl7SWqtaO1/W0l8z9nq/Kf/AIObfjb9n8PfDT4c&#10;283N1cXHiK+jB6CNfs9ufxMlz/3zX6L/APDWnwq/6KZ8Pv8AworP/wCOV+EH/BaT9oS0/aK/4KA+&#10;K77S9Qt9U0Pw/Db6FptzbzCaGWOFN0hRlJVlM8kxBBwQaw8Lckq1c9jWrQajSi5appX+Ffnf5G3i&#10;RnFKlksqNKabqNR0aem7/K3zPlOv0x/4Novgl/wkfx88d+PriHdB4X0iPS7ZmHAnu5NxZfdY7dgf&#10;aX3r8zq/bv8A4IQeJvh1+z9+wpaza5448FaRr3jDVrrVru2vNbtoLmBFIt4kdGcMvyw7wCOkue9f&#10;sfibjKlDIalOkm5VGoaK+jd3+Ca+Z+T+HeEhWzunUqtKNNOWum2i/Fp/I/RGvwl/4LZ+KtY/ay/4&#10;Kip4B8MW8mrX2iQ2PhXTLWNwqz3Uv75xliFU+ZcbGZiABHyQBmv2S1X9sb4T6Ppdzdy/EvwE0VrE&#10;0ziPX7R2IUEnCiTJPHQcmvxm/wCCWP7QHw31H/gpD4o+MHxe8Vad4buJ5r7VdJW+SRo5b68lYEl1&#10;UoixxPIBvK8smPunH5H4b4PEYOWLzd0pSlRptRjyu7lLayWvSztsnc/U/EDFUMXHC5WqsYqrO8nd&#10;WUY767ddL7tWPmT4sfsT/F34G3ssPiv4b+MdHWEkGeTTJZLVsf3Z0DRMPdWIrzQ2Uy3HkmGUS527&#10;Nh3Z9MV/UZ4H/aj+GnxLhR/DvxC8E64snQWOt207fkrkg+xrs11C1kTzlmt2XH3w4xj619BHxlxd&#10;FcmLwXvf4nH8HGT/ABPCl4S4Wq+bC4z3f8Kl+Kkl+B+AH/BJL9lT42a/+174H8UeEdD8TeH9D0nV&#10;ILjV9bnt5LSxaxDqbiEuwCzeZGGTy13ElgTgDcP6B64/xr+0N4B+G1u83iLxx4R0GOMZZtQ1i3tg&#10;P++3FfKP7Tv/AAXw+B3wO0u5h8L6hc/EjxAikRWukI0dmH7eZdOoTb7xCQ+1fFZ9jc24txsKtDCN&#10;WXKuVN6Xv70mkvvskfX5Lg8r4XwcqVfFJ3d3zNLpb3Yq7+67Zx//AAcjfEjTPD/7GXh7w1NLG2r+&#10;IvEkM1rAT8/k28UpllA9FaSJf+2gr8R9O/5CEH/XRf516l+2R+2V4z/bg+MVx4w8ZXUZm2fZ7Cwt&#10;wVtNLtwSRFEpJPUkliSzEkk9APLdO/5CEH/XRf51/QfBPD1TJsphg6zvO7lK2yb6L0Vl5s/DOMM9&#10;hm2aSxVJWhpGN97Lq/V3fof1iQf6hP8AdFOpsH+oT/dFOr+OT+rgooooAKKKKACiiigAooooAKKK&#10;KACiiigAooooAKKKKACiiigAooooAKKKKACiiigAooooAKKKKACiiigAooooAKKKKACiiigAoooo&#10;AKKKKACiiigAooooAKKKKACiiigAooooAKKKKACiiigAooooAKKKKACiiigAooooAKKKKACiiigA&#10;ooooAKKKKAPy1/aI/wCDdbWfjl8ffG3jSL4qaZpsfi3Xb3WEtH0J5GthcTvKIy3njcV3YzgZx0Fc&#10;b/xDB67/ANFg0n/wnZP/AJIr9fKK+8o+JnEVKnGlCurRSS9yGy0X2T4mr4eZDUm6k6Lu22/enu/+&#10;3j8g/wDiGD13/osGk/8AhOyf/JFH/EMHrv8A0WDSf/Cdk/8Akiv18orX/iKPEn/P9f8AgEP/AJEj&#10;/iG/D/8Az4f/AIHP/wCSPyD/AOIYPXf+iwaT/wCE7J/8kUf8Qweu/wDRYNJ/8J2T/wCSK/Xyij/i&#10;KPEn/P8AX/gEP/kQ/wCIb8P/APPh/wDgc/8A5I/IP/iGD13/AKLBpP8A4Tsn/wAkUf8AEMHrv/RY&#10;NJ/8J2T/AOSK/Xyij/iKPEn/AD/X/gEP/kQ/4hvw/wD8+H/4HP8A+SPyD/4hg9d/6LBpP/hOyf8A&#10;yRR/xDB67/0WDSf/AAnZP/kiv18oo/4ijxJ/z/X/AIBD/wCRD/iG/D//AD4f/gc//kj8g/8AiGD1&#10;3/osGk/+E7J/8kUf8Qweu/8ARYNJ/wDCdk/+SK/Xyij/AIijxJ/z/X/gEP8A5EP+Ib8P/wDPh/8A&#10;gc//AJI/IP8A4hg9d/6LBpP/AITsn/yRR/xDB67/ANFg0n/wnZP/AJIr9fKKP+Io8Sf8/wBf+AQ/&#10;+RD/AIhvw/8A8+H/AOBz/wDkj8g/+IYPXf8AosGk/wDhOyf/ACRTh/wbDa8F2/8AC4tL2+n/AAj0&#10;n/yRX69UUv8AiKPEn/P9f+AQ/wDkQ/4hvw//AM+X/wCBz/8Akj8g/wDiGD13/osGk/8AhOyf/JFH&#10;/EMHrv8A0WDSf/Cdk/8Akiv18op/8RR4k/5/r/wCH/yIf8Q34f8A+fD/APA5/wDyR+Qf/EMHrv8A&#10;0WDSf/Cdk/8Akin23/BsRrkFxHJ/wuDSTsYNj/hHpOcf9t6/Xmil/wARR4k/5/r/AMAh/wDIh/xD&#10;fh//AJ8v/wADn/8AJDY12Rqv90Yp1FFfn59yFFFFABRRRQAUUUUAFFFFABRRRQAUUUUAFFFFABRR&#10;RQAUUUUAFFFFABRRRQAUUUUAFFFFABRRRQAUUUUAFFFFABRRRQAUUUUAFFFFABRRRQAUUUUAFFFF&#10;ABRRRQAVwP7VnxF1L4P/ALLvxJ8W6OYV1fwv4W1TV7EzJ5kYnt7SWWPcv8S7kGR3Fd9Xkf7f3/Ji&#10;Hxs/7ELXf/TfPQB+XP8AwRF/4LpfHb9vb9vHS/h54+uPCcnh270i+vZBp+kfZpvMhjDJh954z1GO&#10;a/aKv5H/APgkX+3do3/BOT9svT/idr2h6n4i0+z0u8sGs7CRI5madAoYF+MDvX6wf8Rg3wu/6JF4&#10;+/8AA+0/xoNJRd9Dhf8Agsp/wXt+P37D3/BQzxr8NfA1x4Qj8M6DBp0lqt9o/wBonBnsYJ33PvGf&#10;nkbHHAwK/ZT4LeKrvx18HPCeuX/lm+1nRrO+uDGu1TJLAjtgdhuY8V/Jj/wVU/bQ0n/goH+3D4s+&#10;K2iaNqGgab4ihsYorG+kSSeI29nDbtuKfLy0RIx2Ir+nfW/2l9B/Y6/4Jtaf8TfEokk0fwf4IsL6&#10;SGMhZLqT7NEkUCE8BpJWSME8AuM8UCktj32iv55v2cfih+2V/wAHCfx58VHRfivqHwq8A+GzHJex&#10;6Te3Fhp2lpMX8i2SO3ZZLuYhHbMr4wjEsmUU7n7cv7Jv7Y3/AARJ8G6Z8VPDH7SXirx54Rhv4rO/&#10;E11ctHZyyZ8sz2NzLPDJE5GzfkkMyjAyDQLl6H7+0V8t/wDBID/gopD/AMFMv2NtN8eXFna6X4o0&#10;27k0XxHZWxPkQ3sSo5eIMSwjkjkjkAJJXeVy23cflP8Aap/4Jm/trftm/tXePb1f2iNS+Ffwl/tV&#10;4/DljYarcJcSWeF2k29mYlK5yMzS7zjkd6BW7n6oUV/P/wD8FAv+Ccf7WX/BJn4MSfF7w3+1F428&#10;XaDot3bw6oItUv7Ge086VYo5GgknmimjMrIhDHOXX5SMkfo5/wAEC/8AgpL4i/4KQfsd3mqeN/s0&#10;njjwXqh0XVbu3hWFNTQxJLDcmNcKjsrMrKoC7oyQFDBQD5dLn49/8FRP2rfil4R/4LQ+P9B0n4le&#10;PtL0O28Z2kEOnWniG7htYoyLfKLEsgQKcngDHJr+maR/LRmPRRk1/K3/AMFZf+U5fxF/7Hiy/lbV&#10;+5X/AAVa/YE+P37Yfjjwvqfwd+PmsfB/S9F06a31Kys9Tv7RdRlaQMshFs6qxC/LluaCpbI4H9lT&#10;/g4/+HX7an7b/g34O+AfAfi77P4qmvIn13WZ4LMWwt7Oe53JbxmUyBvI2jc6Ebs442n7u+Pd7Np3&#10;wL8aXFvLJb3FvoN9JFLGxV42FvIQykcgg8gjpX8lP/BMv4I+OP2iv25vA/gv4c+Nrr4d+NNZkvV0&#10;7xFbXE9vLp5jsriWQh4SJF3xRyR/KeRIQeCa/oq/Y1/Y8+MX7Hf7HHxi0v4xfGDUvjBqmsWF5daf&#10;e3l/eXjWEK2Lq0QNyzMAW+bC8UClFJn5N/8ABuB+1D8TPij/AMFT/Cuj+JviJ468RaTNo+qPJZan&#10;r11eW7stq5UmOSQqSDyCRwa/o8r+Qn/glt8Sfiv8Of2zfDa/BCzsrz4n+I4bnQdFa6iWSK0e5iZJ&#10;Lghvk/dR73y4KKFLMrAEH9DP2/f+CUv7aX7PPwA17406x+094j8Z6l4Xt/7T1mw07xBqdo9nCCPM&#10;e1beqFY8lioSL5VYgZAUg5R1P3qor8iv+DZX/grB8Q/2vdU8XfCP4oa1deLNW8M6UuuaNrd4d19J&#10;arMkE0E8nWUq8sLK7Zf5nDFgFx+utBm9NDJ8e6zN4d8C61qFvt+0WNhPcRbhldyRswyPTIr+eH4L&#10;f8HGv7a37RXxM0zwb4I07wZ4k8UayZBZadaeHQ01z5cbyvtBlA4jR2PPRTX9Cnxa/wCSVeJv+wTd&#10;f+iXr+S3/gk5+1h4a/Yd/wCCgPw/+KXjC31i78O+FnvmvItLgSa7fzrC5t02I7op+eZScsOATyeC&#10;Fx2P0P8Aiz/wWy/4KIfsh6QuvfEz4M6Hpvh9ZFjkvNV8IXcdirMcBWnhuFVGY8AFuT0Br7l/4Izf&#10;8F1NF/4Kj6jq/g/WvDSeC/iPoNj/AGk9pBcm4sdVtQ6xvLAzAMjI7oGjbcQHBDN82341/wCCmX/B&#10;zV8M/wBqX9k3xj8Lvhr4A8aXmpePLBtHkvfEUFta29lHKQGeOOKaZpJAPug7ArENk7cHpv8Ag2m/&#10;4JA/Ev8AZ0+Ld98cviVpreFba70OTTfD2kSyq15eLcNG7XUqqT5cYRNqq2GYvuwoUFgbWmp+0VFf&#10;kT/wcLf8FwPGf7JPxFtfgj8GrqPS/GE1lFea/rqwrPcacs4zDa26MCqzMmHZypKrJHtwxJXh/h1/&#10;wQP/AGxPit8PrXxd4y/ay8W+GfHOoQC7Gkyaxql61m7DcIprlbhfLdc4YRo6qQQCwFBPL3P2uor8&#10;Jf8AgmX/AMFefjt+xt/wULj/AGaf2kvEF14u0+41xfDB1DUrj7Ve6PfSMFtpkumAee2mZ48+aSQs&#10;quCu1lb1T/g5e/4K3/FT9kL4leF/hD8L9Wn8Hvregrr+ra9aoPt0qSXE8EdvBIwPlAG3dmdPnO5A&#10;GUBtwHK72P2Gor8Ff2D/APgkr8f/ANvr9nXRPitb/tqeI7HUtfj+0/YrTWtR1a4sGyQI7mZbxDHM&#10;MfMm07Txk1+sH7AfwX8dfsR/seTaT8aviZcfEPWtBnvtUvvEl7fXN2UsV+dAzz5kASJMkEkA5wTQ&#10;DR9FUV/PZrX/AAUZ/am/4Lt/tt3Xw0+CPi7UvhX4FjWe7hjsL2TTms9NiZUN5fXMH7+R3Lxr5SHY&#10;GkVQPvSHvP2tf+CTf7X/APwTl+Bmr/FzwP8AtTeM/GQ8H251LWdPj1C/tJEtk5llWOSeaK4WMZdl&#10;kC/KrEAkYIHL3P3Xor8+f+Df/wD4K3ax/wAFLPgr4g0bx2tmvxK+H7QLf3VtEIY9ZtJgwiuvLXCp&#10;IGjdZFQBc7GAUPtWh/wUw/Yh/bA/bF/az+x/C/40XHwm+DdvotqJJbfVZbOee9LS+eES1Amk+Xyy&#10;fNkROcKTyKBW1sforRX4Z/tXf8ETP2rv2QPgb4k+J3hH9rLxt4svPBunzazf2S6nqel3MlvAhkma&#10;J/tUokZUVm2tt3BSM5IB96/4Nr/+CtHjz9ufR/GPw5+KOojxB4n8F2kGp6brbxrHc39k7mJ459oC&#10;s8bmPD43MJDuyV3MD5dLo/VKivwH/wCDmn9tL4wfs/f8FE9L0PwJ8U/iF4N0WTwZYXb2GieIbuwt&#10;mma5vFaQxxSKu4hVBbGSFHpU118Mv2+v+C2ekv8AFHwj4quvh38LppXh8L6XL4mn0aO7giYxiXZb&#10;hnnkLKd002AX3bMKAAByn75UV+O//BbX/gtd47/YC8K+DfgX8O7y3tfidF4asZvFXiKYLeSaSzQq&#10;oihEgKtO+1pGkcNtR0IBZ9yeJ/shf8Eiv21P29vhXpnxQ8X/ALRni/wPa+KIFv8ASYdS8Qand39x&#10;buN0cxijkVIY3UhkAbO0g7VGMgcvVn7fftL39xpX7OPxAurWaa2urbw3qMsM0TlJInW1kKsrDkEE&#10;AgjkEV+Av/Btf+098Svin/wVE0XSfE/xC8c+JNJk0DU5GstU166vLdmWIFWMcjsuR2OOK/WD9lb9&#10;k/4nfsbf8E0/it4S+LHxKvvin4iktdbvrXV7nUbu+aGzbT1SKANc5dArRyNsBKgyHBOTX88H/BKr&#10;4j/FzwB+2Vodr8C7WxuPif4rtbnQNHku4lkjsfPT97ckN8n7qJHclwyqFLFWAwQqK0P676K/BD/g&#10;oN/wSs/bP/Zn+AWufGrVv2n/ABL40v8AwzEuoazZ6d4g1S0lsotwDyWxLqjJHncVCxYQEgZG0/Qf&#10;/Bsv/wAFXPiF+2K3jD4U/FDWLjxVrXhPTo9a0fW7v5r2e081YZobh+shR5ISrtlyHcMThcBPLpc/&#10;WyiiigkKKKKACiiigAooooAKKKKACiiigAooooAKKKKACiiigAooooAKKKKACiiigAooooAKKKKA&#10;CiiigAooooAKKKKACiiigAooooAKKKKACiiigAooooAKKKKACiiigAryP9v7/kxD42f9iFrv/pvn&#10;r1yuZ+NHwxtfjb8HfFngu+uLizsfF2jXmi3E9vjzYY7mB4WdNwI3AOSMgjIoA/mr/wCDZnwlpXjX&#10;/gqfoljrOmafq1i3h/VHa3vbdLiIsIRg7XBGR64r+kb/AIZu+Hf/AEIPgv8A8Edt/wDEV8a/8E8/&#10;+De74b/8E5/2k7P4meGfHHjbXdUs7G5sFtNTFr9nZZl2sT5catkdua+/qCpO70P5ZP8Ag4y8Mab4&#10;O/4K5/ErT9I0+x0uwhtdHMdtZwLBDHnS7VjhFAAySScDkmv2Z/4Ky/CDXPjZ/wAEBdW0rw7bz3mo&#10;2PhHQtYa2hUs08Fo1pcTgAcnbFG74HUoKq/t6/8ABuf8M/8AgoB+1F4g+KniLx1460XV/EUdrFNZ&#10;6aLX7NELe2jt12+ZEzcrECcnqTX3p4C8GW/gDwBovh2CSS4tdF0+DTo3mA3SpFGsYLY4yQvOOKAc&#10;tj+Xj/gjB+xx4J/bj8c+JPBevfHbXfg74n/cT6NZWhVIvEKneJVVmljBmj+QhOWZXJAIVsfot8Rf&#10;+DW/w/p3hG6m8W/tTeNYNBiAe5k1e3jWzQA5Bcy3OwYIzk9MV7P+2B/wbA/s+/tL+M77xJ4buPEP&#10;ws1jUZGmuINCMUmlySMcs4tZFPl5P8MTog7LXkOkf8GiXgu81C3/AOEl+Ofj7WtNgPFvb6bBbyKv&#10;oryPKq/98GgrmPbv+CeH7MXgv/gkZ/wTw+MvxG+GnxE/4XZ4Zm02/wDFVlcQwxpaXM2m29xG8cbx&#10;O4dWkhKM4OBsyMivyz/YQi+KX/Bfv9trVfDvxb+PXiTQdLh06bWm060vDFHOqyxp9lsbTcsKYEm4&#10;ttYhYySHJJH9CH7Ln7I3g79kf9mPQ/hH4Zt7q88HaDa3FpHFqsi3clyk8ss0wmO0K+95pMjaFw2M&#10;Y4r89/2hf+DTj4M/Efx9ca74B8beLvhpHdTGc6bFFHqVnasTnEG8pKi+gaR8dsDAoEpHyN/wWm/4&#10;I7fsy/8ABNH9liTUtG8e/EDVPivrN1bW+haTq2tWVx9pTzVNxPJBFbI/lLCsgD7gA7RjJzg/Qf8A&#10;wZ5XKt+z98Z4f4o/ENg5+htnA/8AQTXrvwy/4NcPgT4N+F3irS9c17xh4v8AFniix+wjxLqEkXna&#10;OCysZLSHaUWQhdpaQyMFLAFQTn6D/wCCXH/BJrwj/wAEq9C8Zaf4S8UeJvElv4zntbi4/tgQZtmg&#10;WVRs8pF+8Jec5+6Md6A5tLH4C/8ABWX/AJTl/EX/ALHiy/lbV/VHcqXt5FHVlIFfnX+0n/wbc/DH&#10;9pn9r3XPjFqnjzx5p+ta9q8WsS2NoLT7LHJH5eFXdEW2nyx1OeTX6L0Ck9D+U3/ggp4r034bf8Fh&#10;/g/ea/eW+j2sWo6hZPLduIUjmm067giQlsAM0siIAe7AV/T3+0DqNvdfAjx9DHPDJND4dvmkRXDN&#10;GGtpdpI6jODjPXBr4B/bZ/4NePg7+1V8X9W8beG/E/iH4a6p4guXvdSs7K2ivdNlnclpJI4mKtEX&#10;YliA5TJ4Veley/8ABND/AIIzaB/wTf8AhL8TPCtj461zxbH8ToYoL24ubOK1NmEhnizEqluSJyTu&#10;J+6vvQOTT1PxV/4NjLSO5/4K7eC3kjV2t9I1eSMkfcb7FIuR77WYfia/fz/gqv8A8ozPj/8A9k+1&#10;v/0hmr56/wCCfX/BvH8Nv+Cd/wC0xpvxP8N+OPHGuatpdpc2kdpqYtfs7rPEY2J8uJWyAcjnrX2f&#10;+0b8FLH9pP4A+NPh7ql3d6fpvjbRLvQ7q5tdvn28VxC0TOm4FdwDEjIIyKBSd2fgX/waKf8AKRHx&#10;z/2Ty7/9OOnV/RRXw5/wTM/4ITfD/wD4Jf8Axx1jx14T8ZeMfEWoaxocuhSW+rC28lInngmLjy41&#10;O4NAo5OMMeOlfcdAS1Zz/wAWv+SVeJv+wTdf+iXr+V//AIIOfDLw38Y/+Cr3wn8N+LvD+i+KPDup&#10;SamLvS9Wso72zutmlXkib4pAyNtdFYZBwVB6gV/Vl4l0OPxP4c1DTZXeOLULaS2d0+8qupUke4zX&#10;57/sN/8ABt58Mf2Ef2pfCvxW8P8Ajzx5rOseFGuWt7PUBafZpvPtZrZt+yJW4WZiMEcgdqAi9D5n&#10;/wCDkr/gjh4D+Hn7Odp8aPg/4I0bwjN4TuUt/E+naHaLa2lxYzMES6EEYCK8UpRWKKMpMS3EYrqv&#10;+DUz/golJ8TPhTrX7P8A4o1FptZ8Fxtqvhdp5Nzz6YzATWyk9fIlYMo/uT4ACx1+tHxL+HWj/F/4&#10;d674U8Q2Ueo6D4ksJ9M1C1k+7cQTRtHIh+qsRntX55/sl/8ABtH8Pf2Mv2jvCvxM8HfFT4lR654V&#10;vRdQxTCyMN1GQUlt5dsIJjkjZ0bBBwxwQcEAX0sz8q/+Dkr4R6x8MP8Agrv4y1vWY76HR/GsGmax&#10;pd4i/NNbpZwW0mwnjcktvIuM8YUnGRX21+z/AP8ABvV4P/ak+F+meMvAX7YXj7xJ4f1aFZorizjD&#10;mMsATHIoucxyL0ZGAZSCCARX6eftr/sBfCz/AIKDfDWPwx8T/DcesW9m7S6ffQyG3v8ASpGABeCZ&#10;fmXOBlTlG2jcrYFfnPrn/Boj4Hstbmm8KfG/x9oNjNx5Nxp8F1Nt9DJG0Ib/AL4oK5tDk7X/AINt&#10;/hL4L/aa8K6fqX7VV5dfEi71BL3TtJuba1k1a/e1U3BIjNwZdqxwkliMAL16Cv0A/wCCjv8AwTc+&#10;A/8AwUmuNF8M/Eq4TT/G2n20kui3ul6nFaa3Bbs3z7EcMJYd46PGyg5wVJJPkf8AwTu/4N1/hZ/w&#10;T9+PGk/E628XeNfGHjTQ1uFspL14LaxiM8EkEjeSiF2YpK4+aQgZzjIzXVf8FTP+CH/g3/gqT8Q/&#10;D/ivXPHHi3wnrXhvTP7KtV0+OCa0MfmvLvaN1D+ZucjIkAwq8ZBJCb6n5K/8FWv+CLmof8EcPBuk&#10;fFD4f/HK+kF9qiadbWWW0fXYiyu4khlhl/fKuz5iFj25B5r7S/4I2/ta/Fz/AIKjf8Epf2ivh94w&#10;1K68ReKtL0G+8N6Jr1xhbm/+36bcJFFNJwJJI5AMyH5isq7iSNxr+HP+DRDwDc+I4brxd8avH3iK&#10;zjIDRW1hb2kzKP4fNkabA/4DX6X/ALJP7H3w+/Yd+DVn4D+Gugw6DoFrI1xIN7S3F7OwAeeeVstJ&#10;IwVRk9AqqAFUAA3LQ/ln/wCCZPwD8K/Gz9rRvh/8QvinrXwNbULWazttVjXyc36SJiyuC7xiLcBJ&#10;gsf9YiLjLCv1r1b/AINabK48P3El9+1J8RJNKmgPntPbKbd4iOdxa52lSp5zwQa+lP2/P+DfT4C/&#10;t7+Nr3xdeWuseBfG2osZL3VvDsscS6lJ/fuIJEaN2Pd1COx+8xr5dtf+DQ7wq5jtb349eNrjR42y&#10;LNNHhjwPYmVlB99n4UD5rntf/BE//glJ8Mf2Ivi3458a/DT44RfFq3ms28K6pDZw27Wtjch7e5wZ&#10;YZXBlVdoK9hLzg8V+W2pftm/GL/gth/wUr0v4b+Ifi5q/wALfA/ijWrqysdNgvHtbDSbWJJZEiaF&#10;XRbi6dYxGGlJLSyADapCj96v+Cdn/BOjwJ/wTN+CV54G8A3XiDULHUtSfV7261i5Se4uLloooi37&#10;tERV2woAqqOncnNfLP7c3/Bsp8E/2vPijqnjbQdY8QfDLxFrlw93qKaXHFc6bdTudzzfZ3AKOzEk&#10;7JFUkk7ckkglJXPmT/goX/wQK/ZZ/YI/Y/8AFvjzxV8TPidceKLPS7gaFBf63Yp/bOqGMi3hSAWv&#10;mOplKFwrEqgZiwAJHlH/AAaDXCr+2/8AEuH+J/AzOPoL+0B/9CFfcH7NP/Brn8FvhFrzaz468TeL&#10;Pitq0MDwWSar5dvYWZZSqyiBdxd0zlQ8jJkAlDxXqH/BM3/ghN4B/wCCX/xy1bx14T8aeMvEF9rG&#10;hy6FNa6sLbyBG88E28eXGrbg0Cgc4wx46UBzK1j8n/8Ag7H/AOUnmk/9iJp3/pVe1+7H/BNXRbfw&#10;9/wTt+BFpaxrFDH8P9CbCjGWbT4GZvqWJJ9ya+fP+Ckn/BA34ef8FMf2grX4ieKfGnjTw/qVro8G&#10;jLbaULbyDHFJNIHPmRs24mZgeccCvsf4IfCy0+BfwW8IeCdPuLi8sfB2iWWh21xcY86eK2gSFHfa&#10;ANxVATgAZJoFJ6H82v8Awc7fBvXPh1/wVf8AFniLUbecaT4+0zTdU0m4ZT5cscNlDZyIG6bllt2y&#10;OoDqf4gT+93/AATW/bR+Hv7Y37JfgrXPBuuaTNNa6LaWup6THcILrRbmOFUkglizuTaykKSMMu1l&#10;JBBrof21v2Cvhf8A8FBPhcvhP4neHY9Ys7Z2msLyGQwX+lSkYMlvMvKE4GVOUbADKwAFfmx4o/4M&#10;9/h9c63JJoXxm8aabp7E7IL3SLa8mVfQyI0QP12Cgd01qfp5+0N4z0fxb+zR8VI9K1bTdTk03w7q&#10;dvdraXSTNayfY5G2SBSdrYIODg4INfzv/wDBr1ZxXP8AwVp8OPJGrtb6Bq0kRI+432fbkf8AAWYf&#10;Qmv2y/4J5f8ABIXwz/wT3/Zm8ffDTSfGHiHxJZ/EJpnv7y7hhha2Mlt9mJiRQQPlwfmLcgV57/wT&#10;z/4N7vhv/wAE5/2k7P4meGfHHjbXdUs7G5sFtNTFr9nZZl2sT5catkduaBXVrHun/BXP/lF/8fP+&#10;xG1X/wBJnr8bP+DQv/k/j4if9iBP/wCnGwr95f2mPgTp/wC0/wDs+eM/h3q15eafpvjXSLjR7q6t&#10;NvnwRzRlGZNwK7gDkZBFfLP/AATI/wCCF/gH/gl38Ztc8a+E/GHjDxFfa7or6JLBqwtvJjjaeGYu&#10;vlxqd26FRycYJoC+lj7eooooJCiiigAooooAKKKKACiiigAooooAKKKKACiiigAooooAKKKKACii&#10;igAooooAKKKKACiiigAooooAKKKKACiiigAooooAKKKKACiiigAooooAKKKKACiiigAooooAKKKK&#10;ACiiigAooooAKKKKACiiigAooooAKKKKACiiigAooooAKwvib8TvD/wY8Aat4q8VaxY6D4d0O3N1&#10;f6heSCOC1jHVmP1IHqSQBya3a/Fn/g7M/b9/sTwr4a/Z48P32LnWPL8ReK/Kf7tujH7Hatj+/IrT&#10;MpwR5UJ6NQNK7sfpH8Lf+CrX7OXxr+IOleFfCvxh8F634i1yb7PYWFvefvbqTBIRcgAscHA79BzX&#10;0HX8i/7S37D/AMSf+CcHh/4D/Eq8uLjTL74gaRD4t0i5hjMcujXkU4ljhJP/AC1SFrOY5Aw0xXHy&#10;En+nj/gnL+2Zpf7fP7HHgv4m6d5MV1rVmItWtIz/AMeGoRfu7mHHUASAlc8lGRv4qByjbY9woryn&#10;9tr9sHwz+wX+zT4h+KnjCx1zUfD3hprVbq30eGKa8c3FzFbJsWWSNDh5lJy4+UHGTgHy7/gmn/wV&#10;1+Gv/BU8+Mv+Fe6L430f/hB/sX2//hIbO1t/N+1ef5fleRcTZx9nfdu24yuM5OAnzPqeivDP+Cg/&#10;/BQHwb/wTZ+BEPxC8dab4m1TRbjVYNHWHQreCe6E0qSurFZpol2ARNk7s5I4POOA/ZR/4LH/AAx/&#10;bD/ZM+J3xk8M6H47sfC/wnt7y51e21OytYr+4W2szeSCBI7l0YmMYG+RMtwcDmgD6yoVgw4Oe3Ff&#10;zV/8Frf+C6f/AA3n4j8JwfBnxB8W/A3hPT9Omt9b0y8ul0uPUp2kBR2jtbmRZQE4+cjHYd6+xf8A&#10;gjX/AMF+vg/4K+B3wL/Z61Dw98TLjxzcXFr4X+3x2Fk2mG7urwokhka7EvlgzKWbyt3Bwp7hXK7H&#10;1b/wU1/4LrfD/wD4Je/G7RvAvizwd4w8RahrWhx67FcaSbbyY4nuJ4AjeZIp3BrdjwMYYc9a+rP2&#10;bvjhYftL/s/+C/iFpdneafpvjbRrXW7W2utvn28dxEsio+0ldwDAHBIzX4I/8HeH/KQzwD/2Tu1/&#10;9OWpV9b/AAU/4OFvgH+wb+wX8D/Bd5L4g8deMtL8CaPFqGneHYIpI9Mk+xxZjnnldEVx3RN7KeGC&#10;mgOXTQ/W2ivzr/Yw/wCDmT4B/tb/ABV0vwVfWfin4d67rk62unSa7FC2n3c7nCQ+fFI2x2PA8xVU&#10;kgbskCv0ULbRk8AdTQTsFFfn7+13/wAHKn7Nv7K3i688O2eoa98Stc0+Qw3KeFraKezt5BwVa6lk&#10;jjfHcxGQA8HkHHlvww/4O3fgD4r1+Kz8SeDviT4TtpnC/bja219BCP70gjl8zH+4jn2oK5WfqpRX&#10;HfAb9oLwX+0/8MtP8ZfD/wASaX4q8M6oD5F9Yybk3D7yOpw0ci9GRwGU8ECvk/8AbZ/4L7/Bz9g3&#10;9p2X4T+MPDfxK1HxFDDaTG40fTrKayIuVDJ80t3G+QCM/Jx2zQTa59w18wf8FHP+CtXwx/4JeyeD&#10;1+I1j4uvD42F4dP/ALDsYbnZ9l8jzPM8yaPbn7QmMZzhumOfBP2zv+Dmn4Dfsl/F7UPBOn6f4o+I&#10;ur6JcNa6pcaGkC6faTKcPEJpXXzHUgg7FKAgjdkEC5/wXK/aH/ZV+D8Hwqm/aV+Fvin4j/2zFqUn&#10;hz+yI1f+zgv2M3IkzeW/398GMb/9Wfu9wq3c+vf2Mv2uPC/7dP7N/h74peDYNYtvDfiY3ItI9UgS&#10;C6X7Pcy2z70R3UfPC5GGORg8dB6jmviH4Df8FA/gH+yz/wAEe9I+OHgPwR4x8OfBLSZZo7Hw/BbQ&#10;yarbtLrElpJhJLpo/muneTmc/I2evyV+Hf8AwWG/4K3av+37+0nqmqeA/FPxO0T4W3Fha29t4b1S&#10;/NpCkqRBZna2gnkhO58ndkkjrjpQCjc/qiVty5HIPII70V+c3/BNn/gv/wDB/wDax8W+B/gz4V8J&#10;/FFfFw0AxRve6fYRWcz2Vi0siq4vGbLiFgm5QCSu4qMkW/gH/wAHMHwD+Pv7Rnh34Yw+G/it4X8Q&#10;eJNWXRIZtf0qxtrW1u2YokUxjvJHQtJiPhDhmGcDJALlZ+h1FFfAPgf/AION/gj8Uv2ubX4M+FfC&#10;vxW8SeJr/wARP4ctL2w0ywbTbqRZWja5WRrxX+zAK0hcxgiNS23tQLc+/qKKKACiiigAooooAKKK&#10;KACiiigAooooAKKKKACiiigAooooAKKKKACiiigAooooAKKKKACiiigAooooAKKKKACiiigAoooo&#10;AKKKKACiiigAooooAKKKKACiiigAooooAKKKKACiiigAooooAKKKKACiiigAooooAKKKKACiiigA&#10;ooooA5P46/GjQf2dPg14o8d+KLoWfh/wnps+qX0v8XlxIWKqO7tgKq9SzADk1/J/p37SHhv9sX/g&#10;ppF8UPj5qc2n+D/Enicax4hEVvJeGOxiO6OwjRAXKeXHFbA4+VSCehr9g/8Ag6P+L3xL8Z/C3wv8&#10;EPhv4J8deIrPxA6674ovdG0S6vLfyInItbQyRIyktKrSsucr5MJ6NWR/wQ1/4IL/AA81H9jePxf8&#10;f/hrDrXjDxlevd2ena1HPbzaJYx5jiRogylZJGDyncM7WiGAQaDSOiucH/wWo/4Kx/sk/wDBRX9h&#10;jVfB+geKtX/4TXQLiLWPC7S+HLuGMXMWUaAuUAVZYXkTkhQxQn7teQf8Gq/7f/8AwpL9pbVfgl4g&#10;vfL8N/E//StG8x8R2usQp90dh9ohUoe5eGFR1r9af+HFn7JP/RD/AAn/AN/Ln/47X4ff8FU/+CVv&#10;xI/YV/4KKX978GPBHja98KNdW/irwle6BpN1fLozGTeIPMjV9rwTxsFDEt5YiY53UBGzVj9i/wDg&#10;5J/5Q2fFj/rtov8A6ebKvif/AIM3G/eftDjvjw6cf+DOvvD4xeCtc/4LE/8ABGPUtGuNHvvBfjbx&#10;54fheXTNYs5bFrDWbOeObynSRQ6wtcW+A5H+rkVsHpX4r/8ABO/9o79oL/ghV+0T4rt9Z+CPifVY&#10;PEkEen6vod9aXFp9qeB3MM1tdRxyI23fIAyrIjLIcdiAI7WP1C/4OxJVj/4Jg6WrMqtJ4604KCfv&#10;H7Nenj8AT+Fed/8ABonpltrX7FHxas7y3gu7O78XeTPBNGJI5o2sIQyMp4ZSCQQeCDXy/wD8FU/i&#10;D+19/wAFbPgPZ+NNR+BfiD4e/CnwXeRy6b4fW2ubrVNavJz5QuBGYlmmWOMthxDHGqu/zMzV9lf8&#10;Go/wg8W/B39kz4l2fi7wv4i8K3l14uWaCDWNNmsZJo/scK71WVVLLkEZHGQaBbRPkH/g7Z+Hfh/4&#10;d/tD/COHw/oWj6FDceHbt5Y9Pso7VZWFyACwRQCcdzX6b/8ABDn4LeDb3/gl98Ddcm8JeGZtbGji&#10;5GoPpcDXQlW5lKyeaV3bhgYbORgV8wf8HSv/AATn+I37UOifD/4lfDvw/qXi5vBdtd6brWlabC1x&#10;fRwSOkkdxFCuWkVWEiuEBYbkOCoYr4r/AMEmf+C2vxY/Z5+GXwy/Z71D9n/WtcOm6rBokeu77u1k&#10;sbOe8yzTW32Z9zRLK3PmICEGR1JB7rQ87/4O8P8AlIZ4B/7J3a/+nLUq/S//AIIQ/wDBPz4a/BT/&#10;AIJ0/DnxF/wiXh/VPFfxC0WHX9Y1e9sIri6uPtK+bHCHdSVijjZECLhchmI3MSfgL/g6q/Zz+IXx&#10;g/bz8D6j4R8B+MvFOn2/gG2tpbrSNEub6GOUajqDGNniRgGCsp2k5wwPcV+vn/BL/wAPah4S/wCC&#10;cnwN0vVrG80zU9P8D6Tb3VpdwtDPbSraRhkdGAZWBBBBAIIoE/hP51/+DhT4HeGf2dP+CqfjbS/B&#10;ek2fh3Sb220/V1sbCIQW9rPNbI0piRcBA0gZ8DABc4wMCv2B/wCC6P7U/iv4M/8ABEyz1bR9Qurb&#10;XPiFbaPoN7qETFZo4rq3M1ywYdDIkTxk+kpxg4NfnL/wci/sv/Ez4pf8FS/EmseGPh3468R6TLom&#10;lxpe6XoN1eW7stuAyiSOMqSDwRniv2d/aF/Ye0r9vH/gmdZfCXxI8+jzap4a037LdtCTNpF/BDE8&#10;UpQ4PyyLtdMglS65GcgHLoflD/wamfsLfDn9oHxD8SPiN440HSfFepeDJ7LT9GsNSt1ubayeZZZJ&#10;LkxOCrSfIioxHy4cjkgj9KP+Cxn/AATz+E/7Qn7BfxM1DUvCPhzS/EPg3w1f67o2uWlhFb3dhNaW&#10;7zqvmoAxhfy9joSVKtnG4KR+Rf7Nvhf9r7/g3m/aH8Q33/CqNS8Y+EdcjS01U2NtPfaJrMUTMYZ4&#10;7qBSYJV3Pt81QwEjhoznj0n9sv8A4LTftLf8FRPg3qXwj+GX7OvinwrZ+LEFlrMthFeaze3NuSN8&#10;IkFvCkEb9HLKcrkblBOQGne5yX/Bpx+0X4h8Fft0a78N47q4m8K+NtAuL24sixMUN5alHjuAOgby&#10;zJGcfeDrnO1cec/8HPU8lr/wVz8SSRs0ckeh6QyspwykWwIINfpZ/wAG9n/BFDxB/wAE/wBNY+KH&#10;xSS1t/iN4ksP7MstIgmW4GgWTOsknmyKSjTyMkYIQkIqY3EuwX4L/wCDkb9l/wCJnxS/4KleI9Y8&#10;MfDvx14j0mXRNLjS90vQbq8t3ZbcBlEkcZUkHgjPFA0/eP04/wCCcP8AwRH/AGffAf7F3gVvF3wy&#10;8K+OPF3iXQ7XVtd1bXbJb64kuriFZXWNpM+UiF9iiPbkKCcsST8c/wDB45CttJ+ztHGu2OOPxAqg&#10;dgP7MxX7J/s72M2mfs/+Bba5hlt7i38PWEUsUqFHidbaMFWB5BBBBB6V+TH/AAds/Azxt8Z7r4C/&#10;8If4O8VeLP7OXXvtf9jaTPffZd507Z5nlI23dtbGcZ2nHQ0ER3PqT/g3g8LaX40/4IofCfTdY02w&#10;1bT7iTWTLa3luk8Mm3W75l3IwKnDAEZHBANfjf8A8HKnhHSfA/8AwVY8Uafoul6fo9hHoulMttZW&#10;yW8Kk2qkkIgAyTyeOa/bT/g3w8C658Nf+CR3wr0XxHo2q+H9Ys31jz7DUrSS1uoN2sXrrujkAZcq&#10;ysMjkMD0NfnH/wAHPX/BND4peK/2ro/jV4P8K614w8J65o9rZ6m2k2j3c+j3NuDH+9ijBcRPGIyJ&#10;MbQ24Nt+XcFR+I/ZT9lb4LeDfC3wc8B6vpnhPwzp2rDw/ZML210uCG4Be1QMfMVQ3zAkHnnJr8Af&#10;+DlP9ii5/Y6/4KCR/Efw1FNpvh74qM3iCznt8x/YtWidftiqR0YyNHcA+s5x92vuz/gkp/wXM+J3&#10;7Q3xN+E/wR8RfAnUtLVLP+ytW8XrPciBFtbGQpK1s1sFiZ3ijU7piAXOB0FfVf8AwXG/YU/4b1/4&#10;J9+K9B02z+1eMPCy/wDCR+G9q5kku7dWLQL3JmhMsQHTe6E/doJWj1PEf2iv+Cy1rL/wQOtvjdpt&#10;9DbeOvHOkr4Uto4mCPa69IHt7pkH8PlCO4uEz/CsfZhXy/8A8Glv7Bf9pa74q/aG1+zzFp/meG/C&#10;plTrKyg3lyuf7qFIVYcHzJx1Ffkz8Ibbx/8AtG3Xgv4IeH7u81C01jxMZdI0ctiBNRvBBbvO3HHy&#10;Qx5Y8KqseMsT/Xb+yL+zTof7Hf7NPgv4Z+HVH9l+D9MjshLs2tdy/emuGH9+WVpJG93NBUtFY9Go&#10;oooMwooooAKKKKACiiigAooooAKKKKACiiigAooooAKKKKACiiigAooooAKKKKACiiigAooooAKK&#10;KKACiiigAooooAKKKKACiiigAooooAKKKKACiiigAooooAKKKKACiiigAooooAKKKKACiiigAooo&#10;oAKKKKACiiigAooooAKKKKACiiigAooooAKKKKACiiigAooooAKKKKACiiigAooooAKKKKACiiig&#10;AooooAK/IP8AbK/4K8ftxeEPir8QvAvgL9mDXvsVtrF/pfh3xPD4P1e+aezWZ44LtNuYHdowrhjl&#10;MnJXHy1+vlFA0fjt/wAG8f8AwRC8Zfs3/E+f46fGrSf7H8UR28sHhnQ7l1ku7JpgVmvbjaSEkMbN&#10;GiE7gJJCwU7a/YmiigG7hRRR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AR&#10;Rd5sFH0AABR9AAAVAAAAZHJzL21lZGlhL2ltYWdlMi5qcGVn/9j/4AAQSkZJRgABAQEAYABgAAD/&#10;4QAiRXhpZgAATU0AKgAAAAgAAQESAAMAAAABAAEAAAAAAAD/7AARRHVja3kAAQAEAAAAZAAA/9sA&#10;QwACAQECAQECAgICAgICAgMFAwMDAwMGBAQDBQcGBwcHBgcHCAkLCQgICggHBwoNCgoLDAwMDAcJ&#10;Dg8NDA4LDAwM/9sAQwECAgIDAwMGAwMGDAgHCAwMDAwMDAwMDAwMDAwMDAwMDAwMDAwMDAwMDAwM&#10;DAwMDAwMDAwMDAwMDAwMDAwMDAwM/8AAEQgBQAG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srxP450XwTB5us6xpekxlSwe9u47dSB1OXI&#10;6U4xbdkKUkldmrRXH6X+0J4B1y6EFj448H3kxGRHBrNvIx/AOTXXRyLKispDKwyCDkEU5U5R+JWF&#10;GpGXwu46iiipKCiiigAooooAKKKKACiiigAooooAKKKKACiiigAooooAKKKKACvyn/4Oc/2iviD8&#10;Aofgj/wgnjrxj4K/tZ9c+3f2DrNxp32zyxp/l+Z5Lrv27327s43tjqa/Vivx1/4Ozv8AU/AL/f8A&#10;EH8tMr6jgynGec0YzV172j/wSPmuMKkoZRWlB2fu7f4on5q/8PFv2g/+i7fGL/wstQ/+O0H/AIKL&#10;ftB/9F1+MX/hZaj/APHa8bor95+oYX/n3H7l/kfhv1/E/wDPyX3s/c7/AIN8/wDgrXfftD6XJ8Ff&#10;ifrlzqnjzS45bzw7rGo3TS3XiK0GXlt5HclpLmAbmByWeHJxmF3b9Sq/j98B+OtZ+F3jfSPEvh3U&#10;rjR9f0C8i1DTr63IElrPGwZHGcg4I6EEEZBBBIr+nb/gl9/wUE0X/got+zBpvi+3+x2HirTiNP8A&#10;FGkQkj+zb5RklAxLeRKMSRtlvlYqWLo4H5Bxzw2sJV+vYZfu5PVL7Mv8n+D9Uj9a4K4i+t0vqeIf&#10;7yOzfVf5r8vmfRleJ/8ABSXxXqngX/gn98Z9a0PUtQ0bWNK8G6pdWV9Y3D29zZzJbSMkkciEMjqQ&#10;CGUgg17ZXgf/AAVP/wCUbPx2/wCxF1f/ANJJK+Jy5J4ukn/NH80fZ41tYeo1/K/yP5x/+Hi37Qf/&#10;AEXb4xf+FlqH/wAdo/4eLftB/wDRdvjF/wCFlqH/AMdrxuiv6U+oYb/n3H/wFf5H85fXsT/z8l97&#10;P21/4Niv2jviH8ftY+OC+PPHnjLxsukw6AbEa9rVzqIsjI2p+Z5fnO2zf5ce7bjOxc5wK/WOvxp/&#10;4NL/APkN/tAf9cPDn/oWrV+y1fg/GlOMM5rRgrL3dF/gifufCNSU8ooym7vXf/Ez8n/+Dnf9o34h&#10;fAHUfgYvgPx54y8Erq8fiE340HWbjTvtvlHS/L83yXXfs8yTbuzt3tjGTX5V/wDDxb9oP/ou3xi/&#10;8LLUP/jtfpB/wdpf8hT9nv8A65eJf56RX491+o8F4OhPJqMpwTfvatJ/bkfmvGWKrwzapGE2l7uz&#10;f8qPZP8Ah4t+0H/0Xb4xf+FlqH/x2v6Cf+CJHxF8QfFj/gmB8L/EHirXNY8S69qC6n9q1LVbyS8u&#10;7nZqt5Gm+WQl22oqqMk4CgdAK/mSr+lT/ggR/wAokvhJ/uat/wCni+ryvETC0aeXQlTgk+dbJL7M&#10;j0PD/E1qmYTVSTa5Hu2/tRPsSiiivxs/Xgr+fH/gtj+2l8ZPhR/wVH+K/h7wt8WfiV4b0DTZNJFp&#10;pul+Jr2zs7Xfo1hI+yKOQIu6R3c4AyzMTyTX9B1fzS/8F8P+Uu3xk/666N/6Y9Or7zw7o06mZTjU&#10;imuR7q/2onxPH1adPLoyptp86206SPJf+Hi37Qf/AEXb4xf+FlqH/wAdp0X/AAUV/aCM0f8AxfX4&#10;xffH/M5ahzz/ANda8Zp0X+uj/wB8fzr9k+oYX/n3H7l/kfj8cdib/wASX3s/sWooor+Xz+lgr8yf&#10;+Chn/ByN4I/Z91W+8KfBzT7D4l+KrUmKfWZpiPD1hICQQrRkPeMMciJkj+YYmJDKPJf+Dir/AIKu&#10;app+vah+zv8ADvVJLG3W3UeOtStHKzTiVAy6Ujj7sZjZWnK/fEixEhfPRvx3AwPpX6jwnwTTrUo4&#10;3MFdS1jHbTo369F233sfmvFHGU6FV4PA7rSUt9ey9Or7+lz6L/aH/wCCtH7RX7Tt9O3iP4qeJrHT&#10;5iQNL0G4OjWKoTnyzHbbDKo/6bNI3TJOBXzndL9vvJLi4/0i4mO55Zfnkc+pY8k/WlozX6nh8JQw&#10;8eShBRXZJL8j8xxGMxFeXPWm5PzbZG1pEw5jj/75FdT8MfjT40+CN79q8F+MPFXg+4BJ8zRNWuNP&#10;bnrkwuuc9weua5rNGa2nCM1yzV15mMKs4Pmi2n5H3V+zh/wcSftIfAua3t9c1vSPiZo0ICG18RWS&#10;rdKmcnZdQeXIXP8Aem83GenTH6jfsBf8F8/hF+254o0vwjqFpqvw7+IGrSCC00nUf9Ks9RmIJ2W1&#10;3GoVjgdJkhZicKrV/OfX6mf8Gvn7HreP/j54m+NWqWrHSvAMDaLokjJ8smp3Uf790bP3obR9rAjk&#10;XyntXwfFnD+U08FUxcqfJKK0cdLt6JW21e+l7XZ9zwrn2aVMZTwinzxe/NrZLd330W2tj9zKKKK/&#10;ET9lCiiigAooooAKKKKACiiigAooooAKKKKACiiigAooooAK/HX/AIOzv9T8Av8Af8Qfy0yv2Kr8&#10;df8Ag7O/1PwC/wB/xB/LTK+q4J/5HVH/ALe/9IkfL8Zf8iet/wBu/wDpUT8caKKK/oI/BQr6R/4J&#10;Yf8ABQbVP+Cc/wC1Np/ioNeXXg3WQmm+LNMgOftlkWyJkTo08DEyR9CR5ke5RKxr5uornxeFpYmj&#10;LD1leMlZr+vwOnB4qrhq0a9F2lF3R/YR4R8W6b498KaZrmi31tqmj61aRX9heW7iSG7glQPHKjDh&#10;lZWVgR1BFeJ/8FT/APlGz8dv+xF1f/0kkr87/wDg2m/4KStL5n7OfjC+LMom1DwPcTHqo3S3WnZ6&#10;/KN88QIPy+epYBY1r9EP+Cp//KNn47f9iLq//pJJX8/YnKamW5vDC1OkotPum9H/AJ+dz97wuaU8&#10;wyyWJp9Yu67O2q/rofyx0UUV/RJ/PZ+wX/Bpf/yG/wBoD/rh4c/9C1av2Wr8af8Ag0v/AOQ3+0B/&#10;1w8Of+hatX7LV/P/ABx/yOq3/bv/AKRE/e+Df+RPR+f/AKUz8a/+DtL/AJCn7Pf/AFy8S/z0ivx7&#10;r9hP+DtL/kKfs9/9cvEv89Ir8e6/VeCP+RLR/wC3v/S5H5hxt/yOKv8A27/6Sgr+lT/ggR/yiS+E&#10;n+5q3/p4vq/mrr+lT/ggR/yiS+En+5q3/p4vq8nxI/5FtP8A6+L/ANJkel4d/wDIxn/gf/pUT7Eo&#10;oor8UP2QK/ml/wCC+H/KXb4yf9ddG/8ATHp1f0tV/NL/AMF8P+Uu3xk/666N/wCmPTq/QPDf/kZz&#10;/wCvb/8ASonwviF/yLI/41+Uj5Bp0X+uj/3x/Om06L/XR/74/nX7YfjEdz+xasP4nePrP4VfDXxD&#10;4o1HP9n+G9MudUusHB8qCJpX/wDHVNbleTft7eHrrxd+wx8aNKsVdr7U/AmuWluEGWMkmnzouPfJ&#10;Ffyzh4RnVjCWzaT+8/pvETcKUpR3Sb/A/lV8d+PdV+KvjnW/FOu3H2rXPE2oXGrajNjHm3NxI0sr&#10;Y7Zd247VlU2J98asOjDIp1f1JGKiuWOx/Ms5OUnKW7N74VfDPWPjV8UPDng3w/BHca74r1O20jT4&#10;5H2RtPPKsSb2wdqBmBZsfKoJ7V/QF+yn/wAG637PvwL8IWY8ZaLN8UvFSqrXeo6vPLFZ+Zj5lhs4&#10;3Eax56CXzX/2+1fgn+zj8a739m79oHwV8QNPtUvrzwbrVrq62rv5a3ghlV2hLYO0SKGTdgkbs44r&#10;+mr9jr/gpf8ABr9ubQLOfwL4x09tauIw83h3UZUtNas2xlle2ZtzBehkiLxkg7XYc1+dcf4rMqMY&#10;fVXKNOz5nG+/m1qlb5PU/Q+A8Pl1Vz+sqLqXVlLt5J6N3+a0OO8b/wDBET9lfx7p/wBnuvg74esd&#10;oO2TS7i502RTzzuglTOM9GyPY18nftE/8GrvgXxFFNdfC34ieIvCt2cuthr0CarZE9kWRPKljXp8&#10;zGU9eD2/VyivzbCcSZphnelXl6N8y+53R+i4rh/LcQrVaMfVKz+9WZ/Md+1d/wAEX/2if2REmu9Y&#10;8C3XirQoSR/bHhQtq1qcDJLRqouIl/2pYkXPAJr9+f8Agmf+yHH+w7+xT4H+H8kUK61Z2f23XpYy&#10;refqdwfNufnA+dUdvKRjz5cUY7V7xRXZnXFmLzPDww9dJcru7X16LTy1+/pY48n4XwuW1516Db5l&#10;ZX6d/wBAooor5c+kCiiigAooooAKKKKACiiigAooooAKKKKACiiigAooooAK/HX/AIOzv9T8Av8A&#10;f8Qfy0yv2Kr8df8Ag7O/1PwC/wB/xB/LTK+q4J/5HVH/ALe/9IkfL8Zf8iet/wBu/wDpUT8caKKK&#10;/oI/BTtviX8BNe+Fvwz+Hfi+/i8zQPiZpl1qOkXSIwQta3s1ncW7EjHmxtEjkDICXEJzliBxNftx&#10;+y5+whZ/8FFP+DdL4f8AhWGO3t/F+jtrWqeFruQ4EN/Dq+oqsTNkYinXdE+chRIHwxjWvxP1fSLz&#10;w7rF5p2o2l1p+oafO9rd2tzGY5rWZGKPG6HlXVgVIPIIIrw8mziOMnWov46U5Ra8k3yv7lb1TPdz&#10;nJ5YONGsvhqQi162V19+voyz4P8AF+q/D7xdpXiDQr+40rW9DvItQ0+9gOJLS4icSRyL2yrKCM8c&#10;V/Qb4g/bn0v/AIKEf8EJviz4+tVt7PW18DaxpviPTos7dN1KKybzUXJJ8twySx5JPlypn5twH88N&#10;e0/skftk6r+zF4P+LPhXbNeeF/i54N1Dw3qdohH7u6a3lFldrnHzRyuVb/plPLwWCY5uI8jWOjTr&#10;QX7ynJNeaurr7tV5rzZ08N528DOdKo/cqJp+Tto/0fk/I8WooHSivpT5k/YL/g0v/wCQ3+0B/wBc&#10;PDn/AKFq1fstX40/8Gl//Ib/AGgP+uHhz/0LVq/Zav5/44/5HVb/ALd/9IifvfBv/Ino/P8A9KZ+&#10;Nf8Awdpf8hT9nv8A65eJf56RX491+wn/AAdpf8hT9nv/AK5eJf56RX491+q8Ef8AIlo/9vf+lyPz&#10;Djb/AJHFX/t3/wBJQGvb/hF/wUo+PPwE+HWm+EfBvxS8TeHfDWjiQWWn2hiENuJJXlfG5CeZJHbk&#10;9WrxCivpa+HpVo8taKkt7NJ/mfM4fE1aEuejJxe107dj6T/4fD/tQf8ARbPGf/fUH/xuj/h8P+1B&#10;/wBFs8Z/99Qf/G6+bKK5f7JwP/PmH/gMf8jr/tjHf8/pf+BP/M+k/wDh8P8AtQf9Fs8Z/wDfUH/x&#10;uvEPi98X/E/x8+I+peL/ABlrV54i8Tax5RvdRutvnXPlQpDHu2gD5Y40Xp0Ud+a5uitqOBw1GXPR&#10;pxi9rpJfkjGtmGJrR5KtSUl2bbCnRf66P/fH86bTov8AXR/74/nXUcsdz+xamyxLPE0ciq6OCrKw&#10;yGB6ginUV/KZ/UJ/LP8A8FM/2GNU/wCCfn7WviLwVPazr4Zupn1HwreuS6X2mSMTEN5+9JD/AKmT&#10;IB3xlsbXQn5/r+rr9tD9hz4d/t7fCaTwj8QtJa8t42M2n6hauIdQ0ecjHnW8pB2t0yrBkYABlYcV&#10;+GX7b3/Bvr8cP2V9Qu9S8JafJ8WPBsZLR3uh25OqW6cYE9jkyFuvMBlXC5OzO0fuXDPGWGxdKNDF&#10;yUaq010UvNPa76rvsfi/EnCGIw1WVfCxcqb101cfJrt59tz4SpNvzq38UZDKR1UjkEHsalvbSbTb&#10;+a1uoZra6tnMc0EyGOSJwcFWU4KkHggjIqPNfdbnw+qZ9EfAL/grN+0Z+zWIYfDPxY8UTafCAi6f&#10;rMo1i0VB0RUuhJ5a/wDXIofQivvL9mT/AIOp9Usri3sfjF8N7W8tyQJNX8IzGGVB0ybO4cq5PUkX&#10;C45wp6D8haK8PH8NZbjF++pK/daP71a/zue1geJMywjXsqrt2eq+5/of1afslft/fCP9uHQWvPhr&#10;400zXLm3jEl3pb7rbU7EcAmW2kCyqoY7fMCmNjnazda9kr+Pjwh4v1f4e+KbHXfD+q6loWuaXKJr&#10;LUNPuXtbq0kH8UciEMp7ZBHBr9wf+CLf/BdmX9p3XrD4TfGW5tLfx9cDy9B8QpGsFv4kYDJt50UB&#10;IrvAypUCOblQEcKsv5fxFwLVwUHicG3OC1afxJd9N132t2tqfpXD/G1LGTWHxa5JvZr4W/0f5n6j&#10;UUUV+fn3gUUUUAFFFFABRRRQAUUUUAFFFFABRRRQAUUUUAFFFFABX46/8HZ3+p+AX+/4g/lplfsV&#10;X46/8HZ3+p+AX+/4g/lplfVcE/8AI6o/9vf+kSPl+Mv+RPW/7d/9KifjjRRRX9BH4Kf0lf8ABvl/&#10;yiJ+FH/XXXP/AE+ahXwL/wAHKf8AwTr/AOFXfE62+PfhTT/L8P8AjKdLHxVDbxAJYantxFdkDoty&#10;q7WOABNGCSz3Ar76/wCDfL/lET8KP+uuuf8Ap81CvqL47fBLw7+0h8HfEngTxZYrqPh3xTYyWF7C&#10;QNwVhxIhIO2RGCujjlHRWHIFfgcc4nluf1sRH4faTUl3i5O/3brzR+8VMphmOSUsPLfki4vs1FW/&#10;yfkfyJg5FFen/tl/soeI/wBiP9pLxN8NvFCtJeaDcZtb0R7I9Ws3+a3u4xkjbImCVBOxw6E7kavM&#10;K/eKNaFWmqtN3jJXT7pn4ZWozo1HSqK0ouzXmgooorQyP2C/4NL/APkN/tAf9cPDn/oWrV+y1fjT&#10;/wAGl/8AyG/2gP8Arh4c/wDQtWr9lq/n/jj/AJHVb/t3/wBIifvfBv8AyJ6Pz/8ASmfjX/wdpf8A&#10;IU/Z7/65eJf56RX491+wn/B2l/yFP2e/+uXiX+ekV+PdfqvBH/Ilo/8Ab3/pcj8w42/5HFX/ALd/&#10;9JQV+63/AARy/wCCXHwB/aL/AOCb3w38ZeNvhlofiDxNrC6j9t1CeSdZLjy9Tu4kyFkA4jjReB0U&#10;V+FNf0qf8ECP+USXwk/3NW/9PF9XB4g4qtQy+E6MnF86V02nbll2OzgHD0q2PnGtFSXI9Gk+se5u&#10;/wDDkv8AZX/6Iz4a/wC/91/8do/4cl/sr/8ARGfDX/f+6/8AjtfU9Ffj/wDbGP8A+f8AP/wKX+Z+&#10;tf2Tgf8AnzD/AMBX+R8sf8OS/wBlf/ojPhr/AL/3X/x2vwk/4LEfBfwv+zx/wUo+J3gzwXo9t4f8&#10;L6JJpa2On25YxWwl0iymkwWJPzSSyMck8sa/qCr+aX/gvh/yl2+Mn/XXRv8A0x6dX3Xh/mGKr5jO&#10;FapKS5G7Ntq/NHuz4vjvA4ajl0ZUacYvnWqSXSXZHyDTov8AXR/74/nTadF/ro/98fzr9gPyKO5/&#10;YtRRRX8pn9QhRXPah8WvC+k/Eix8HXXiLRLbxZqlo9/Z6NLexpfXduh2vLHCTvdFIIJAIGDXQ1Uo&#10;yVrrcmMk9jy39of9iP4R/tYWbR/ET4e+F/FUzR+St5dWSrfQp6R3SbZo/wDgDivh34/f8Gu3wZ8e&#10;C4uPAPirxh8PbyQ5jglddY06L/tnKVnP4z//AF/00or08DnmPwemGqyiu17r7ndfgedjMmwOL/3i&#10;kpPvaz+9Wf4n84H7ZX/BAv49/skaRe65Z6bZfEjwpYq0suoeG98l1axD+OazYCUcckxeaqgEswAz&#10;XxKjh1DLyDyCK/sZr+dD/g4k/Z08N/s8f8FGblvC9pBp1p468P2vim8s4EWOKC8luLq3mKKOgkNs&#10;JT6vJIa/U+EOMK+YVvqeLS5rXUlpe3Rrv5qy8j8y4s4So4Gj9bwrfLdJp62v2f8AmfC1TaZql3oW&#10;qWt/p91c2GoWMyXNrdW8himtpUYMkiOuCrqwDBhyCARUNBr9EeujPz6Lad0f1Uf8E3P2pJf2zv2H&#10;/h38RrzYNW1zTPK1YIgjU39vI9tdFVH3UaeGRlHZWWvcK/Pf/g2aurqf/gmgiXGfJg8V6mlryf8A&#10;VnyWOPT940nTP9B+hFfzPneFhh8wrUKe0ZNL0vovkf0fk+IlXwNKtPeUVf1tqFFFFeWekFFFFABR&#10;RRQAUUUUAFFFFABRRRQAUUUUAFFFFABX46/8HZ3+p+AX+/4g/lplfsVX46/8HZ3+p+AX+/4g/lpl&#10;fVcE/wDI6o/9vf8ApEj5fjL/AJE9b/t3/wBKifjjRRRX9BH4Kf0lf8G+X/KIn4Uf9ddc/wDT5qFf&#10;Z1fGP/Bvl/yiJ+FH/XXXP/T5qFfZ1fzTn3/IzxH/AF8n/wClM/pDJ/8AcKH+CP8A6Sj4B/4L9/8A&#10;BNpv2y/2bh448Kaabj4lfDWCW5t47eHdca3pv37iy4+Z3XBlhX5jvDooBnJr+eRHWRAyncrDII71&#10;/YzX89f/AAX+/wCCaf8Awx3+0H/wsTwnp6wfDf4lXkkoihjKw6HqzbpJrX0WOUB5ogMAYmQKqxLn&#10;7/w/4gt/wmV35w/WP6r5+R8Hx5kN1/aVBeU/0f6P5eZ+fdFFFfq5+Vn7Bf8ABpf/AMhv9oD/AK4e&#10;HP8A0LVq/Zavxp/4NL/+Q3+0B/1w8Of+hatX7LV/P/HH/I6rf9u/+kRP3vg3/kT0fn/6Uz8a/wDg&#10;7S/5Cn7Pf/XLxL/PSK/Huv2E/wCDtL/kKfs9/wDXLxL/AD0ivx7r9V4I/wCRLR/7e/8AS5H5hxt/&#10;yOKv/bv/AKSgr+lT/ggR/wAokvhJ/uat/wCni+r+auv6VP8AggR/yiS+En+5q3/p4vq8nxI/5FtP&#10;/r4v/SZHpeHf/Ixn/gf/AKVE+xKKKK/FD9kCv5pf+C+H/KXb4yf9ddG/9MenV/S1X80v/BfD/lLt&#10;8ZP+uujf+mPTq/QPDf8A5Gc/+vb/APSonwviF/yLI/41+Uj5Bp0X+uj/AN8fzptOi/10f++P51+2&#10;H4xHc/sWqO8vIdOtJbi4ljgt4EMkskjBUjUDJYk8AAckmpK+Cf8Ag4p/a3vP2bf2Brzw7pC3cer/&#10;ABWuT4a+1xxN5VnZMhe83PtKBpIgYApIYid2XPltj+YctwM8ZioYWnvJ29O7+S1P6VzDGQwmGnia&#10;m0Vf/JfN6H4t/wDBSz9tW8/bi/be8VfEe1u7qPSIblbDwthnjkstNtmItmTPzRtIxe4YdVkuHx0F&#10;eyfslf8ABwV+0J+zJBa6brGsWnxR8O2+E+yeJ98l9GmefLvUIm3HpmbzgB0FfDo4FFf0VUyXBVMN&#10;HC1aalCKsrrb0e6fmj+foZ1jaeJliqdRxlJ3duvy2sfvd8Av+Dn/AOB/xBt4IfHmgeMPhzqDf66T&#10;7P8A2xp8f+7LAPPb8bcV9OeCP+CvH7MfxBtRNY/G/wCHtqp/h1TU10uT/vi68tv0r+XWivlcV4dZ&#10;bUd6UpQ8rpr8Vf8AE+nwviFmFNWrRjPztZ/hp+B/TF+0V/wXC/Zq/Z48M3F4fiRovjbUo0Jt9K8J&#10;TJq9xdP02eZETBGfeWRBx3OAf5/f27v2zPEH7e/7Tmv/ABJ8Q28enNqWy107TIpjNHpFjFkQ26uQ&#10;N5GWd3woeSSRgqBgo8for18h4UwmVSdSk3KbVrvt2SW34s8nPOKcVmcVTqJRgtbLq/NhSO4jRmY4&#10;VRkn0pc19/f8EL/+CUWoftofGTT/AIi+MtNeH4S+Dr1bgi4iynii9iYFLRA3DQI4BmbBUhfKAJdz&#10;H7OZZjRwOHlia7so/i+iXmzx8ty+tjcRHD0Vdv8ABdW/JH7Bf8Eef2dbz9l3/gnD8L/DGqQNb61P&#10;pza1qUUkZjlgnvpXuzDID0eJZliPvF+NfTFFFfzTi8TLEV5157ybb+buf0bhcPGhRjRhtFJL5KwU&#10;UUVzm4UUUUAFFFFABRRRQAUUUUAFFFFABRRXxT/wUK/4KKfEH9kD45Wnh7RdH8K32j6jpMOo281/&#10;bXDTBjJLG6FklVTgxg4A4DCvYyPI8Vm2K+p4O3PZvV223PneKOKMDkGB/tDMW1TTSuld3e2nY+1q&#10;K+UP+CcH/BQ6+/a+1HxFofii10XS/EmmKl7ZRaekkcd3anCSHDu53RvtycjIlXA4Y19X1nnGT4rK&#10;8XLBYyNpxt5rVXTT6/0jbh3iLA55gIZll8uanK9rqzTTs010en3WezCvy5/4OUv2Sfib+1NF8F/+&#10;Fc+CNe8Zf2E2tnUP7NhEn2PzRp/lb8kY3eXJj/cNfqNRU5TmU8vxcMXTSbjfR7apr9TszTL4Y7Cy&#10;wtRtKVtVvo0/0P5cP+HSH7TX/REfHv8A4BL/APFUf8OkP2mv+iI+Pf8AwCX/AOKr+o+ivtf+IlY3&#10;/n1D8f8AM+N/4h3gv+fkvw/yPlX/AIIl/CHxR8B/+CZPw38KeM9D1Dw34k0uTVzd6dfR+XPb+ZrF&#10;7NHuH+1HIjD2YV9VUUV8DjMVLE4ieIkrOcnJ/N3Pu8Lh1QowoR2ikvuVgrz79qf9mjwv+2B8A/En&#10;w78YWzXGieJLUwO8ZAms5QQ0VxETkCSKRUdSQRlQCCCQfQaKyp1J05qpTdmndPs0aVKcakXCauno&#10;15H8x3xR/wCCLX7Snw2+I+uaBbfC3xN4mtdIvJLaDV9Ltlks9TiB+SeI7s7XXDbT8yklTggisH/h&#10;0h+01/0RHx7/AOAS/wDxVf1H0V+gx8SMcopOnBv5/wCZ8FLw7wLk2qkl93+R+V//AAbWfsifE79l&#10;jV/jU3xG8D+IPBq69DoQ046lAIxeGFtS83Zyc7fNjz/viv1Qoor4zN8ynmGLli6iScraLbRJfofY&#10;ZXl8MDhY4Wm21G+r31bf6n5cf8HJH7GnxS/a21D4KN8NfBOseMF8PR68NSNj5f8AoZnOmeVu3sv3&#10;/JlxjP3DX5i/8Obv2ov+iKeL/wA7b/47X9QNFfRZTxvi8vwkMJShFqN9Xe+rb6PzPBzXg3CY/Eyx&#10;VWck5W2tbRJdvI/l+/4c3ftRf9EU8X/nbf8Ax2v3j/4I0fBzxR8AP+Ca/wANfCPjTRbzw74m0hdS&#10;F5p91t8638zU7uVN20kfNG6NwejCvp6iubPeLsTmlBYetCMUnzaX7NdW+5tknCuGyyu69GUm2ra2&#10;7p9F5BRRRXyh9QFfgx/wWQ/4Jn/Hv4/f8FL/AIo+MPBnwu8SeIvDOsyaWbHUbUw+TciPSLGGTbuk&#10;B+WSN1OR1U1+89Fe1kWeVsrrvEUYqTacdb21afRrseRnWT0syoLD1m0k09PJNfqfy/f8Obv2ov8A&#10;oini/wDO2/8AjtLH/wAEb/2ollQ/8KU8XYDAnm29f+utf1AUV9X/AMRJx/8Az6h/5N/mfLf8Q7wP&#10;/PyX4f5BWP4/+H2hfFbwdqHh3xNo+m+INB1aLybzT9QtkuLa6TIOHjcFWwQCMjggHqK2KK/PIycX&#10;zR3Pv5RTVnsfk5+2h/wa9eGPGd1da18D/FB8H3cp3jw9rrSXemZ9Irkbp4V6nDibJPBUcV+an7Qn&#10;/BJf9on9mS5m/wCEk+FviS60+Hc39paHB/bFkUH8Ze33mMHr+9VDjsK/qOor7TLePMywqUKtqkf7&#10;2/3r9bnx2ZcD5diXz006b8tvuf6WP457g/ZLloZgYZk4aNxtZfqDzSb19R+df14/ED4I+C/izD5f&#10;irwj4X8TR4xt1bSoL0flIrVwFx/wTk/Z9upmkk+B/wAJSzdSPCVgP0EVfUU/Eyi1+8oNPykn+iPm&#10;anhxWT/d1k15pr9WfymPcRx/edV+pr1X4A/sP/GD9qW+gh+H/wAN/FviSG4fy1vYbBodPQ/7d1Jt&#10;gT/gTiv6gfBP7IPwn+Gt6tz4c+F/w80G5XGJtO8OWdrIMf7SRg16Iq7RgcAcADtXNivEx2th6Gve&#10;T/RL9TpwvhzFO+Iradkv1b/Q/Hn9gr/g2JWw1Gy8R/tBa1b3scZWVfCOhXDeU54IW7uxtYjqDHAB&#10;zgiUjIP66+EvCOleAfDNjouh6bYaPo+lwJbWdjY2629taRKMKkcagKqgcAAACtGivgM2zvGZjU58&#10;VO9tlsl6L9d/M+7yvJ8Jl8OTDRt3e7fq/wCkFFFFeSeoFFeC/wDBQX9scfsdfB+31LT49PvPFGtX&#10;S22lWd4GaKQKVaeV1VlYoiHGQeHkjzwa+a/2WP8Agq78UP2h/wBobwn4Nk0DwTDb65e7LmSC2uRL&#10;HbojSzFS05AYRxvgkEZxwelfWZbwVmmOy+WaUYpUo8zbbtpFXbS6par1TPgc68SskyzN4ZJiJyde&#10;bikoxb1m7RTfRvR27NM/Q6iiivkz74KKKKACiiigAooooAKKKKACviX/AILc/BZ/FfwS8P8Aja1j&#10;LTeEL4214VAGLW62LvY9TtmSFQO3msfWvtqsX4kfD/Tfiv4A1nwzrMJm0vXbOWxuVXAbZIpUlSQc&#10;MM5U9iAe1e5w3nEsrzOjj1tCWvnF6SXzTdj5njLh6OeZJicqlo6kXZ9pLWL9FJK/kfg/8LPifrXw&#10;Y+IWk+KPDt59h1jRZxPbyjlTwVZGH8SOpZWXurEd6/Y/9jH9tvwz+2D4JWexkj07xRYxBtV0Z5My&#10;2x4Bkjz/AKyEkjDjpkBsHivx6+OHwe1b4A/FjXPB+tKv9oaHctA0gXatzHw0cy/7MiFXGeQGweQR&#10;WN4S8Xap4C8SWesaLqF3pOq2D+ZbXdpMYpoW6EhhzyCQR0IJByDX9OcWcH4LiTCwr05KNS14TWqa&#10;eqT7xe66rddU/wCIuAfEPMuC8fUwtaDlScmqlN6NSWjce0laz6NKz2TX9BNFfm/+zb/wW11DRbaD&#10;TfihobauiAL/AGzpCpHct7y25Kxsc9WjZAB0Qmvsz4S/tufCn43JEvh/xvoc11MQq2V1N9juyfQQ&#10;zbXb6qCPev5xzrgrOMrk/rNFuK+1H3o/etvnZ+R/ZHDXiVw7nkE8FiYqb+xNqM0+1nv6xcl5nqlF&#10;CtuGRyDyCO9Ga+VPuwooooAKKCcCuf8AFPxY8L+Bo1bW/Enh/R1bob7UYbcH/vthWlOlOo+Wmm35&#10;K5lWr06UeerJRXduy/E6CivJNa/bz+DOgEi4+JXhByvUW+oJc/8AovdWZ/w8h+B5/wCajaJ/3zN/&#10;8RXpR4fzSSvHDVGv8Ev8jxanFmSU3yzxlJPzqQX6nt1FeW6F+238IfEjqtr8SvBZZjgLLq0MLH8H&#10;INeieH/FGm+LLBbrS9QsdStX+7NaTpNG30ZSRXHiMDicP/Hpyj6pr80ehhM0wWK/3WtCf+GSl+TZ&#10;eooorlO8KKKKACiiigAooooAKKKjurqOygaWaSOGKMZZ3YKqj3JoC9tWSUV5v4m/bB+FXg5pF1L4&#10;i+C7eSPO6L+14JJBjtsVi2fbFcnd/wDBS34GWU3lv8Q9LZvWO3uJF/NYyK9WjkWZVVelh6kl5Qk/&#10;yR4WI4oyag+Wvi6UX51IL82e6UV4zpH/AAUN+Cetuqw/Ejw3GWxj7TM1sOfUyKoH49K7nwp8fPAv&#10;juRU0Txl4V1eRhkJZ6tBM35KxNZYjKMdQV61GcfWMl+aNsLxBleJdsNiac/8M4v8mzraKbFMs6bo&#10;2V19VORTq889cKKKKACiivOfir+118M/gnHJ/wAJN428P6dPCcNarcie7/78R7pP/Ha6MNhK+In7&#10;PDwc5dopt/cjkxmYYbB03WxdSNOK6yaivvbSPRq8/wD2j/2mvCf7LPgGTXvFV+IVYMtnZRYa71GQ&#10;D/VwpkbjyMk4VcgsQOa+O/2h/wDgt5aw28+n/DHw9LcTsCg1fWl2Roem6O3U7m9QXZcEcoRXwV8U&#10;Pix4k+NXjC41/wAVazea5q1wNrT3L52LkkIijCxoCThEAUZOBX6twv4T47FzVbNf3VP+X7cvL+78&#10;9fLqfg3HHj5leApSw2Rfv623Nr7OPnfRzfZLT+90Ol/al/aX179qz4tXnirXdsAYeRYWKOWi022B&#10;JSJTxuPJLNgbmJOAMKPqX/gh/wDA+TW/iX4m+IF1Bmy0G1/sixdk+Vrqba8pU/3o4lUH2uRXxB4e&#10;8P33izX7HStNtZL7UtSuI7S0t4hl55ZGCoi+5YgfjX7h/sifs82v7L3wC0HwhC0U15ZxefqVzGOL&#10;u7k+aVwcAlQ3yrkZCIgPSvvfEzNMPlGRxyrCJRdRcqS6QVuZ/P4dd7vsz8p8FcjxfEHFEs9x7c1R&#10;bnKT+1UlflXy1lptypbNHpdFFFfzIf20FFFFABRRRQAUUUUAFFFFABRRRQB8o/8ABUH9hZv2m/Ak&#10;Xijw1b7vHHhmArHCo51e0BLG3/66KSWjPTLOpHzhl/Ja4t5LO4khmjaKaJikkcilWjYHBUg8gg5G&#10;D6V/QvXx/wDt/f8ABLyw/aKuLvxf4Ka10fxsy77q3k/d2mtkf3iP9XNjo+MMcBsZ3r+zeHPiFDAR&#10;WV5nL919iX8t+j/u32f2eum384+MnhFUzWcs8yWN69vfgvt2+1H++lo19pbe98X5S/8AfNIyhxgh&#10;TW38Qvhzr3wn8WXWheJNJvdE1ezOJbW7iMbgdmHZlPUMpKsOQSKxf++a/ounUhUiqlNpp6prVNd0&#10;z+Oa1GpRqOlVi4yi7NNWaa6NPVM6bwb8aPGHw6Xb4f8AFniTQ1/uWGqT26n6hGArvNI/4KCfGrQ4&#10;9sHxI8SMMY/0iZLg/nIrGvHf++aP++a4sRlOBru9ejCT84p/mj0sHn+aYVcuFxNSC/uzkvyaParz&#10;/got8b76ExyfEfXAp7xrDG3THVUBrnNW/bB+K+uA/aviV44cE5wuuXEa/krAV5x/3zR/3zWdPI8t&#10;p/w8PBekIr9DetxRnNb+Li6svWpN/mzW1vx5rniaTdqWtatqDHvdXskx9/vE1kbFznauaX/vmj/v&#10;mvShCMFaCsvI8apWqVJc1Rtvu3cP++aP++aP++aP++aozAjP92rmg+INQ8K6kl5pd9eaZeRnKT2k&#10;7QSKfUMpBH51Tz/u0A5/u1MoqS5ZbFQnKDUoOzXVH0R8H/8AgqV8ZfhFJHG3iRfFFhH1tdej+17v&#10;+2wKzZ/4GR7V9nfs6f8ABZLwD8ULiHTvGVrN4F1WUhBPNJ9o02RuB/rgA0eev7xQoHVzX5U/980f&#10;9818XnXh7kmZRbnSVOf80PdfzS91/NM/TOGfF7ibJZJQxDq019ipeat2TfvR+TS8mf0J6ZqdvrWn&#10;w3lncQXVpdIssM0MgkjlQjIZWHBBHII61PX4m/sm/t1+Of2SNZjXR7xtU8NvJuutBvJGa1lBPzNG&#10;eTDIf76cE43K4GK/Wb9l39rHwl+1p4D/ALa8M3RW4tiseo6bOQt3pshGQsi55U4O11yrYODlWA/n&#10;vi7gHH5G/av95R6TS28pLo/vT730P648P/FbKuKI+wj+6xCWtOT37uD05l3Vk11VtT0yiiivhT9S&#10;CvP/ANoD9p/wT+zF4X/tTxhrUGn+cG+y2ifvLy+YdViiHzNyQC3CrkbmAOa8t/b+/wCCgul/sieH&#10;V0rS1ttW8ealDvtLJ2zFYxnIFxPg525B2oCC5B5ABI/JT4k/E3xB8YfGV54h8T6tda1rN+26a5uG&#10;yfZVUYVEHQIoCqOAAK/UeCfDevm8VjMY3TodLfFP0vsvN38l1X4b4m+M2F4ek8uy5Kriut/gp/4r&#10;auX91NW6tbP65/aC/wCC1PjTxjcTWfw/0y08I6aSQl7dot5qMgzw2GBhjyP4drkdmr5N+Inxk8Wf&#10;Fy9+0eKPEut+IJM5X7feyTKnsqsdqj2UAVzf/fNGcf3a/obKOGcryyKjgqMYvva8n6yd3+J/IXEH&#10;G2eZ3NyzLEymn9m9oL0irRX3XADH92j/AL5pNw/2aUc/3a90+WD/AL5prRq/VUP4U7/vmj/vmgC5&#10;pXiHUNClV7G+vLJ1OQ1vcNGR9NpFdhov7UvxM8Oqq2PxE8cWyoMKia7c7VHsN+K4P/vmj/vmuetg&#10;6Fb+LBS9Un+Z2YbMcXh/93qyj6Sa/JnsOm/8FAfjTpQURfEnxK20gjzp1m6f76nP40ap/wAFAPjT&#10;rCMs3xJ8SqGOT5E62/5GNVI/CvHv++aP++a4f7Ayy/N9Wp3/AMEf8j1P9bM75eT65Vt29pO35nVe&#10;MPjr42+IMZTXvGXijWY2OTHe6tPOn/fLMR+lcqAB0Cij/vmj/vmvRo0KdKPJSiorslZfgePiMVWr&#10;y5683J922397D/vmhjgZ+Wrvhzw3qHjDXbXS9JsLrVNSvnEVva2kLTTTt6Kigkn6V+jf7BH/AASV&#10;XwPfWPjL4pw291q0LLPYeHwRLDZsOVkuWGVkkB5Ea5RcZJYnC+DxJxTgMlw/tsXL3vsxXxSfku3d&#10;vReuh9VwbwLmvEuLWHwEPcT96b+GC831faK1fpdo/wCCS37BE3giKD4qeMrKSDVrqEjw/YTJtazi&#10;cYa6cHkSOpKoONqMxOS42feVA4or+SuIc+xOcY2WNxW70S6RS2S9Pxd31P8AQDhHhXBcO5ZDLMCt&#10;I6tveUnvJ+b/AASSWiCiiivDPpgooooAKKKKACiiigAooooAKKKKACiiigDjvjL+z94N/aC8OjS/&#10;GPh/T9ctY8mJplKzWxOMmKVSHjJwMlWGe9fGHxn/AOCGljezy3XgHxjNY7uUsNbh86MH0E8YDKo7&#10;AxufUmv0Aor6LJeLM2yrTBVnGP8AK9Y/c7peqs/M+P4k4ByHPvezPDRlP+Ze7Py96Nm7dE7ryPx7&#10;8Yf8Ekfjh4Vumjt/Dem69EvSbTtUg2t9BM0b/mtcjc/8E7vjbaPtb4b68xxn5PKcfmrmv2yor7uj&#10;4zZxFWqUqcvO0l/7dY/LcR9HHh2cualXrR8uaDXyvC/3tn4t2X/BMz46X7YT4eagvOMy3tpGP/Hp&#10;hXRaJ/wSJ+OWrSKs3h3S9NVv4rrV7cgfXy2c/pX7BUVNTxlzqStCnTXyk/8A28qj9HHhqLvOtWl/&#10;29BL8Kd/xPy38O/8EPPiVfOp1TxN4L02Mn5vJkuLl1H08pAf++q9K8Hf8EJNJt5VbxB8RNSvE/jj&#10;07S0tT+DyPJ/6DX39RXjYrxR4irKyrKK/uxj+bTf4n0mB8DeD8O7ywzqP+9Ob/BNJ/NHyp4S/wCC&#10;NvwX8O7fttr4k19h/wA/2qtGPygEdeg+Hv8AgnX8EvDH/Hv8OfD82P8An8V7z/0czV7VRXzmI4qz&#10;mu/3uKqPy55JfcnY+wwfAnDmFS9hgaSt19nFv72m/wATz6z/AGS/hZYJth+G3gNF/wCwDan/ANkp&#10;l/8Asi/CrVE23Hw18ByDGP8AkA2o/kleiUV5/wDauNvf207/AOJ/5nr/ANhZbbl+r07f4I/5Hz34&#10;4/4JbfA/xvHJnwZHpM8nSbS7ya1Mf0QN5f5oRXzj8bf+CGzxQTXXw88XtMyglNO16MAv3wLiJcZ7&#10;AGLHqwr9EqK9/LeOs9wMk6WJlJdpPmXp717fKx8pnXhbwtmcHGvg4Rb+1BckvW8bX+aaPwS+MfwJ&#10;8Xfs/wDif+x/GGg32h3zZMXnoGiuVHVopFJSReRypOOhwaf8Cfjt4l/Zw+JNl4q8K3ws9Ss/kdHy&#10;1vewkgvBMmRvjbAyMgggMpVlVh+5HxS+E3hv41+Drjw/4q0ez1vSbrl4LhfutggOjDDI4ycOpDDP&#10;BFflP+31/wAE3tY/ZPupPEWhPda54BnlCfaXG640h2OFjuMAAoSQFlAAJIVgrFd/7hwr4iYHPY/2&#10;dmUFCpNWs9YTv0V9m/5Xe/Rt6H8w8eeD+acLS/tnJqkqlGm+bmWlSnbZu26X8ytbqktT9NP2Wf2l&#10;tD/at+EFj4s0VWtzITb31i7h5NOulALwsRjOMhlbA3KytgZwIv2uP2kNO/ZV+BmreLr5Y57mEC20&#10;20Ztv268cHyouvTgsxHIRHIBxivza/4JBfHC6+GX7WFp4eafbo/jmB7C5jZvkFxGjy28mP725XjH&#10;tOfbHbf8Fwfixca38avDHg2KX/QPD+mHUZkViA1zcOy/MOhKxxIQe3mt6mvz+p4eQhxZDK9fYSXt&#10;PPkV7xv6rlvvZpn65S8XqtXgKpnuixUX7J9vaO1pJduV89rWunHZHxv8QfH+sfFTxtqniPxBfSal&#10;rOsXDXN3cSdXc9gOiqAAqqMBVUKAAAK7D9nT9k3xz+1P4iax8I6O1xbwMFu9RuD5NjY5x/rJcHnB&#10;zsUM5HIUjNepf8E+v+Ceupfta69/betfatK8A6dNsnuUG2bVJB1hgOMYHR5P4c4GWzt/WfwB8PdE&#10;+FfhGx0Hw7pdno+j6dH5dva20exEHc+rMTkljlmJJJJJNff8aeI2HyX/AIT8uipVYq392HZWW7S+&#10;yrJdex+S+G/g7i+JP+FfOZyhQk21/PUberTd7Rb+07t9F1Xx78EP+CJfgnwxaw3HjrWtT8VX+AZL&#10;WzY2NivquVzK+D/FvTP90V9BeFP2Evg74LgSOx+G/hNvL6PeWC3sn/fc29j+Jr1mivwTMeLs5x0n&#10;LEYmb8k3Ff8AgKsvwP6syfw/4cyumoYPB01bq4qUvnKV5ficK37LvwzePa3w78ClRnA/sG1wM/8A&#10;bOsHxB+wl8G/E0RW6+GvhBN3VrbT0tW/76iCn9a9Yorzaeb46m+aFaaflKS/U9mrw/ldVctTDU5L&#10;zhF/mj5k8Xf8Eh/gf4miYW2gapocjf8ALSw1afI+iytIv6V5b4z/AOCFfhW9Jbw/488QaZ1O3ULO&#10;G9H0ynlH+dfdtFe5heOs/wAP/DxU3/ifN/6Vc+Yx/hbwnjP42Apr/CuT/wBIcT8xPFH/AAQx8dWU&#10;jf2N4z8J6lGOVN3DPZs34Kso/WuE8Qf8Edvjbor4t9N8O6sOxtNWRc/9/hHX67UV9Fh/FziCn8bh&#10;P1j/APIuJ8hi/o/8J1r+zjUp/wCGf/ySkfjHff8ABLn48WDlW8AXEuO8Wp2Lg/8Akas9P+Cbvxyk&#10;YD/hXOr/ADHAzPbD/wBqV+1lFejHxnzi2tGl90//AJM8eX0b+Hb+7iK33w/+Vo/Hfwr/AMEmPjl4&#10;lukjm8LWWixscGa/1W2CJ9RG7v8Akpr3j4Qf8EMJBNFcePPGy+WD+8stBt+WH/XxMOP+/X41+iFF&#10;eXmHixn+Jjy05Rp/4Y6/fJyt8rHt5T4B8KYKanVhOs1/PLT7oKCfo7+Z578B/wBlXwD+zTpjW/g7&#10;w7Z6XNMmye8bM15cjrh5nJcjIztyFB6AV6FRRX55isVWxNR1sRNyk9222382fsGCwOGwdGOHwlON&#10;OEdoxSSXoloFFFFc51BRRRQAUUUUAFFFFABRRRQAUUUUAFFFFABRRRQAUUUUAFFFFABRRRQAUUUU&#10;AFFFFABRRRQAUUUUAFVdb0Sz8SaPdafqFrb31hfQvb3NtPGJIriNwVZHU8MpBIIPBBq1RTjJp3W5&#10;MoqScZK6Z+ZXiv8A4J+6t+zV/wAFDvhnJ4Zt7y68F634jt73T5wGlOnrC4nntZW5Pyxo5Vm5ZM8l&#10;kc10n7Sf7FGtftZ/8FQNYsbgXlj4Tt9P0+/1TUUU/u7fyRGIo2I2+bI8cir1C4d8Nt2n9EaK/QV4&#10;jZl7SOIaTqxpOlz9dZJ8/wDiSSXrr5H5LLwcyZ0qmETaoTrxruC292Dj7NO/wttvulaK2uZfgzwZ&#10;pfw78KafoeiWNvpuk6XAtta2sK4SFFGAB3PuTkk5JJJzWpRRX5/Ocpyc5u7erb3bP1mnThTgqdNJ&#10;JKyS0SS2SXYKKKKksKKKKACiiigAooooAKKKKACiiigAooooAKKKKACiiigAooooAKKKKACiiigA&#10;ooooAKKKKACiiigArP8AFni7SfAXhy81jXNU0/RdI0+My3V9f3KW9tbIOrPI5CqvuSBWhX89/wDw&#10;cZftieLPjF+3Hrvwum1C4tfAvw1+yQ2mlxOVgvL2W0iuJbyZf45B5/lJuyESMlQpkkLe7w7kc81x&#10;f1eMuVJXb8lZaed2jxc+zmOWYX6xKPM72S8338tD9aNZ/wCC2/7K+heI20ub4y+G5LlX2GS2t7u5&#10;tc/9d44mix778V798IPjl4N/aA8JrrvgfxV4f8XaOz+X9s0i/jvIkfAJRihO1gCMqcEZ6V+TX7Bv&#10;/Btv8Ovjx+yL4N8dePPHHjT+3vHmi22vW8OgS21vaabBdRLNDGRNBI0kio67zlV3ZAGBub6c/wCC&#10;Un/BFJP+Ca/xz8deLrjx1ceLF1m0j0rRY4YXsVS0JWWV7uIOySTeYqohBIVVdsAy7U9DNMvySlTq&#10;RwteTqQ0s1pJ3s7NJW+f4nDluOzmpUg8VQiqcuqesVa6um3f5H3nWV418daJ8NvDdzrPiLWNL0DR&#10;7Nd1xfajdx2ttAPV5JCFUfU14/8A8FEv28PDX/BPD9mvUvHmvwtqV60g0/Q9Ijk8uTWL91YxwhsE&#10;IgVXd3IO1I2IDNtRvwAfXP2hP+C5H7WNvpM19N4l1u4Ml1FaNI1r4f8ACdnuUPIEG5YYVyilsPNI&#10;doJlkIznkPDFTH05YqtNU6Md5Py3ttt1f5l55xJDAzjhqUHUqy2iv1/y/I/c7xb/AMFsv2V/BWqt&#10;Z3nxm8NXEynaW0+G61GLP/XS3idP/Hq9Y+AP7aPwn/amjb/hXnxC8J+LJ408yS0sdQRryFf7zwEi&#10;VBz1ZQK/OP4W/wDBqR4PtvDUf/CbfFnxVfaxJGDINBsLeztYXI5UecszSKD/ABfJkD7q5wJPgp/w&#10;bLy/Af8AbL+HvjS0+Ji+IPA/hnVl1e9tZrN9P1cPBmS3iSSNnSRGmWMSE+UfL3gAk8ddfLuHXCSo&#10;YqfMk2rx0dui0W/mzmo4/P1OLrYePK2r2lqr9Xq/wR+s1cL8cf2nPh3+zPokeofEDxt4Y8HWswYw&#10;HVdRitnucdREjHdIRnogJr5t/wCCz3/BURP+CcnwIs4fD62d78TPGplt9At508yGxjjC+dfSr0Kx&#10;70VUJ+d3XgqsmPx5/YW/4J8fFz/gtH8cPEXijXfFl4mmWEyDxF4y1sPfSmVhlLW2jyokkCYPlqyR&#10;wx7cld0SPjkvDEcRhnmGOqeyorra7fTT56dW3oka5vxG8PiVgMHT9pWfTovX5a9LLW5+1Gg/8Fu/&#10;2VfEeujTrf4y+HYpy+zfd2t3aW+en+ulhWPHvuxX0p4H8faH8TfDNtrXhvWtJ8QaNejdb3+mXkd3&#10;azjplJIyVb8DX5Y+Mv8Ag1I8DzeDmj8O/Frxja+Ilj+WfUtPtbmxd8dDFGI3VSf+mjEe9fnt4V+J&#10;Xx6/4IX/ALYupaCt1/Zup6bLFLqWkee82g+K7NuY5gMAOjruCTBVlibep2ssiV6FHhnK8xjKOUYh&#10;upFX5Zq1/TRfrbrY4KvEWZYCUZZrQSpyduaDvb11f6X6H9IPxj+PHgr9nnwxBrXjzxV4f8H6Pc3S&#10;2UV7q99HZwSTsrusQdyAWKxuQOuEJ7V5r/w9C/Zx/wCi5fCv/wAKW0/+Lryb43fB7wP/AMF9P+Cf&#10;vgS+0vxPq3hXQdQ1SHxBvgto57q0uoIrm1ms5VYgbo5JpFLDg+WCuVYE/L2tf8GqPgnSdGu7r/hb&#10;/i1/ssLy7f7Htudqk/3vavJwOX5VyOGY1pU6qbTio3tZ27M9XGY7M+dSwFKM6bSak5Wvf5n31/w9&#10;C/Zx/wCi5fCv/wAKW0/+Lo/4ehfs4/8ARcvhX/4Utp/8XX8zP7JHwct/2k/2k/h54FvL6fS7Xxrr&#10;lnpE13AgeS2WeRULqrcEjdkA8V+u3/EKF4J/6LD4t/8ABPbf/FV9BmnC+TZdONPF4iaclde7f8ke&#10;FlnEmb4+Ep4bDxai7P3ra/Nn6T+KP2q/hp4I+E+l+PNY8eeE9L8Fa4Y10/XLnVIYtPvTIrNGI5i2&#10;xtyqxGDyFPpSfBX9qv4Z/tIXWpQ/D/x74S8aTaOsb3yaNqkN41oshYIXEbHaGKPjPXafSvzn/wCC&#10;7HwEtf2XP+CLXw1+HdnqNxq9r4N8RaTpcV7PGsclysdpeAOyrwCfQV5l/wAGnAx8QPjp/wBg/Q//&#10;AEZf1464dw8soq5nCbfLJpLo1zJJvrsz1nn1eObU8tnBe9G7fVOzbX3o/aWiiivjz6oK8g8f/wDB&#10;QL4G/CrxlqHh3xN8XfhzoOu6TIIb2wv9ftoLi0cqG2ujOCpwwOD610/7S3x50f8AZe+AHjD4ha98&#10;2l+D9Kn1OWISCNrpkQlIEJ48yV9sa+rOo71/KP8AEa68VfFu7174l+ILea8HijX7k6lqYj2wTalc&#10;brqWMehIdmC9lr7DhXheOa88603GMbJNW1b6a9l+aPk+JuJJZZyQpR5pSu2tdEuv3n9eFFfKv/BF&#10;v9q0/tdf8E7/AALrV5ci58QeGYD4X1wly8hurNVRZJGPV5rc287e89fVVfMYzCzw1eeHqbxbT+R9&#10;JhMTDEUYV6e0kmvmeU/Df9uj4M/GHx5b+FvCvxT8A+IvEl2ZBBpen65b3F3MY1Z5AsasWYqqsxAH&#10;AVj0Br1av5Bz4t1T4f8AxZk17Q9Qu9I1rRdXe9sL61kMc9pPHMWSRGHRlYAj6V/Rt/wR7/4KlaT/&#10;AMFGvgb5OqSWun/FLwrEkXiPTEARbpfupf2694Zf4lHMUm5D8pjeT6/ibg2eW0o4mhJzh9q+6fTb&#10;o9vJ+p8pw7xdDMKssPWSjPp2a/z/AE9D7Crymx/bp+DOp/FI+B7f4peA5vGK6lJo50RNbga/F6jt&#10;G9v5O7f5iurKVxkEEV6tX84nwiH/AB0TXH/ZdNX/APTvdV5XD+S08wjXdSTXs4uSt1PVzzN54F0e&#10;SKfPJRd+lz+gb40/tH+Af2cdNsbzx94y8M+DbTU5WgtJtZ1CKzS5kVdxVDIQGIXnA7V59/w9C/Zx&#10;/wCi5fCv/wAKW0/+Lr4W/wCDrkZ+AXwj/wCxku//AEkNfHH/AASA/wCCO/h//gpn8OPGWuax421r&#10;wpN4W1SHT44rKyiuFnV4fM3EuQQQeOK9fLeGsBUypZnjKsoK7Tsr9bLo2eTmHEWNhmby3CUoydk1&#10;d26XfkfuR4N/4KAfAv4halHZ6H8Y/hjqd5M2yO3g8TWbTSt6Knmbm/AV65HKs0aurKysAVYHIIPc&#10;V+Lvx7/4NTNV0rwldXnw3+KdtrmqwIWj0rxBpQtEuiByouYnYIx6ANERkjLKMmvkP9kL/go58dP+&#10;CS3xxufCmpHWZ9F8O6gbPxD4C1u4ZrdMH94LcksLeUg7klizG+UYiVCM1T4TweOpSnlGJ55R3jJW&#10;f6flbzRM+KMXgqkY5rh+SMvtRd1/Xzv5H9MFFcj8Bfjh4d/aU+DXhvx54TvPt/h3xVYx39lKcB1V&#10;hzG4BO2RGDI65yroynkV11fC1IShJwmrNaNeZ9pCcZxUou6eqCiiipKCiiigAooooAKKKKACiiig&#10;AooooAKKKKACiiigAr8a/wDg4l/4JReKPE3xD1L9ob4f2Nzr1neWcKeMtMtkaS7szbwrCmoRoMmS&#10;EQRxpKqjdH5QkwyNI0X7KUHmvWyXOK2W4pYmjr0aezT3X9dTy84ymjmOGeGreqfZrZ/10P58f+CP&#10;P/BcnUv2HobH4e/ESO88Q/CWWU/ZLm3Hm33hcuxZmiX/AJbWxYlmi+8u5mj3Y8p/3y+GnxL8P/GP&#10;wHpfijwrrFhr3h/W4Bc2N/ZSiSG5jPcEdwQQQeQQQQCCK/LX/guN/wAER/C2qfDTxR8bvhLplr4c&#10;17w/bS6v4m0K1URWOrW0YLz3UMfCw3CIGkZUwsoVjt805f5p/wCDcP8Abs1z4K/taWPwfv7yW48D&#10;fExpxBbSSfu9L1SOBpY54+uPOWIwuoxuZoWyNhz9tm+W4LOMFPN8u92cbuce9tX87a3WkvW58flW&#10;YYzKcZDKcw96EtIS/BL06We3obX/AAdK/GG+8Uftm+CvBPnMdH8I+FV1BItuMXd7cSiVv9r91bWw&#10;Hod3qa+yv+DZb9n7T/hx+wDceOlghbWPiXrl1PNcgfvPsllK9nDAT/dSWO6kHfNw3bFfG/8AwdLf&#10;B6+8MftleCPG/ksNI8XeFV05Jc5zd2VzKZQfT91dW2PX5vQ4+wv+DZL9onT/AIjfsG3nw/8AtEK6&#10;38NNauY3tQf3hsr2V7uGc8dGmkuk7n9yc4yM7Zpf/VKh9X+G65vvd/8Aye3zMstt/rTW9v8AFZ8v&#10;3L/225+j1FFFflp+kn84X/Bw38Vb74kf8FT/ABtp9zMJLPwTp+maFp4H8ERtI7x8+/n3c3PoB2Ar&#10;9if+CHHwds/g1/wS9+FcNtDGlz4k09vEl7MqgNcy3sjTKzEdSsLRRgnnbEo7V+P3/BxT8JL74bf8&#10;FSPFmrXEYWz8d6Xpuu2JUfKUW1Sxcf73m2chI64cHoRX67/8EJPjRZ/Gf/gl38M2guIZr3wrbS+G&#10;r+FH3NaSWkrRxo/oWt/s8gH92Va/UOJr/wCreDdL4fdvbvyvf53v5n5vw7b/AFhxaq/F71vTmX6W&#10;t5H19X5B/wDB1x8G7KXwb8I/iFFBHHqNvf3fhu6mVPnuIpYhcwqzekbQTlR285/Wv18r8ev+Drn4&#10;y2f9jfCH4dw3EMmoPc3viS9gDfvLaJUW2t3Yf3ZGkugD6wNXzHBftP7Zo+z87+nK7/13Po+MPZ/2&#10;TW9p2VvW6sX/APg1B+K19qPgH4zeB5plOnaNqGma7Zxn7wlu47iCc/TFlb/iT6mv1k8Z/wDIn6t/&#10;15zf+gGvyj/4NRPhJe6R8LPjF46mTbYeINV07Q7QsMEvZRTzSkd9p+3xDPTKEdQcfq54z/5E/Vv+&#10;vOb/ANANPjDk/tutybXj9/Kr/jcfCfP/AGPR5+z+67t+B/LP/wAEs/8AlIT8Bv8Asc9I/wDShK/q&#10;qr+VX/gln/ykJ+A3/Y56R/6UJX9VVfQeJX+90f8AC/zPB8Pf92rf4v0Pzn/4Of8A/lHNpH/Y76f/&#10;AOk15Xzn/wAGnH/JQPjp/wBg/Q//AEZf19Gf8HP/APyjm0j/ALHfT/8A0mvK+c/+DTj/AJKB8dP+&#10;wfof/oy/p4P/AJI+t/i/9uiTiv8AkrKX+H/22R+0lFFNllWGNndlVFBZmY4AA71+aH6Ifk9/wdJf&#10;tef8In8JPBvwV0u88u88XzjxDr8SP8wsLZ8WsbjoUlugZAR0ax9+eHj/AOCa8kP/AAbTyzNYn/hL&#10;ml/4XCFMnCKEAz0zn+xwfk/56HHWvz9/4KM/tX/8Nw/t1eNvH/l3GqeHrzURZ6NbK7pv0m2/dQhe&#10;rR+aimVsD5Xnc19tS/8ABzx47m8Oto7fAXwcdHa2NkbIXt0IPIK7PK2eVt2bflxjGOMV+yLJswwm&#10;XYShgYXlGSqT1S135dWr72+SPyX+2MBisfiq2MlaLi4Q0b077Ptf5mX/AMGvP7Vf/Cvv2m/FXwm1&#10;C4C6f8RNP/tLS1dzxqNkrM6IvTMtq0rsfSzQV+69fyNfAP40al+zH8f/AAn4+0KGaPUPBes2+q29&#10;q8rK0yRSBmtnbAO2SPdExwMq7etf1m/Dzx7pfxU8AaH4o0O6W+0XxJp9vqmn3CjC3FvPGssTj/eR&#10;lP41874iZb7LGxxkVpUWv+Jafirfcz3uAcw9rg5YWT1pvT0f/BufzR/8EuvgD4b/AGp/+ClOj/Dz&#10;xfatd+HfFa+ILO7WMhZoT/Zt68c0TEELLHIqSIxBw6KcHpVPx34S+LH/AARO/b/jW1uhb+JvCM4u&#10;tMvmhZbDxTpcpKhmTPzQTqrJIgYmORHAYPGrj0D/AIIXf8pm/h//ANfev/8Apsv6/Zn/AIKyf8E0&#10;9H/4KRfs8vpMb2ul+PvDYkvPC2ryp8sM5A320xA3fZ59qq+MlGVJArGPa31WdZ/HA5tHDYrWhUpp&#10;ST2Wsle3a2j8vQ+YybI5Y3K5YjDaVqdRuLXXSLt/l5+p6R+wx+2h4V/b2/Zz0f4heFG8mG8zbalp&#10;0kgkn0a+QKZrWUjHzLuVg2BvR43AAcV+Enwi/wCViW4/7Lpq/wD6d7quX/4Ju/tx+MP+CRv7ZGoW&#10;vifTdWtdCku/7D8d+HH4njEbsonRclWuLdmZ0I4kRnQMBIHXY/Z58Uaf43/4L/Wet6PeW+paRrXx&#10;p1K/sLy3cSQ3dvLqdzJFKjDhlZGVgR1BFc2X5A8tq4t09aU6bcX9+nqvxVn3OvHZ4sxo4VVNKsai&#10;Ul+vz/B6H3Z/wdc/8kC+Ef8A2Ml3/wCkho/4NRv+SBfFz/sZLT/0kFH/AAdc/wDJAvhH/wBjJd/+&#10;kho/4NRv+SBfFz/sZLT/ANJBXj/80d/29/7eep/zVv8A27/7afq9X4X/APB1B8FtP8HftP8Aw48c&#10;WdvFb3XjfQbmxvzGgX7RLYSxbZXxyz+Xdxpk/wAMKDoor90K/Bv/AIOjfjjY+O/2yfBvgixuIbiT&#10;wB4daS/2Nlra6vpBJ5L+jCCG2k/3Z1rx+AlUecQ5NrSv6W/zsetxw6aymfPveNvW/wDlc+u/+DXP&#10;4k3nir9gnxN4fvLiSaPwn4xuoLFGJ229tPbW1xsH1nkuH+rn8f0pr88/+DZr4OX3w1/4Jyza7fxe&#10;X/wn/ii91qzyMN9ljjhslyPeS0lYHurqeQQa/QyvK4olB5tXdPbmf39fxuepw5Gayygp78q/4H4B&#10;RRRXgntBRRRQAUUUUAFFFFABRRRQAUUUUAFFFFABRRRQAV+RvxR/4OSte/Z7/bw+IHhHxZ8M7yb4&#10;daJqH9mWNv5b6f4gtBFhWu2Sb5JknIMiRsIiI3jO887v1yrzv4+fsj/DH9qXTo7b4ieA/C3jBbdC&#10;kEupafHNcWqk5Iimx5kef9hh1r2MnxWCoVJfXqXtIyVtHZrzXn80eXm2FxlanH6lV9nJO+qun5Py&#10;+8/LH9vz/g5T8E/Gb9mLxV4H+F3g3xjDrXjPTLjRrjUvEEdvaQ6Xb3EZjmkjWGaVpZfLZgmSiqxD&#10;ktt2N4T/AMG7P7Bnib44ftd6H8W7vT7mz+Hvw3kmuUv5oisWragYpIYreBuN/ls5ldlyF8tUODIM&#10;frJ4T/4IofsseDNej1K0+DPhi4uIm3qmoS3OoW5PvDcSvER7FSK+mtC0Kx8L6Na6bptna6fp9jEs&#10;Fta20Sww28ajCoiKAqqAAAAAAK+ircTYHC4GpgsppSj7T4pSeuqs7Wb6aLa29rnz1Hh3G4jGwxma&#10;VYy9nsorTvrouu/3HiP/AAUb/YN8O/8ABRH9mfUvAmtTf2bqUcg1DQdXVN76RforCOXbkb42Vnjk&#10;T+JJGwVYK6/z7zaH+0F/wRK/awtdUms7vwf4ksjJbQXbRm50PxTZkqXiD8Jc27hUYplZYyEYiKVF&#10;K/1AVkeOfh/oPxP8M3Gi+JtE0jxFo14ALiw1Ozju7WcDkbo5AVb8RXn5BxRUy+nLC1oKpRlvF+e9&#10;t9+qf4HfnnDdPHzjiaUnTqx2kvLa/wCj/M/Kr4R/8HWnhO58NRr48+FHiWx1iNQJH8P30F5aztgZ&#10;YCZonjBOcKS+P7xrc+Av/By9pv7Qn7Z/w+8BW3w7fwx4M8W6oNHn1TUNQ+1ah586lLXbDGojjU3B&#10;jVyXkwjFuNtfVHif/giV+yt4t1Vry6+DPhu3ld95SwnurCEH0EUEqIB/shce1eqfAD9h74QfssN5&#10;nw9+HHhHwrebDG19Z6dH9ukQ9Va5YGZl9mciujEZhw77OToYafM00rysk2t1q9vNHPh8Dn/PFVsR&#10;DlTV7R1aXR6LfyZ4P/wWj/4Jh/8ADxn9n+zk8PfZbX4leCWluvD807+XFfRyBfPsZG6KsuyNlcj5&#10;JI05Cs+fxx/YR/4KD/Fj/gjN8dvEfh3V/Ct5JYX0qL4k8G63vsZvNQER3MEm1vKk2nAkCvHLGRkN&#10;iN0/pargfjv+yv8ADf8Aaf0eOx+IXgbwv4xggVlgOq6dHcS2u7qYpCN8RPqjKazyXieOHwssvx1P&#10;2tF9Oq66fPXo09UzTOOHJYjELHYOp7OsuvR+vy066aWPzb8bf8HWvgSDwZJJ4b+FHjK78RNH+7g1&#10;O+traxR/VpY2kdlB5wIwTjGVzkfnX4S+HHx2/wCC4X7ZOqa1HbHVta1eeNdU1XyGh0PwpZjiOLPI&#10;jjjQHZEGaWUhm+d2dz+5Wkf8EP8A9lTRNYW+h+Dfh+SZWDhLm8vLmDI9YpJmjI9QVwe+a+k/AHw5&#10;8P8Awo8LW+h+F9B0bw3otnkW+n6VZR2drBnk7Y41VVz7CvRo8TZXl0ZSyjDtVJK3NN3t6av9L9bn&#10;BV4dzLHyjHNa6dOLvywVr+ui/W3Q5D9kT9l/w7+xn+zp4X+G3hZZDpXhm08o3Eo/fX07sZJ7mT/b&#10;llZ3IHA3YUBQAO28Z/8AIn6t/wBec3/oBrSplzbx3lvJFKiyRSqUdGGVYHggivhaladSo6tR3bd2&#10;+7e59rClGFNU6askrJdkfysf8Es/+UhPwG/7HPSf/ShK/qqrxPwX/wAE2v2f/hz4p0vXNB+DPw20&#10;fWNFuI7uwvbTQLaGezmjIZJI3VcqykAgjkEV7ZX0vFfEFLNa0KtKLjyq2tu9+h89wzkdTLKU6dSS&#10;lzO+h+c//Bz/AP8AKObSP+x30/8A9JryvzP/AOCOP/BUfw//AMExvEfxCvte8Ka34pXxnbafBAun&#10;XEUJtjbNcsxfzOu7zxjHTafWv6HPjN8BvBX7RXhOPQfHnhXQfGGiw3KXiWOr2Ud3bpMoZVkCOCNw&#10;DsAeuGPrXl3/AA6s/Zr/AOiE/Cr/AMJu1/8AiK7cp4kwVDK3luMpSkpO7s7dU159DjzTh7GVsyWY&#10;4WqotKyur9Gv1Ph//iK5+Hv/AESXxv8A+DG0/wAa7L/goH/wVt0/x7/wRM/4WX4asbzwzqvxskvP&#10;CGj2F3Mkl1aqLq6tbyYlDxi3tpyrr9x5Yc8kV9Xf8OrP2a/+iE/Cr/wm7X/4it3Xv+CfnwP8U+Bv&#10;DvhjUvhN8P77w74RN0dE0yfRIJLXSjdSiW48mMrtj82QB22gbiMmuaWYZHGrSqUKElyyTd5Xuknp&#10;q+rt8rnVHA5xKlUp168XzRaVo2s3bXTyv8z80/8Ag1b/AGVFWP4hfGrULc5bb4Q0NzxhR5dzevtI&#10;5BP2NFYdCky+tfsZXO/Cn4ReFvgV4GtfDPgzw9o/hfw7YtI9vp2l2qWttC0jtI5VEAALOzMfUk10&#10;VeRnuaPMcbPFNWT2XZLRf5vzPTyXLY4DBwwqd2t33b3Z+BH/AAc3/sz/APCqv23NH+IVnb+XpnxS&#10;0dXuHDZ3ajYhIJuP4QbdrIj1PmH1r7l/4Nqf2q/+F3/sL3HgTULjztb+EuoHTgGctI+nXJee0die&#10;gVvtMCgcBLVa+3Pjd+zZ8P8A9pTSLHT/AIgeC/DPjSy02c3NpDrOnRXiW0hUqXQODtJUkEjrWb8E&#10;v2P/AIV/s16tfX3w++HvhDwXeapEsF5No2lxWb3UatuVXKKNwBJIz0ya9nF8SUcTk0MurQftIWtL&#10;S2mi8/h0/E8nC8P1cNm88wpTXJO94211/DfU/Af/AIIXf8pnPh//ANfev/8Apsv6/pAryP4a/sD/&#10;AAT+DfxAtfFfhP4U+AfDniaxMrW+qadosFvdwGVGjkKyKoYbkd1ODyGI7165XHxRndPNMVGvSi4p&#10;RUdfJt9PU6uG8mnlmGlQqSUm5OWnmkv0Pzd/4Lzf8EiP+GuvBE3xX+HOk+Z8VPDVrjULG1j/AHni&#10;uxjHCbR967iUHyyPmkXMR3Yh2fkT/wAEnm3f8FKvgf8A9jbZ/wDoRr+pivJbP9g34K6d8Vv+E6t/&#10;hT4Bt/GX9oNq39tR6JbpffbGYu1x5oXd5hYli2ckknqa9TJ+Mp4XATwGIi5JpqL6q6as79O3bba1&#10;vNzbhGGJx0MdQai005K29ne/r37n59/8HXJ/4sF8I/8AsZLv/wBJDXx7/wAEef8AgsL4Z/4Jm/Df&#10;xpomu+DfEHiibxRqkOoRS6fcwwrAqQ+WVYSHJJPPHFfvR8bv2afh7+0rplhZfEHwX4Z8aWmlzNPZ&#10;w6zp8d4ltIy7WZA4O0leCR2rzr/h1Z+zX/0Qn4Vf+E3a/wDxFPLuJMBDKllmMpSkrtuzt1uutxY/&#10;h3GzzN5lhKsYu1ldX6WZ+aH7RH/B1frmteF7yw+Gfwys/DeoXCMkWsa/qYvTa5yN62saKpcdQWlZ&#10;QeqsAQfnv9gP/gkJ8YP+Cm3xjPjj4hL4i8P+BdYvW1PXfFOro0eoa/vbc62SyDMjyZx5xXyYxkje&#10;UETfu78Of2Gvgt8INVgv/Cvwk+Gvh7ULVg8V5p/hqzt7mNh0IlWMPkeuc16nTXFmGwdGVLJ8P7Ny&#10;3k3zP8f87eQnwviMXVjUzWv7RR2ilyr+vlfzMnwD4E0j4XeB9H8NeH7CHS9C8P2UOnadZw58u1t4&#10;UEcca5ycKqgcknitaiivhpSbd3ufZxSSsgooopDCiiigAooooAKKKKACiiigAooooAKKKKACiiig&#10;AooooAKKKKACiiigAooooAKKKKACiiigAooooAKKKKACiiigAooooAKKKKACiiigAooooAKKKKAC&#10;iiigAooooAKKKKACiiigAooooAKKKKACiiigAooooAKKK8A/4KmfGvxN+zp/wT/+J3jbwbqh0XxN&#10;4e0xLiwvRbxXH2dzPEpPlyq8bfKzDDKRzW+Fw8q9aFCG8mkr7XbsY4itGjSlVltFNu3krnv9FfEv&#10;/BGj/goV4k/aq8Ba34C+K08Mfxm8BrBeagTHFbtrul3kaXFnqEcUaooBimjVgi4AaFzt84KNL40f&#10;tS+PfCX/AAWs+Dvwl0/Xzb/D3xR4Lv8AVtU0n7FbsLq6jF8Uk85ozMuPJj+VHCnbyDk576mTYiGI&#10;qYaVrwi5Ps0le6dtbrbbzscMc2oSoU8RG9ptR8027Wfaz3/U+yKK+Lvhv+1d8QNe/wCC6fj74O3f&#10;iBpvhvovw5j12y0f7FbKIL0zacpl84RiduJ5flaQr8/TgY+gP24PiHrHwi/Ys+L3izw7ef2b4g8L&#10;+CdZ1bTLvykm+y3VvYzSwybJAyNtdFO1lKnGCCOKwrZfUp1adKTV6ii16S2vp950UcbCpCdSKdou&#10;Sf8A27vb9D1Givz/APA3/BTnxV8Hv+CE+kftCeMJIfGXjyWwkjjM9vHaw397LqclpAZEgWNBHGNr&#10;uqBCyRMAQzA1H4A/Y3/bL+K3w10rxxqn7XR8LeMNasU1JNAsvBFjcaNprSJvjtWYsPMCghWkKN3/&#10;ANZjc3Z/Ykoc7xFWMFGThd8zvKO9rRbstNWlujkjm8ZqHsKcpuUVOy5VZPa92lfyTex+glFZvgyx&#10;1PTPB+k22tX0Wqaxb2cMd/eRQiFLucIBJKqDhAzhmCjoDiviD/grh+0Z8Xvh1+1N+zR8NfhZ8Qv+&#10;Fcp8XdT1TTdU1EaFZ6syeU1gIXEdwh+558vCsm7dyeBXFgcDLFV/q8JJaN3d7Wim3sm9l2OvGYyO&#10;Goe3nFvbRWvdtJbtLd9z7xor82f2vfHv7WX/AASm8A23xa1T4waP+0B8N9Hv7a38SaFq3hS00G+t&#10;YJ5kiWSC4tiSzNI6xhmyI2dCY5F3Y6L/AIK0/tk/Ezwj4p/ZZ0v4L/EBvA9r8dPEMekzamdEs9T/&#10;AHF3Jp8dvMYrlG/1YumfarIW6FhwR308hq1Z01RqRlGfNaS5rJxXM004qSdv7ut9DjqZ1Tpwm6kJ&#10;KUeW8dLvmdk0+blav56dT9BKK+LfDv7G37Y2neItPuNQ/bK0/UdPt7mKW6tB8K9Ki+1Qq4Lx71bK&#10;7lBXcORnPasz9vv9rH4teLv25vAf7MPwT1zSvAeveJdEfxP4h8ZX1hHqD6RYCSZAltbyHY8p8h8h&#10;hz5sQDR/O64U8p9pV9nRrQlo22uZKKWrbvFP7k2bVMy9nT9pVpyjqkk+Vtt6JK0mvvaPuXNFfKv7&#10;M37If7Q3wM+Nel6l4p/aavPil4FaK4Gq6HqvhK1s7iSUxkQvDcRszKFchivyjC4+bPy+EfG74wft&#10;GfHb/gsJ40+Bfw0+N0fws8O+H/Blv4nhMvhHTtaUtm0jkj/fIJMu11uyZCBsIC88VRymNarKFKtB&#10;xjHmcvfSSTta3LzX17Wt1JqZk6dOMqlKScpcqj7rd7XvfmtbTv8AI/SGivmH9mP9mf8AaW+Gnxfs&#10;dW+JX7TFn8S/CcMEyXGgx/D+w0driRkIjf7RCxddjYbA4bGDS/8ABXv9rzWf2Mf2H/EHiPwncCHx&#10;5rl3a+HfCoECTu+oXUmAUjdWR3SFZ5VVlKsYgCCCa545e6mJhhaE4zcmkmuZK7dteaKem70tY2lj&#10;VChLEVoOCjd2dr6drNrXZa7n07RXxz/wR5/a08dfHnwf8UvAnxa1q11z4qfBvxld+HtXvIbSK1F7&#10;bF2+zXAjjjjQIzR3KIQg3JCrHJYmuR/4LIftRfFv4NfHn9mjwF8LPHi/D9vi94kudC1PUf7Es9Va&#10;MNPp0MUgjuUYHy/tUjbVKFuAWFdEMlrSx31DmSlq768tlHmvor2a1WhjUzelHB/XbNx000vdyUbb&#10;2uno9T70or83f2vvEf7W3/BLn4WH4vXHxs0P49eBvDt1bR+IfDmueEbTQ7lbeeeOASQXNqS5fzJU&#10;X5uI9wYpIoK19D/tj/8ABT/wh+yt+xp4c+LFrp994muPiDb2f/CGaDCCl3rlxeQCaCMhQxRRGdzs&#10;A2OFUM7IrEslrP2bw7VRTbinG+6tdPmUWtGnqrW1uEc2pLnVdOm4JNqVtns1ZtPVW0d76WPpuivg&#10;Xwh+yX+2x+0VosPiT4g/tI6f8HL/AFAC5i8JeEPCltfQ6QGAIikuZJA7uucMu+Vd2cSMME9J+0Nq&#10;3x2/YV/4Ja/FzXfEnxgh8ffEPw6TeaB4oj8N2mnyWtoWtY0ikttrwu4bzyWbfkSDnIGB5TB1I0ad&#10;eEpyajZc27dt+WzS62b8rh/aUlCVWpRlGKTd3y7JX25rp9rr1sfa1Ga8s/Ya+IutfF/9iv4Q+LPE&#10;d7/aXiDxP4L0fVtTu/KSH7Vcz2UMssmyNVRdzsx2qoUZwABxXzx8Xf2tfiF4Y/4LufC74N2PiI2/&#10;w28RfD+XW9R0b7DbMLi8DasBL57Rmdf+PaD5VkC/u+nLZ56OXVKlWpSi1empN77R3tp936HRWx1O&#10;nThVknabil/280lf79T7aozRX5m/s9/Ff9oP/gsfrvj7xn4D+NKfAn4Q+F/EU3hzQLLSvD0Gpatq&#10;7QokpurqSVgYy0c8J2oxX5iu3935khgcveIjOpKShCFryd7K+ysk229enQnGY5UJRpqLlOV7JWvp&#10;u9WlZevU/TKivHv2P/hl8Tvgb8M9Z034vfFK0+KWoW+pST6drp0aHR2i04QRYjnjjyu9ZBOS5Zsq&#10;y5PUD5G8IftZ/tCf8FZ/iB4hk/Z78SaP8GfgX4Zv20pfHWo6Mup6x4nnUZka1tZsIkOGQjdscBlJ&#10;feXhi0o5XKrKfLOPJC15u6jrt05m30XLfR6aE1swVOMOaEueW0Vbm0362survbbU/Rqivk39nT9j&#10;b9on4I/GzQdW8RftR6h8TPA8bTjW9A1TwhaWk10DbyrE0Vyju6bZjExUbcqrDPOK8/8A2hP22Pi9&#10;+1L+2rrH7PP7Nd5o3hc+B4Y5vHnxF1GxXUotBdyCLW1gbMUk/VdsmSzrKo8vyXkqoZV7Sq4UKsZR&#10;S5nL3lGKvbW8U73tok73VrkyzL2dNSrU5Rk3ZR0bb30s2vm2rWdz7yozX54/Hv4Tftj/ALCvw61D&#10;4meFPjvD8eNP8MQtqOv+EPEnhW2sXvbWNS08lrNA3mB0XLiJWXIU481gsT+paf8AFP4gf8FQP2T/&#10;AIc/Eb9n74wR/BdNTE8mtRXPhm08QymZT5T2jCfaEMMySYdQPMVlYDaRVTyi0Y1o1Yum3Zy960Xa&#10;9pLl5lfpaLT77kwzO8nSlTkppX5fdu1e10+blduuqaPryjNfk/8A8JD+2R/w8l/4Z1/4att/tX/C&#10;Jf8ACVf2/wD8K20jy8b9nkfZ9uc553+Z/wABr079uPxb+0r/AME8P+Ca/wAT/GmufH2Hx940g1HS&#10;BoWrQ+C9O0v+x4ZLyKGeMwhZIpvMWTq65XHHrXRLh+SqU6Ua8HKpy8qXPqpOyesEkuru7+RjHOk4&#10;TqOlNRhe7fLo4q7Wkm/0P0Sormfgvr954r+DvhPVNQm+0X+paNZ3VzLtC+bK8CM7YUADLEnAAA7C&#10;umJrwZRcZOL6HsRlzRUl1Civyf8A2SP+CtXxU+In/BQnwvqnifxFaS/s7/GrxX4j8IeB7R9Pt4Ps&#10;xsfs32O685IhMzTySxQhXkYF5puMIpH6H/twfEPWPhF+xZ8XvFnh28/s7xB4X8E6zq2mXflJN9lu&#10;rexmlhk2SBkba6KdrKVOMEEZFepjclxGFr06FW152ta9t7NPTdNWa6Hn4PNKOJpTq072i3e++101&#10;rs1qj1Givz3/AOCJf/BS7xp+0ta6h8NvjVeRzfE630y28W6HqBtIrUeJdDvI0lSRVhVYTJA0io2x&#10;VyrKMF4pmr039uP9pzx18If+CiP7J/gbw7rp03wr8Sr7X4fElj9jt5v7SS2t7V4B5kiNJHtaRzmN&#10;lJ3c5wKqtkmIp4yWCnbmScr62aUXK6dtbpaab6O2pNHNqNXCrFRvZtK3VNtRs1fo3r5H13Rmvzx/&#10;bo+Pvxz8Tf8ABXn4e/s/fDT4tf8ACrfDvivwJ/btzdp4YsNZkFyk2pl2xcLu+aO0iQbZFCnLYJzn&#10;oPiZ8Ff24P2bPDs/ifwZ8cvC/wAeP7Liaabwl4j8E2ujzX0ajJW3uLRwzzHnartGvA5PQ1/Yto03&#10;UrQi6iUknzbNtK75eVap7yJ/ta85xhSnJQdm1y72T0XNzPRrZH3dRXhP/BOz9vPw5/wUS/Zws/Hm&#10;g2dxot7DcvpmuaNcP5k2jX8aqzwl9q+YpV0dHCjcki5VHDIvu1eXiMPUoVZUaytKLs0ejQrwrU1V&#10;pO8WrphRRRWJqFFFFABXyv8A8Ft/+UVfxo/7A0f/AKVQ19UV86f8Fa/hl4g+Mv8AwTn+Kvhfwro9&#10;7r3iHWNKSGy0+0TdNcuLiJiqjIydoJ/CvQymSjjqMpaJTj/6UjhzOLlg6sY78svyZ8QftCfB3xN+&#10;zb+yr+y/+2R8L7OW68UfDL4f+H7HxtpcOVXxDoD2EAkMuM5MW9lZyjFEdZSR9lWu7174v6D+0L/w&#10;XU/ZZ8eeFbv+0PDfiz4WX9/p9wBgsjx6ixRhk7ZELbXQ8owKnBBFfa37Hnw5n0X9hj4W+EfFWjrH&#10;c2fgTSdI1jSr+FZArrp8MU9vMhyrchkZTkHkc1+eX7JP/BNn4n/sdf8ABYfwZptro+sa18CfBcOu&#10;XXhXXWHmRaRZ6jbTP/Z8rliwaO53gA8s0plOPOwPqsNjqNeNeNWSU6caqi7/ABQkpWj5uMn7vdN9&#10;j5rEYOrRdB04twnKm5L+WSa19Gt/NLuRfGjR/jRrn/Bwn8SIfgTrHgTRfGS/Da1e5n8WxTyWL2Af&#10;TxIiCFHbzTKYCCQBtV+egPX/ALZfgX9vex/Y/wDixN428a/s53vg2LwbrD69b6Zaagt9NYCxm+0L&#10;AWgVRMYt4QsQN2MnGa9X+GHwA8baT/wX++InxIuvDOrQ+A9U+GUelWmutEPsdxdibTWMKtn7+IpD&#10;jH8Br6N/b28Hap8RP2GPjR4f0OwuNU1vXfAmuafp9lbrulvLiXT544okHdmdlUD1NY1s1jTrYaEY&#10;wklCndtJtaK+vS34HRRy2U6debnOLc52SbS3dtPP8T5f/wCCan7Mvhf9sb/ghB4D+G/jKG6k8P8A&#10;ibSbuGZ7WTy7i2kTVLiWGeJiCBJHKiOu4MpKAMrKSp81uvFH7Wn/AARV+HELa4PD/wC0V+z74SSO&#10;3+1whrDxJ4d09cIm4HP7tNw6m4CqgBeCMZX1z9jh/jF+xT/wR2+G9tonwf1Pxl8RPDokS/8ACM+o&#10;xaZdR276hcySvvfI3iIgqihmYuuFPIrg/wBpT9uX47/tufAXxR8JPh/+yh8VvDOvePtLuPD+o6v4&#10;0iTStJ0i1uYzDcSrK+BMRE8gXBUgkMFkI8ttabrVMXWi1CeHlVk5KUo2Wusk7qUdNmt/PYw5aUMJ&#10;Rd5QrxpxS5U7vRe61ZqWvR7eW597/Av40aD+0X8HPDPjrwvctdeH/FmnQ6lYyOu2QRyKG2uuTtkU&#10;5Vlz8rKw7V+e3/BcjWfEXh39vz9iu+8I6La+JPE1pretSaZpdzeiyhv5w+lbY2mIIjB/vEHHpX29&#10;+w7+zTH+x3+yV4C+GiXi6lN4T0pLa6u1BCXNyxaW4kQHkI0zyFQeQpAOcZr5w/4KZfs/+Nvit/wU&#10;O/Y58TeG/DOra14f8D+INTudfv7aMNDpMUj6cUeU54DeVJjr9w15OS1KFHNG4O8Eqlr6XXJJK+2+&#10;n3nq5rCtVy5KStNuF7dHzRvb0Pnb9uH4v/GL9qr40fDT4C/tMeGbX9n34S/EfWLdWvtCul18+Kbu&#10;GWNotNe8R1W0WSRkwzRFlkWJsFAzL1n/AAX40bVtH+Of7Fun+Bo9FsfEFr48S28Orfo4062u1utL&#10;W0Eyx/P5CyCPcE+bYDjnFe+f8F1v2VvEn7V/7AOpaf4J03UNY8beFda0/wARaFaWOPtEs8chgkKE&#10;kfMtvcTuO5KYHJrxn/grH4N+LHxwuP2O/id4Y+E3ivxFq3gfXLfxf4h8O2cQS602RG026a0kLEhG&#10;LwyxA/MAVJ5HX28rxdKpUwtWHLBL2sXG9oqXJpLV395NK7bXu2VtjyMyw1SnDEU580m/ZtStd251&#10;daK3u2b0V9dT2D4a+FP29oPiT4dk8XeJ/wBmWbwnHqtq2uRaZbaqL6WwEyG5WAvEE84w7wm4hdxX&#10;JAzWp/wUV/4Jnal+1P8AEnwh8Wvhj44uPhj8cfh7C1vo2uCLz7S+tsyMLW5jIPyBpZgGAZdtxMrx&#10;SqwC8an/AAVR+PTMP+MJfiwMkDP9s2/H/kKvRv2s/wBuT4q/su/GsWNj+zj48+Jnw5n06GSHX/CU&#10;8d7fLebpPNiaxUGTywvlYdinO7G4H5fL5cwp4mE6UacJWdlF07NdU1zNO6ez3W2x6PNgp4eUKkpy&#10;jdXclO6fRp2TVmt1t13PLP2aP+Ck/wAXPhD+1b4c+Af7U3gvRNC8UeMEdPCvjLw7MW0XxG6DGxlY&#10;/JI7KRkbGDyRK0EYkRj4h8XdO+Mmp/8ABwv8SY/gbqHw/wBN8Yj4a2rXMvjCO5ewax36cJFQW6s/&#10;neaYCCRt2iTJzjPoEXw7+Ln/AAVX/bw+DfxE8XfCPW/gv8JfgXez6zYDxLMseveIL52t5EX7MPmh&#10;RZLa2OGG3asv7x2YLHmfHKH4xfsvf8FqvHXxm8LfAnxt8VPDOueBrbw3bvpMsdvGZWNlKz+YwbOw&#10;2pUrgcuDnjn1sPGjTrS9nGCqSoy5o3XJzcystXa7STavozzK8qs6UfaSm6caq5ZWfNy8ru9FfRuy&#10;dtUfU37IWgftZaZ8UrqT45658ENS8GnS5VtovB8N+l+L7zYTGzG4jVPJEQnBwd24pxjNfIX/AAVs&#10;/bH+Gelf8FXfgD4P+JviqHw78PPhCG8da7KIbm68/VWBOnW5it4pH3xtDFKcqFMVy4JyQK+nP2bf&#10;+CgXxe+NPxw0Hwv4m/ZY+IXw70HVmnF34j1LU4ZrXTBHbSyoXRYwTveNIhyMNKD2xXG/8ElPgL43&#10;uPjz+0R8ePid4Z1jwt4o+KXigWWi6frEKpeWeiWqD7N0JwGjeKIg4ybJTgcV5uHthq1XF4uMU4ws&#10;owlFXc7xumuZJpcz2drLTVHoVv8AaKVPDYaTacrtzUnpG0rO/K7N2XzfmfOH7PH/AAUC+EGrf8F8&#10;18RfCnxrb+I/Bvx+8ORaNrv+h3enpY65bofszmO4hjLb0too1K5y93LnB5Pb/wDBfrVNa0T9sD9i&#10;m88N6Vb674is/Gd1Npemz3QtYtQulu9HMULTEERq7hVLkHaDnBxXs/8AwXN/ZU8YfH/9mfwz4s+G&#10;Ol3GpfFT4R+KbHxL4djtIhJeTYlVJI48kDCsYbhhnn7IAOeDxn/BSf4PfEH9pz9pb9hvxv4f8A+J&#10;DY+HfFEWu+JoGhBk8MRS3GkTFbrkbWQRzBsZ5iavQwWKwtTFYbGQ0ShOElKSb92EuW7SjumktFtb&#10;c8/HYfERw2IwktW5QmnFNaSnHmsry2ab3e99tvHP+CgPxu+Nv7RXi74e/BH9o/wrp/7O/wAG/ihr&#10;dtZ33iLRLpPEbavcxSpNDp7XQdUslkkCHzJImKtGr/NCkwHc/wDBSvwtpfhn/gqv+wj4XuLODT/A&#10;ug3d1Fo0HSKK5ha0EEak5yUeKxC5JOSO5599/wCC3/7KOsftgf8ABOzxd4d8MaPNrni7Sbmz1vQ7&#10;WHHnSTwzKJRHn+M2slyqgEElgO9YH7ZP7D/iP/gpx+xD8MdanmuPhr8efCNtZeJdGvbpGt30XWPK&#10;ja5tZSql44zMinzIwSjwQyAOqlHxweY4fkoVXanG9SEktouUbKdm3LVOzbb+HTsbYrA1uetTV6kv&#10;ckm+qjK7hso6NXSSW+vc+1q+WP8Agtp/yiu+M3/YGj/9KoK8k8A/8FQP2ivg7o9v4d+MX7JPxT1r&#10;xXYxrBLrPgSBNW03Vm7TYjykG4YJXzXAOThPuL0X7VHir4pft3f8EmvjBDdfBXxV4B8WawpsdD8M&#10;3t5FealqtsslrItyUQL5LMTKvlP8w8knJDKT5ODyythcZRq1XHlU46qUWn7y1Vnt+XWx6WKzClic&#10;JVpUr8zhLRxkmtHo7rf8+h5D+xh4F/b2vf2PfhTN4J8bfs52ng2XwfpD6FBqlnqDX0NgbKE26TlL&#10;cqZRFsDlSQWBwT1rhfhlpHxo0T/g4f8Ag/D8dtW8B6z4yPw/u3tbjwlFPHYiwKav5auJkRvOEouC&#10;SBjaY+c5r9Hv2BfBuq/Dn9hf4M+H9dsLjStb0PwNoun6hZXC7ZrS4isYY5InHZldSpHqK+avjN+z&#10;14413/g4J+E/xJs/C+rXHgHRfhzLpd9rqRD7Ha3RbWMQs2c7v38PGP8Alotenh81jUr4qEowinCp&#10;ZpJN6O2vW/4nBiMslCjQmpzk1OndNtrdX08vwPu+vzn8cf8ABNz49fsKfFvxd4+/ZG8WeH7zw94u&#10;vpNY1f4Y+KI9thLctyfscoKquScBS9vtVFUyuqqq/ouzbVJ2lsDoO9fCFv8A8FYfjf4QspNJ8Xfs&#10;W/GZPGUQMax+H3j1bRp5AOpvo12RqT3AkwD1bHPi5LLFpz+rKMk7KUZONmumkmr27rVd1c9bNlhW&#10;ovEOUWr8soqV0/VJ79no+zMG9/4KWP8At2/8ErP2mtvhnUfAfxS+G/hXV9J8XeHLl2aTSpGtblDN&#10;G5VW2lYrgYYK8ckEikEKsj+vf8EN7PS7H/glN8HE0cxtatplzJLsOR9pa9uGuPxE5lBHYjFcZ/wS&#10;6/Yf8baHf/HX4ofHLQ9J0vxP+0RqAa+8IRSpdQ6RpiC4VYJpEJR3kW4ZWUFvkjjJId3RPJfgv8OP&#10;2jf+CKOv674Q8J/D3Vv2iP2edQv5NQ0IaVeqviLwyZWy8TQ7S0vRiyxp5bufNDwtI8R9nFUcLVp1&#10;svwckmpxnFOSs/dtKMZPR8sm+W71W1zysPUxFKdLG4uLa5ZRbtqvevGTitVdLWy0e9j9Pa/Nv/g3&#10;f2ajP+09qmqBf+E2v/ile/20W/12Mu6bu/8Ar5Lvr33e9e7fs3/8FE/iJ+0d8atD8Pr+zD8XvA/h&#10;a8E7at4k8XJHpKaUqQSPGVt3Be4LyrHFhSCvmb8EKa8b+Mn7Lvxg/wCCeH7cvi749fAXwfH8TPAv&#10;xUAl8e+A4LxbS/jvFLP9vtGbPmMZXlk2gO265nUIVdXh4cHhpUqVfAVmozqRi43lGzcZX5W07Jvp&#10;e2qXdHZisRGpUo42knKEHJPR31VuZK13bra+jfmfohJGs0bKyqysMEEZBFfm3/wbBiOP9jL4lR6e&#10;xfw7D8Sr9NJJYsfJ+w6fjBP8O3aeO5bvWx8eP2yv2kP24fh1qHw5+DP7PXxG+F994mt207VvGHxC&#10;VNEt9Bt5P3cz26AtJM+0sBJEGdPvLGxwV+sP2E/2PdC/YP8A2XPC/wAMtAuJNQh0KFnvNRkhEMmq&#10;XcrmSe4ZQTtDOxCoWYoiom5tuTnOn9Sy6pQrNc9SUbRTTaUb6u10r3sk9d3sXGp9bx1OtST5KcZa&#10;tNJuVtFe17Wu3t0Pkn/nZp/7pF/7cV2P/Bxn/wAolfiF/wBf2j/+nO2pP+FAeNv+H/3/AAsj/hGN&#10;W/4QP/hWX9k/255Y+x/a/O3eTuz9/HOMV1X/AAXO+Cniz9oX/gmt418KeCdB1HxN4i1C80t7fT7G&#10;PzJpVj1C3kcgZHCorMfYGu6nWp/2lgJcytFUru+1nrftY5pU5/UcZGzu3Ut56dD6I/Z2/wCTfvAv&#10;/Yvaf/6TR14T/wAFpf2oP+GUP+CcXxE1q3uFg1zxBZHwzow80xyG5vQYS8ZH/LSKEzzj/rhXkfw5&#10;/wCCk3x88BfDzQdDb9iv4rXLaLp1vYGYavbqJTFEqbseVxnbnFQ/tV/Dr4mf8FA/2t/2StO1j4b+&#10;KPCfw18PhPiL4zS9Ec9pYakiM9tps7HG+WN4WicBcFL4nHBxzYXK3Rxsa2L5fZpuT96Luo3lbRt6&#10;2svU0r5gquDdLDX52lFe7JWcrK+qS0vf5HxN+1D+1v8AszW3/BI34V/DX4YfFm1n+LnwXvNL8R6G&#10;bfQtTh+06wspe+Mc01qqIjS3NxOoZgC0UQPQEfp/+0b8c9O/ab/4IxfEj4haUojsvGXwf1jVVh3h&#10;zatLo87PCxHG6NyyN6Mhr6P8deCtL+JXgnWPDut2kd/oviCxn02/tZBlLm3mjaOSM+zIzA/Wvzg/&#10;Yl/Z8+L/AMK/+CSX7TH7P/inwlr82reFdP8AFOjeCrj7KFi8TWt3aXXk/ZTn5zJdGdwDjC3MQrs+&#10;uYbGUY1I3jKnVUnzSTbU371mox2kk7We7dzGOFr4Ws4OzjOm4+7FpJwWl7ylum1022PLdZ/Zj8Tf&#10;8OoP2av2mPhUpj+LnwD8PR6hhRn+2tFDym6tZAMM6ojStsDDMUl0igtKuPSPjp+054e/bJ/bb/4J&#10;0/Erwu5/snxRP4onMDNuksbhbWySe2c4GXilV4yQMEplSVIJ+wP+CWfw5174Rf8ABPX4TeGfE+lX&#10;mh+ING0KO3vrC6XbNayBnJVh2PIr4QsP+CXnj79lv/gsN8MJPBPhu+1H4A2fifUPGOnT20SGDwlP&#10;f2QgvbRyMFY91pa+WNpUR+UASwkJ7MPjqFfEVo1pJSp+2cHf4oyjNON/JtSj6y8jjqYSrQo0p0ot&#10;qp7JSXaUXF833JqXyPTfj3/ys6/BP/slU3/oWu1+kGa/Nf8Ab78L/E74R/8ABaT4b/HLwz8IfHHx&#10;M8I+Gfh9/Y9yPDsKSSfapJtWUx/MRyq3MLHPGG69q6/4k/tXfte/tZeFbrwv8J/2fL74O/2wn2aX&#10;xp46123hk0dHBDPFZRhpTIBysgEgUjlOhrzMdgZYqnhpwlFRVNJtyirPmle6vfrsk2ehhMZHD1cR&#10;GcZOTm2kot3XLFaO1um7djj/APghNBI/7YH7b11p+P8AhE5viS6aZ5WPs5lW+1Uy+Xj5ceW1vjH8&#10;Oztiv0prw3/gnd+wt4e/4J4fsy6Z8PdBu5tWuBO+pa1q0yeXJrGoSqiyzlMkIu1I40TJKxxICztu&#10;dvcq8nPMZTxONnWpfDok+6ilG/ztf5npZPhZ4fCQpVfi1b8nJuVvlewUUUV5J6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AfOMftcnCwDXJwsAFQAAAGRycy9t&#10;ZWRpYS9pbWFnZTMuanBlZ//Y/+ER3UV4aWYAAE1NACoAAAAIAAcBEgADAAAAAQABAAABGgAFAAAA&#10;AQAAAGIBGwAFAAAAAQAAAGoBKAADAAAAAQACAAABMQACAAAAHgAAAHIBMgACAAAAFAAAAJCHaQAE&#10;AAAAAQAAAKQAAADQAC3GwAAAJxAALcbAAAAnEEFkb2JlIFBob3Rvc2hvcCBDUzQgTWFjaW50b3No&#10;ADIwMTE6MTA6MjcgMDk6MDI6MDEAAAOgAQADAAAAAf//AACgAgAEAAAAAQAABVegAwAEAAAAAQAA&#10;AYcAAAAAAAAABgEDAAMAAAABAAYAAAEaAAUAAAABAAABHgEbAAUAAAABAAABJgEoAAMAAAABAAIA&#10;AAIBAAQAAAABAAABLgICAAQAAAABAAAQpw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3+sf1jf0p7MbGrbZkvbvJfOxrZLW+1u3e5+1/56wP+ePXP3qv+&#10;2/8AzJE+u3/LLP8Awuz/AKu5YjMbJsqddXTY+mv6drWuLGwN3veBtb7VoYcOP24kxBJ6l53nuc5r&#10;7zkhjnIRgaEYdg6//PHrn79X/bf/AJkl/wA8eufv1f8Abf8A5ksirGybw91FNlorE2FjS4NBnV+0&#10;HZ9FKjFyckluNTZeW6uFbS6AeN2we1S+1h/djo1hzfOGqyZDxfLv6vJ1/wDnj1z9+r/tv/zJGH1v&#10;6mzGc976332aVsDIaxoPuut93usd9Cmn/r1v+B9TBvx8jHfsyKn0vIkNsaWmP3ofCLT0/qNzBdRi&#10;3WMOrbGVuIMd2PaP+pQOLDQPDEBdDnOcsjjySlVVqeH+twvUdO+suV9uxsLMc2y7Idtv2t2ikkO9&#10;Kkau9TIdZs+0fmUfzH876q1eidTuzPtWNlBv2rBtNVjmAhr2yfSuDHbtnqbfo7lwvTGvb1jDY8Ft&#10;jcmsOa4EOBD279wP5y67pft+tPV2t+gW0uPx2t/8k9Vs+KEbofo8X/O/9CdPkeay5OEyJr3Dio6n&#10;hOLj1/rcWNtde643o37O3Um79o51GAIdt2G/f+m+i7fs9P6Cn13rH7Ix8e/0fX+0ZVGLt3bY9d4p&#10;9Sdr/wCb3fQWF/jHrttxug102mi1/W8Ntd4Aca3EXBloZZNb/Td7tj/Yqf1l6V13FowLc7rlnUKf&#10;2lhD7O7GoqBJuZDvUoY2z2qo6z3aS4HMx8vrX1l6yzI6VR1lmCWYlGPlZQqGPVbVXe+2jGbjX7bc&#10;2z9J9v3/AGj9F6FOz0EY4tzen9F6H1vp7et9Ya6+ymrIvmllNbvSbkZ13pbb/Sxr6aW/qN77bP8A&#10;hElPQfW3rdvQPq9l9WpqbdZjCvbW8kNO+yunUt/4xXz1HDHUW9MNn666k5Iqg/zTXNpdZvj0/wCc&#10;sa36e9ea9Ubdj/UT619Oe2uqrCzam049Nr7qqmvfhXPx6Lbm1O9Jlj3u2elXssfYt/P+r/Rc/wDx&#10;itGXiV3er0x2TZun3W130Y9Vp1+lXT+jSU9B0nqt2dn9VxbK2sb07IbRW5pJLg6qq/c+f5Vq1Fxm&#10;B9Xelda619Y29Vrdl0tzGNrx3vcKmF2NRvvrrrcz9Ze07PtH87Wxn6H0/wBJv0P8XuXlZn1O6dfl&#10;2uuui2s2P+kW1XXY9W4/nfoqmJKejSXmP1kGNf0bqX1k6N0yrFFGSbqOt2ZDm5b7a7fs9tuNT6WR&#10;+rPuFmPXjX5VDPT/AO01f6Nb+f03E6p9frMPOabsM9IptsxS4iqx7Mm/0XZFbS1t/pb37K7f0e/9&#10;J/o0lPXrL651a7plnTGVVts/aGdXhv3Eja17LrTYyPz2+iuONt3Sfq71npuJk24uDR1lmCzJ3+7E&#10;xLzim70rbN3p11faLGVv/wAH6v8ApFb639W+g9F6l9XHdLqGG9/UaanY9b3bbWMrvIvtpc53rX4+&#10;7Z9q/nf1n9J/OJKf/9Dc+u3/ACyz/wALs/6u5W/q3jWZf1b6jjVua191j2Nc+Q0E11fShVPrt/yy&#10;z/wuz/q7kPpvUsGj6u9QwbrNuRkF5qr2uMyytjfe1prb7m/nK/RPLwA3uPj1cAThD4jnMyBHhmNT&#10;w36flt2ej9FyelYfUjfZVZ61Q2+kSY2Nundua399VugWnJ+r7cDpmUzD6kxzn2SBL5JdP5ztrq/T&#10;Z6rW/o9izvq51HBwcfqNeS/0nZNbW1ANcdxAuH+Da7b/ADjfpoWBi/Vq3Dpdm5t2Nltn1WsaSNCd&#10;prd6Vnv2bfovQlCVz4rPqiRIQsGo/ufur8WeHDg9rgjH28kZQnl4JwEsnTL+jP8ASb2N0/qGX9ZK&#10;MfrkWuprLtQ0tsrYT6f0Axr2erZ797P+NQusfWbqw6lfXjXHHpx7HVMY0NM7DsL3l7Xbt7monU/r&#10;Ox3VsTKwWl9OEHNl8tNgshtvPu27GN9Pf/hPzFLLP1Q6jec1+VdiWW+66prDq7u7+aub6jvzvSei&#10;AbjLJjscNCMY8QhK/wBxbOUTDJj5fmBGYy8UpznwSyw4f87+lwSaX1brszPrDTZZL3Bz77XecOO/&#10;/t57F0H1am/qXWM3lll4rrcOCKy//vjqll9DFXTcHqfWWEuY3dRhPcILtfY5zdP5x7qN/wDxdi0u&#10;hD9nYPSsM+27qNll1g7lgrfb/wBSMVjk3Ob467CA/wAH9bNl5CHAMPEdbnnkb/zv9Gw/4/qdjqHS&#10;8DqX2b7bV6v2PIZl4/uc3bdVPpW/o3M37N/0H/o0+f03C6jXXVmV+qym1l9Y3ObFlR9Sp/6NzPoP&#10;UOr9Vxej9Pt6hl7zVVADK2l9j3vIrppprH07brXsrZ/0/YgdL6p1LLvfVm9Jv6c3aX1W2WU2McAW&#10;t2O+zXWvqu9+7Zs/f/SKk7K/UPq50nqGY3OvrsrzGMNQyce63HsNZId6VlmJZS6yvc36Nihf9V+j&#10;X0YlLq7Wfs8uOHdXfcy6v1Btu25bLW5P6Zvst3WrWSSU43/ND6ufs7J6WMMDCzTW7JqD7BvdV6fp&#10;2OeLPU9T9BW62zfvvs/SX+pZZYrHUugdM6nk4+XlMeMnE3Cm6q2yl4a+PUrc/GfU59b9n0HouXn3&#10;Y+fhYjMS2+vMNgsyawPToFbPUa7IP5vrfzdauJKa2L07DxL8nIx69lua8W5DtzjueGtqa6Huc1n6&#10;Njf5tR6X0vB6Rg19P6fV6OLTu9Ovc58b3Otf77XPs91lj/zkBnWC/wCsVvRPRgVYjMv7Ru532Po9&#10;L0tv5vp7t/qKXWut4XRcUZOXvebHirHx6Wmy66130KMelv8AOWvSU0r/AKk/VrI9cXYhfTkvdbZj&#10;G670PVeHNsyK8X1fs9WQ5r/56qv1K/8ABrTHTcIdSPVRX+umgYpu3O/mQ43CvZu9P+ddu37PUVPA&#10;6x1TJy205XRcnCpsksyH2Y72iBu/TsoyLLat30PoWLWSU0P2H0k05uO7Ha+nqT3W5lby5wse5ra3&#10;Ph7nbPbWz+b2KjR9Svq5Tbj3jGfZdhurfi2W332uq9Hf6FVDrrn+njs9T+jt/QW/4auz061upJKf&#10;/9Hc+u3/ACzX/wCF2f8AV3LAXf8A1jZ0J9VTOrP9JxJ9B7NxsHG/b6bbPZ9HfvZ6S5/7B9Tf/LHI&#10;/wA0/wDvKtDBlrHEGE9O0eIPO89ynFzOSQzYvUb4Z5IwnE/uyi4CS3/sH1N/8scj/NP/ALypfYPq&#10;b/5Y5H+af/eVS+8P3Z/4kmt9yl/nsH/hsHIsqH7NryWgS26yp5/sVXU7v636x/mIn7Mvt6oen4o3&#10;Oc79GXagVuAsZbY4fmtqe171uY+H9U24eVGda/Gd6bbd7dW2Eu+z2U/q7LPVb+n+hv8A0Pqet+jW&#10;pj4/SHYr6sHJey4Y9XrX1AHJNAZ+g09LfudTs/m6fW/66ozmlrwwkd6uMuv/AHrZjyeE8PuZsQ0j&#10;xCOSF+jijwx/2nocyzHo6hm4/QsWf2X0r35lp4c8Tv3OEfTd6jP7eS//AAChidU/an1xx76zOPX6&#10;ldH9QV2/pP8Arrzu/wC21eoxugu6BbVhZdrMFhnLuqaTa7QSLppc/wBLbt3bKv5n/gfURfq3V9XK&#10;rbW9LtN+Ttl77Q4P2Twzeypvp7/p+kz/AEfq/wCDUJmBGWkialGOn/huSTeGGZnj9eOMePHly1L9&#10;3/c2DGP3P3f33R6z0nG6z063p+SXsZbtc2yp22xj2OFtV1L/AMyyuxjXrDr6v9YejZ46V1g19U9b&#10;FvyMDNpZ6Nlj8ZrbLsfKxWmypjneqz0raP8Atv3/AKLW+sTenP6dt6i/IrqNjBW/D9f1hbP6F1f7&#10;Pa+/dv8A5HprM+rVP1cp6pazGvzMnrP2cF9nVBkjJ+y7/a2n9o10fqv2j/QV/wA7/OKo6jjt6PTb&#10;9TD9a3ZuQ/r32F2eOpNvsBbYGuy/szcfe7DbjMd+pvxfs/p+krOO9/1s6rj4nVnvoxGdKxs1/Tar&#10;H0i67Jl1tljqn13WY+G5jKvS3fzyCcf6gbXX/acv9ievDsYDK/Y/q+t9PcKv2d9m+2/92P2dvWt9&#10;aKvq1d1HErzrsnH6ya3/AGS3pwvOWKp/Sz9grvf9n3f9yK/T/nvT/wAMkpDnYlXS/rH9U+nYJsqx&#10;Guzx6RsseCPs7rR6jrn2Pt2PP6P1P5v/AAa5v6yZjThZn1r6BhXs+z3B7OuXZtkPc3IbRZXjdPNl&#10;7b8J/ux/Su+zU+l/N1LrMenoDcroAtvzH5tZyv2WcwZHrWEsd9t+1faq2We2n+a+0+l7P6N+jWFm&#10;43+L04uRZkZWeOj2WWNZUwZn7Pru3u9WzD9Kn7Ju+0ep6W2y3H9b+jMSU7tP/wCUPK/9NNP/ALcX&#10;ofV31VfXvoT8yBS/Gy68Jx4GS70vU935rrMX9Gz99adbOj/857nte79sHCYLK/fsGN6j/Tf9H0N3&#10;r7/z/UQ/rX/zb/ZJ/wCcmwYXqM9Pdu3+tP6L7L9n/WftH0/6N+k9L1f8F6qSnUysmjExbsrJf6dF&#10;DHW2v19rGAvsf7fd7WNXnVT7sLqfROsdN6dk9PxOqZtNL8nKzX32ZVWTXY/9awXWZLG/6eu1+R6l&#10;dn+CW1g4vQKbLXZWZ1rJodVb6rOqDOGK2r03/aPW+10UYu30PV/pT/6n6T01RxMX6isv6QXZnUrS&#10;6+p/QhlDMFbYI9GjC9aiun7K5vpb9/8AgPS/Teikpt4GMbOr/WDqV9t2S3pOW63BwhY5rG2/ZqX2&#10;WbWOHrPsb+hqrt/RUfpfTr/T2LEw8X6w5nTMXrOB0rMu65c2rJHV7c6rZZuczIupfhsya668Gyvf&#10;RXifZmejV/g/UXddHZ0lub1U4D3PvdlA57Xbobd6dQ2M9RrW7fR9J36Peuf6fjfVV2Yy/o+X1VmG&#10;L3bMbBGb+zjZ6jvV9J2PQ7E+zfaN+/0Mj7H/ANaSU//Z/+0WjlBob3Rvc2hvcCAzLjAAOEJJTQQE&#10;AAAAAAAYHAIAAAIAABwCBQAMSCZTQ3NvbG9sb2dvOEJJTQQlAAAAAAAQVA0ty/sJVfiGleAJoGN6&#10;rThCSU0D7QAAAAAAEAEsAAAAAQACASw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GHAAAFVwAAAAgASAAmAFMAQwBsAG8AZwBvAAAAAQAAAAAAAAAAAAAAAAAAAAAA&#10;AAABAAAAAAAAAAAAAAVXAAABhwAAAAAAAAAAAAAAAAAAAAABAAAAAAAAAAAAAAAAAAAAAAAAABAA&#10;AAABAAAAAAAAbnVsbAAAAAIAAAAGYm91bmRzT2JqYwAAAAEAAAAAAABSY3QxAAAABAAAAABUb3Ag&#10;bG9uZwAAAAAAAAAATGVmdGxvbmcAAAAAAAAAAEJ0b21sb25nAAABhwAAAABSZ2h0bG9uZwAABVc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YcAAAAAUmdodGxvbmcAAAVX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QwwAAAAEAAACgAAAALgAAAeAAAFZAAAAQpwAY&#10;AAH/2P/gABBKRklGAAECAABIAEgAAP/tAAxBZG9iZV9DTQAC/+4ADkFkb2JlAGSAAAAAAf/bAIQA&#10;DAgICAkIDAkJDBELCgsRFQ8MDA8VGBMTFRMTGBEMDAwMDAwRDAwMDAwMDAwMDAwMDAwMDAwMDAwM&#10;DAwMDAwMDAENCwsNDg0QDg4QFA4ODhQUDg4ODhQRDAwMDAwREQwMDAwMDBEMDAwMDAwMDAwMDAwM&#10;DAwMDAwMDAwMDAwMDAwM/8AAEQgAL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f6x/WN/SnsxsattmS9u8l87Gtktb7W7&#10;d7n7X/nrA/549c/eq/7b/wDMkT67f8ss/wDC7P8Aq7liMxsmyp11dNj6a/p2ta4sbA3e94G1vtWh&#10;hw4/biTEEnqXnee5zmvvOSGOchGBoRh2Dr/88eufv1f9t/8AmSX/ADx65+/V/wBt/wDmSyKsbJvD&#10;3UU2WisTYWNLg0GdX7Qdn0UqMXJySW41Nl5bq4VtLoB43bB7VL7WH92OjWHN84arJkPF8u/q8nX/&#10;AOePXP36v+2//MkYfW/qbMZz3vrffZpWwMhrGg+6633e6x30Kaf+vW/4H1MG/HyMd+zIqfS8iQ2x&#10;paY/eh8ItPT+o3MF1GLdYw6tsZW4gx3Y9o/6lA4sNA8MQF0Oc5yyOPJKVVWp4f63C9R076y5X27G&#10;wsxzbLsh22/a3aKSQ70qRq71Mh1mz7R+ZR/MfzvqrV6J1O7M+1Y2UG/asG01WOYCGvbJ9K4Mdu2e&#10;pt+juXC9Ma9vWMNjwW2Nyaw5rgQ4EPbv3A/nLrul+3609Xa36BbS4/Ha3/yT1Wz4oRuh+jxf87/0&#10;J0+R5rLk4TImvcOKjqeE4uPX+txY2117rjejfs7dSbv2jnUYAh23Yb9/6b6Lt+z0/oKfXesfsjHx&#10;7/R9f7RlUYu3dtj13in1J2v/AJvd9BYX+Meu23G6DXTaaLX9bw213gBxrcRcGWhlk1v9N3u2P9ip&#10;/WXpXXcWjAtzuuWdQp/aWEPs7saioEm5kO9ShjbPaqjrPdpLgczHy+tfWXrLMjpVHWWYJZiUY+Vl&#10;CoY9VtVd77aMZuNfttzbP0n2/f8AaP0XoU7PQRji3N6f0XofW+nt631hrr7Kasi+aWU1u9JuRnXe&#10;ltv9LGvppb+o3vts/wCESU9B9bet29A+r2X1ampt1mMK9tbyQ077K6dS3/jFfPUcMdRb0w2frrqT&#10;kiqD/NNc2l1m+PT/AJyxrfp715r1Rt2P9RPrX057a6qsLNqbTj02vuqqa9+Fc/HotubU70mWPe7Z&#10;6Veyx9i38/6v9Fz/APGK0ZeJXd6vTHZNm6fdbXfRj1WnX6VdP6NJT0HSeq3Z2f1XFsraxvTshtFb&#10;mkkuDqqr9z5/lWrUXGYH1d6V1rrX1jb1Wt2XS3MY2vHe9wqYXY1G++uutzP1l7Ts+0fztbGfofT/&#10;AEm/Q/xe5eVmfU7p1+Xa666LazY/6RbVddj1bj+d+iqYkp6NJeY/WQY1/RupfWTo3TKsUUZJuo63&#10;ZkOblvtrt+z2241PpZH6s+4WY9eNflUM9P8A7TV/o1v5/TcTqn1+sw85puwz0im2zFLiKrHsyb/R&#10;dkVtLW3+lvfsrt/R7/0n+jSU9esvrnVrumWdMZVW2z9oZ1eG/cSNrXsutNjI/Pb6K4423dJ+rvWe&#10;m4mTbi4NHWWYLMnf7sTEvOKbvSts3enXV9osZW//AAfq/wCkVvrf1b6D0XqX1cd0uoYb39Rpqdj1&#10;vdttYyu8i+2lznetfj7tn2r+d/Wf0n84kp//0Nz67f8ALLP/AAuz/q7lb+reNZl/VvqONW5rX3WP&#10;Y1z5DQTXV9KFU+u3/LLP/C7P+ruQ+m9SwaPq71DBus25GQXmqva4zLK2N97Wmtvub+cr9E8vADe4&#10;+PVwBOEPiOczIEeGY1PDfp+W3Z6P0XJ6Vh9SN9lVnrVDb6RJjY26d25rf31W6Bacn6vtwOmZTMPq&#10;THOfZIEvkl0/nO2ur9Nnqtb+j2LO+rnUcHBx+o15L/Sdk1tbUA1x3EC4f4Nrtv8AON+mhYGL9Wrc&#10;Ol2bm3Y2W2fVaxpI0J2mt3pWe/Zt+i9CUJXPis+qJEhCwaj+5+6vxZ4cOD2uCMfbyRlCeXgnASyd&#10;Mv6M/wBJvY3T+oZf1kox+uRa6msu1DS2ythPp/QDGvZ6tnv3s/41C6x9ZurDqV9eNccenHsdUxjQ&#10;0zsOwveXtdu3uaidT+s7HdWxMrBaX04Qc2Xy02CyG28+7bsY309/+E/MUss/VDqN5zX5V2JZb7rq&#10;msOru7v5q5vqO/O9J6IBuMsmOxw0IxjxCEr/AHFs5RMMmPl+YEZjLxSnOfBLLDh/zv6XBJpfVuuz&#10;M+sNNlkvcHPvtd5w47/+3nsXQfVqb+pdYzeWWXiutw4IrL/++OqWX0MVdNwep9ZYS5jd1GE9wgu1&#10;9jnN0/nHuo3/APF2LS6EP2dg9Kwz7buo2WXWDuWCt9v/AFIxWOTc5vjrsID/AAf1s2XkIcAw8R1u&#10;eeRv/O/0bD/j+p2OodLwOpfZvttXq/Y8hmXj+5zdt1U+lb+jczfs3/Qf+jT5/TcLqNddWZX6rKbW&#10;X1jc5sWVH1Kn/o3M+g9Q6v1XF6P0+3qGXvNVUAMraX2Pe8iummmsfTtuteytn/T9iB0vqnUsu99W&#10;b0m/pzdpfVbZZTYxwBa3Y77Nda+q737tmz9/9IqTsr9Q+rnSeoZjc6+uyvMYw1DJx7rcew1kh3pW&#10;WYllLrK9zfo2KF/1X6NfRiUurtZ+zy44d1d9zLq/UG27blstbk/pm+y3datZJJTjf80Pq5+zsnpY&#10;wwMLNNbsmoPsG91Xp+nY54s9T1P0FbrbN+++z9Jf6lllisdS6B0zqeTj5eUx4ycTcKbqrbKXhr49&#10;Stz8Z9Tn1v2fQei5efdj5+FiMxLb68w2CzJrA9OgVs9Rrsg/m+t/N1q4kprYvTsPEvycjHr2W5rx&#10;bkO3OO54a2proe5zWfo2N/m1HpfS8HpGDX0/p9Xo4tO7069znxvc61/vtc+z3WWP/OQGdYL/AKxW&#10;9E9GBViMy/tG7nfY+j0vS2/m+nu3+opda63hdFxRk5e95seKsfHpabLrrXfQox6W/wA5a9JTSv8A&#10;qT9Wsj1xdiF9OS91tmMbrvQ9V4c2zIrxfV+z1ZDmv/nqq/Ur/wAGtMdNwh1I9VFf66aBim7c7+ZD&#10;jcK9m70/5127fs9RU8DrHVMnLbTldFycKmySzIfZjvaIG79OyjIstq3fQ+hYtZJTQ/YfSTTm47sd&#10;r6epPdbmVvLnCx7mtrc+Huds9tbP5vYqNH1K+rlNuPeMZ9l2G6t+LZbffa6r0d/oVUOuuf6eOz1P&#10;6O39Bb/hq7PTrW6kkp//0dz67f8ALNf/AIXZ/wBXcsBd/wDWNnQn1VM6s/0nEn0Hs3Gwcb9vpts9&#10;n0d+9npLn/sH1N/8scj/ADT/AO8q0MGWscQYT07R4g87z3KcXM5JDNi9RvhnkjCcT+7KLgJLf+wf&#10;U3/yxyP80/8AvKl9g+pv/ljkf5p/95VL7w/dn/iSa33KX+ewf+Gwciyofs2vJaBLbrKnn+xVdTu/&#10;rfrH+Yifsy+3qh6fijc5zv0ZdqBW4Cxltjh+a2p7XvW5j4f1Tbh5UZ1r8Z3ptt3t1bYS77PZT+rs&#10;s9Vv6f6G/wDQ+p636NamPj9Idivqwcl7Lhj1etfUAck0Bn6DT0t+51Oz+bp9b/rqjOaWvDCR3q4y&#10;6/8AetmPJ4Tw+5mxDSPEI5IX6OKPDH/aehzLMejqGbj9CxZ/ZfSvfmWnhzxO/c4R9N3qM/t5L/8A&#10;AKGJ1T9qfXHHvrM49fqV0f1BXb+k/wCuvO7/ALbV6jG6C7oFtWFl2swWGcu6ppNrtBIumlz/AEtu&#10;3dsq/mf+B9RF+rdX1cqttb0u035O2XvtDg/ZPDN7Km+nv+n6TP8AR+r/AINQmYEZaSJqUY6f+G5J&#10;N4YZmeP144x48eXLUv3f9zYMY/c/d/fdHrPScbrPTren5Jexlu1zbKnbbGPY4W1XUv8AzLK7GNes&#10;Ovq/1h6NnjpXWDX1T1sW/IwM2lno2WPxmtsux8rFabKmOd6rPSto/wC2/f8Aotb6xN6c/p23qL8i&#10;uo2MFb8P1/WFs/oXV/s9r792/wDkemsz6tU/VynqlrMa/Myes/ZwX2dUGSMn7Lv9raf2jXR+q/aP&#10;9BX/ADv84qjqOO3o9Nv1MP1rdm5D+vfYXZ46k2+wFtga7L+zNx97sNuMx36m/F+z+n6Ss473/Wzq&#10;uPidWe+jEZ0rGzX9NqsfSLrsmXW2WOqfXdZj4bmMq9Ld/PIJx/qBtdf9py/2J68OxgMr9j+r6309&#10;wq/Z32b7b/3Y/Z29a31oq+rV3UcSvOuycfrJrf8AZLenC85Yqn9LP2Cu9/2fd/3Ir9P+e9P/AAyS&#10;kOdiVdL+sf1T6dgmyrEa7PHpGyx4I+zutHqOufY+3Y8/o/U/m/8ABrm/rJmNOFmfWvoGFez7PcHs&#10;65dm2Q9zchtFleN082Xtvwn+7H9K77NT6X83Uusx6egNyugC2/Mfm1nK/ZZzBketYSx3237V9qrZ&#10;Z7af5r7T6Xs/o36NYWbjf4vTi5FmRlZ46PZZY1lTBmfs+u7e71bMP0qfsm77R6npbbLcf1v6MxJT&#10;u0//AJQ8r/000/8Atxeh9XfVV9e+hPzIFL8bLrwnHgZLvS9T3fmusxf0bP31p1s6P/znue17v2wc&#10;Jgsr9+wY3qP9N/0fQ3evv/P9RD+tf/Nv9kn/AJybBheoz0927f60/ovsv2f9Z+0fT/o36T0vV/wX&#10;qpKdTKyaMTFuysl/p0UMdba/X2sYC+x/t93tY1edVPuwup9E6x03p2T0/E6pm00vycrNffZlVZNd&#10;j/1rBdZksb/p67X5HqV2f4JbWDi9ApstdlZnWsmh1Vvqs6oM4YravTf9o9b7XRRi7fQ9X+lP/qfp&#10;PTVHExfqKy/pBdmdStLr6n9CGUMwVtgj0aML1qK6fsrm+lv3/wCA9L9N6KSm3gYxs6v9YOpX23ZL&#10;ek5brcHCFjmsbb9mpfZZtY4es+xv6Gqu39FR+l9Ov9PYsTDxfrDmdMxes4HSsy7rlzaskdXtzqtl&#10;m5zMi6l+GzJrrrwbK99FeJ9mZ6NX+D9Rd10dnSW5vVTgPc+92UDntduht3p1DYz1Gtbt9H0nfo96&#10;5/p+N9VXZjL+j5fVWYYvdsxsEZv7ONnqO9X0nY9DsT7N9o37/QyPsf8A1pJT/9kAOEJJTQQhAAAA&#10;AABVAAAAAQEAAAAPAEEAZABvAGIAZQAgAFAAaABvAHQAbwBzAGgAbwBwAAAAEwBBAGQAbwBiAGUA&#10;IABQAGgAbwB0AG8AcwBoAG8AcAAgAEMAUwA0AAAAAQA4QklNBAYAAAAAAAcACAAAAAEBAP/hMlJo&#10;dHRwOi8vbnMuYWRvYmUuY29tL3hhcC8xLjAvADw/eHBhY2tldCBiZWdpbj0i77u/IiBpZD0iVzVN&#10;ME1wQ2VoaUh6cmVTek5UY3prYzlkIj8+IDx4OnhtcG1ldGEgeG1sbnM6eD0iYWRvYmU6bnM6bWV0&#10;YS8iIHg6eG1wdGs9IkFkb2JlIFhNUCBDb3JlIDQuMi4yLWMwNjMgNTMuMzUyNjI0LCAyMDA4LzA3&#10;LzMwLTE4OjA1OjQx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4bXBUUGc9Imh0dHA6Ly9ucy5h&#10;ZG9iZS5jb20veGFwLzEuMC90L3BnLyIgeG1sbnM6c3REaW09Imh0dHA6Ly9ucy5hZG9iZS5jb20v&#10;eGFwLzEuMC9zVHlwZS9EaW1lbnNpb25zIyIgeG1sbnM6eG1wRz0iaHR0cDovL25zLmFkb2JlLmNv&#10;bS94YXAvMS4wL2cvIiB4bWxuczpwaG90b3Nob3A9Imh0dHA6Ly9ucy5hZG9iZS5jb20vcGhvdG9z&#10;aG9wLzEuMC8iIHhtbG5zOnRpZmY9Imh0dHA6Ly9ucy5hZG9iZS5jb20vdGlmZi8xLjAvIiB4bWxu&#10;czpleGlmPSJodHRwOi8vbnMuYWRvYmUuY29tL2V4aWYvMS4wLyIgZGM6Zm9ybWF0PSJpbWFnZS9q&#10;cGVnIiB4bXA6Q3JlYXRvclRvb2w9IkFkb2JlIElsbHVzdHJhdG9yIENTMyIgeG1wOkNyZWF0ZURh&#10;dGU9IjIwMDktMDgtMThUMDk6NTA6MDcrMDE6MDAiIHhtcDpNb2RpZnlEYXRlPSIyMDExLTEwLTI3&#10;VDA5OjAyOjAxKzAxOjAwIiB4bXA6TWV0YWRhdGFEYXRlPSIyMDExLTEwLTI3VDA5OjAyOjAxKzAx&#10;OjAwIiB4bXBNTTpEb2N1bWVudElEPSJ4bXAuZGlkOkY3N0YxMTc0MDcyMDY4MTE4NzFGRjc0RUQ3&#10;MjBEREExIiB4bXBNTTpJbnN0YW5jZUlEPSJ4bXAuaWlkOkY4N0YxMTc0MDcyMDY4MTE4NzFGRjc0&#10;RUQ3MjBEREExIiB4bXBNTTpPcmlnaW5hbERvY3VtZW50SUQ9InV1aWQ6RDc4REIxMUQ4RDZFMTFE&#10;RTk5OTFFODVCNUMzRjlGNEMiIHhtcFRQZzpOUGFnZXM9IjEiIHhtcFRQZzpIYXNWaXNpYmxlVHJh&#10;bnNwYXJlbmN5PSJGYWxzZSIgeG1wVFBnOkhhc1Zpc2libGVPdmVycHJpbnQ9IkZhbHNlIiBwaG90&#10;b3Nob3A6Q29sb3JNb2RlPSI0IiBwaG90b3Nob3A6SUNDUHJvZmlsZT0iQ29hdGVkIEZPR1JBMjcg&#10;KElTTyAxMjY0Ny0yOjIwMDQpIiB0aWZmOk9yaWVudGF0aW9uPSIxIiB0aWZmOlhSZXNvbHV0aW9u&#10;PSIzMDAwMDAwLzEwMDAwIiB0aWZmOllSZXNvbHV0aW9uPSIzMDAwMDAwLzEwMDAwIiB0aWZmOlJl&#10;c29sdXRpb25Vbml0PSIyIiB0aWZmOk5hdGl2ZURpZ2VzdD0iMjU2LDI1NywyNTgsMjU5LDI2Miwy&#10;NzQsMjc3LDI4NCw1MzAsNTMxLDI4MiwyODMsMjk2LDMwMSwzMTgsMzE5LDUyOSw1MzIsMzA2LDI3&#10;MCwyNzEsMjcyLDMwNSwzMTUsMzM0MzI7ODBFNkNDREVEMThDRDQ5RDA4REFCNzlCRTFGOEQzQjEi&#10;IGV4aWY6UGl4ZWxYRGltZW5zaW9uPSIxMzY3IiBleGlmOlBpeGVsWURpbWVuc2lvbj0iMzkxIiBl&#10;eGlmOkNvbG9yU3BhY2U9IjY1NTM1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VBQUY0NzZFODhDRUFFMDc3NDcwRkQzRDVCM0UyNEYx&#10;Ij4gPGRjOnRpdGxlPiA8cmRmOkFsdD4gPHJkZjpsaSB4bWw6bGFuZz0ieC1kZWZhdWx0Ij5IJmFt&#10;cDtTQ3NvbG9sb2dvPC9yZGY6bGk+IDwvcmRmOkFsdD4gPC9kYzp0aXRsZT4gPHhtcE1NOkRlcml2&#10;ZWRGcm9tIHN0UmVmOmluc3RhbmNlSUQ9InhtcC5paWQ6Rjc3RjExNzQwNzIwNjgxMTg3MUZGNzRF&#10;RDcyMEREQTEiIHN0UmVmOmRvY3VtZW50SUQ9InhtcC5kaWQ6Rjc3RjExNzQwNzIwNjgxMTg3MUZG&#10;NzRFRDcyMEREQTEiIHN0UmVmOm9yaWdpbmFsRG9jdW1lbnRJRD0idXVpZDpENzhEQjExRDhENkUx&#10;MURFOTk5MUU4NUI1QzNGOUY0QyIvPiA8eG1wTU06SGlzdG9yeT4gPHJkZjpTZXE+IDxyZGY6bGkg&#10;c3RFdnQ6YWN0aW9uPSJjb252ZXJ0ZWQiIHN0RXZ0OnBhcmFtZXRlcnM9ImZyb20gYXBwbGljYXRp&#10;b24vcG9zdHNjcmlwdCB0byBhcHBsaWNhdGlvbi92bmQuYWRvYmUucGhvdG9zaG9wIi8+IDxyZGY6&#10;bGkgc3RFdnQ6YWN0aW9uPSJzYXZlZCIgc3RFdnQ6aW5zdGFuY2VJRD0ieG1wLmlpZDpGNzdGMTE3&#10;NDA3MjA2ODExODcxRkY3NEVENzIwRERBMSIgc3RFdnQ6d2hlbj0iMjAxMS0xMC0yN1QwOTowMjow&#10;MSswMTowMCIgc3RFdnQ6c29mdHdhcmVBZ2VudD0iQWRvYmUgUGhvdG9zaG9wIENTNCBNYWNpbnRv&#10;c2g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Rjg3RjExNzQwNzIwNjgxMTg3MUZGNzRFRDcyMEREQTEiIHN0RXZ0OndoZW49IjIwMTEtMTAt&#10;MjdUMDk6MDI6MDErMDE6MDAiIHN0RXZ0OnNvZnR3YXJlQWdlbnQ9IkFkb2JlIFBob3Rvc2hvcCBD&#10;UzQgTWFjaW50b3NoIiBzdEV2dDpjaGFuZ2VkPSIvIi8+IDwvcmRmOlNlcT4gPC94bXBNTTpIaXN0&#10;b3J5PiA8eG1wVFBnOk1heFBhZ2VTaXplIHN0RGltOnc9IjI5OS45OTk5OTIiIHN0RGltOmg9IjQ1&#10;MC4wMDAwMDkiIHN0RGltOnVuaXQ9Ik1pbGxpbWV0ZXJzIi8+IDx4bXBUUGc6UGxhdGVOYW1lcz4g&#10;PHJkZjpTZXE+IDxyZGY6bGk+QmxhY2s8L3JkZjpsaT4gPHJkZjpsaT5QQU5UT05FIDMxMjUgVT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oYXJjb2FsIiB4bXBHOm1vZGU9IkNNWUsiIHhtcEc6dHlwZT0i&#10;UFJPQ0VTUyIgeG1wRzpjeWFuPSIwLjAwMDAwMCIgeG1wRzptYWdlbnRhPSIwLjAwMDAwMCIgeG1w&#10;Rzp5ZWxsb3c9IjAuMDAwMDAwIiB4bXBHOmJsYWNrPSI3NS4wMDAwMDAiLz4gPHJkZjpsaSB4bXBH&#10;OnN3YXRjaE5hbWU9IkdyYXBoaXRlIiB4bXBHOm1vZGU9IkNNWUsiIHhtcEc6dHlwZT0iUFJPQ0VT&#10;UyIgeG1wRzpjeWFuPSIwLjAwMDAwMCIgeG1wRzptYWdlbnRhPSIwLjAwMDAwMCIgeG1wRzp5ZWxs&#10;b3c9IjAuMDAwMDAwIiB4bXBHOmJsYWNrPSI2MC4wMDAwMDQiLz4gPHJkZjpsaSB4bXBHOnN3YXRj&#10;aE5hbWU9IkFzaCIgeG1wRzptb2RlPSJDTVlLIiB4bXBHOnR5cGU9IlBST0NFU1MiIHhtcEc6Y3lh&#10;bj0iMC4wMDAwMDAiIHhtcEc6bWFnZW50YT0iMC4wMDAwMDAiIHhtcEc6eWVsbG93PSIwLjAwMDAw&#10;MCIgeG1wRzpibGFjaz0iNDUuMDAwMDAwIi8+IDxyZGY6bGkgeG1wRzpzd2F0Y2hOYW1lPSJTbW9r&#10;ZSIgeG1wRzptb2RlPSJDTVlLIiB4bXBHOnR5cGU9IlBST0NFU1MiIHhtcEc6Y3lhbj0iMC4wMDAw&#10;MDAiIHhtcEc6bWFnZW50YT0iMC4wMDAwMDAiIHhtcEc6eWVsbG93PSIwLjAwMDAwMCIgeG1wRzpi&#10;bGFjaz0iMzAuMDAwMDAyIi8+IDxyZGY6bGkgeG1wRzpzd2F0Y2hOYW1lPSJMYXR0ZSIgeG1wRzpt&#10;b2RlPSJDTVlLIiB4bXBHOnR5cGU9IlBST0NFU1MiIHhtcEc6Y3lhbj0iMTAuMDAwMDAyIiB4bXBH&#10;Om1hZ2VudGE9IjIzLjAwMDAwMiIgeG1wRzp5ZWxsb3c9IjMzLjAwMDAwMCIgeG1wRzpibGFjaz0i&#10;MC4wMDAwMDAiLz4gPHJkZjpsaSB4bXBHOnN3YXRjaE5hbWU9IkNhcHVjY2lubyIgeG1wRzptb2Rl&#10;PSJDTVlLIiB4bXBHOnR5cGU9IlBST0NFU1MiIHhtcEc6Y3lhbj0iMTUuOTk5OTk2IiB4bXBHOm1h&#10;Z2VudGE9IjM3LjAwMDAwMCIgeG1wRzp5ZWxsb3c9IjU4LjAwMDAwMCIgeG1wRzpibGFjaz0iMC4w&#10;MDAwMDAiLz4gPHJkZjpsaSB4bXBHOnN3YXRjaE5hbWU9Ik1vY2hhY2Npbm8iIHhtcEc6bW9kZT0i&#10;Q01ZSyIgeG1wRzp0eXBlPSJQUk9DRVNTIiB4bXBHOmN5YW49IjMyLjAwMDAwMCIgeG1wRzptYWdl&#10;bnRhPSI0OC4wMDAwMDAiIHhtcEc6eWVsbG93PSI3Ni4wMDAwMDAiIHhtcEc6YmxhY2s9IjE5Ljk5&#10;OTk5OCIvPiA8cmRmOmxpIHhtcEc6c3dhdGNoTmFtZT0iTW9jaGEiIHhtcEc6bW9kZT0iQ01ZSyIg&#10;eG1wRzp0eXBlPSJQUk9DRVNTIiB4bXBHOmN5YW49IjQyLjk5OTk5NiIgeG1wRzptYWdlbnRhPSI1&#10;Mi4wMDAwMDAiIHhtcEc6eWVsbG93PSI4MC4wMDAwMDAiIHhtcEc6YmxhY2s9IjM4LjAwMDAwMCIv&#10;PiA8cmRmOmxpIHhtcEc6c3dhdGNoTmFtZT0iTWFycyBSZWQiIHhtcEc6bW9kZT0iQ01ZSyIgeG1w&#10;Rzp0eXBlPSJQUk9DRVNTIiB4bXBHOmN5YW49IjI1LjAwMDAwMCIgeG1wRzptYWdlbnRhPSIxMDAu&#10;MDAwMDAwIiB4bXBHOnllbGxvdz0iMTAwLjAwMDAwMCIgeG1wRzpibGFjaz0iMjUuMDAwMDAwIi8+&#10;IDxyZGY6bGkgeG1wRzpzd2F0Y2hOYW1lPSJSdWJ5IiB4bXBHOm1vZGU9IkNNWUsiIHhtcEc6dHlw&#10;ZT0iUFJPQ0VTUyIgeG1wRzpjeWFuPSIyNS4wMDAwMDAiIHhtcEc6bWFnZW50YT0iMTAwLjAwMDAw&#10;MCIgeG1wRzp5ZWxsb3c9IjEwMC4wMDAwMDAiIHhtcEc6YmxhY2s9IjAuMDAwMDAwIi8+IDxyZGY6&#10;bGkgeG1wRzpzd2F0Y2hOYW1lPSJSZWQiIHhtcEc6bW9kZT0iQ01ZSyIgeG1wRzp0eXBlPSJQUk9D&#10;RVNTIiB4bXBHOmN5YW49IjAuMDAwMDAwIiB4bXBHOm1hZ2VudGE9IjEwMC4wMDAwMDAiIHhtcEc6&#10;eWVsbG93PSIxMDAuMDAwMDAwIiB4bXBHOmJsYWNrPSIwLjAwMDAwMCIvPiA8cmRmOmxpIHhtcEc6&#10;c3dhdGNoTmFtZT0iUHVtcGtpbiIgeG1wRzptb2RlPSJDTVlLIiB4bXBHOnR5cGU9IlBST0NFU1Mi&#10;IHhtcEc6Y3lhbj0iMC4wMDAwMDAiIHhtcEc6bWFnZW50YT0iNzUuMDAwMDAwIiB4bXBHOnllbGxv&#10;dz0iMTAwLjAwMDAwMCIgeG1wRzpibGFjaz0iMC4wMDAwMDAiLz4gPHJkZjpsaSB4bXBHOnN3YXRj&#10;aE5hbWU9IlNxdWFzaCIgeG1wRzptb2RlPSJDTVlLIiB4bXBHOnR5cGU9IlBST0NFU1MiIHhtcEc6&#10;Y3lhbj0iMC4wMDAwMDAiIHhtcEc6bWFnZW50YT0iNTAuMDAwMDAwIiB4bXBHOnllbGxvdz0iMTAw&#10;LjAwMDAwMCIgeG1wRzpibGFjaz0iMC4wMDAwMDAiLz4gPHJkZjpsaSB4bXBHOnN3YXRjaE5hbWU9&#10;IlN1bnNoaW5lIiB4bXBHOm1vZGU9IkNNWUsiIHhtcEc6dHlwZT0iUFJPQ0VTUyIgeG1wRzpjeWFu&#10;PSIwLjAwMDAwMCIgeG1wRzptYWdlbnRhPSIyNS4wMDAwMDAiIHhtcEc6eWVsbG93PSIxMDAuMDAw&#10;MDAwIiB4bXBHOmJsYWNrPSIwLjAwMDAwMCIvPiA8cmRmOmxpIHhtcEc6c3dhdGNoTmFtZT0iUHVy&#10;ZSBZZWxsb3ciIHhtcEc6bW9kZT0iQ01ZSyIgeG1wRzp0eXBlPSJQUk9DRVNTIiB4bXBHOmN5YW49&#10;IjAuMDAwMDAwIiB4bXBHOm1hZ2VudGE9IjAuMDAwMDAwIiB4bXBHOnllbGxvdz0iMTAwLjAwMDAw&#10;MCIgeG1wRzpibGFjaz0iMC4wMDAwMDAiLz4gPHJkZjpsaSB4bXBHOnN3YXRjaE5hbWU9IlBlcmlk&#10;b3QiIHhtcEc6bW9kZT0iQ01ZSyIgeG1wRzp0eXBlPSJQUk9DRVNTIiB4bXBHOmN5YW49IjI1LjAw&#10;MDAwMCIgeG1wRzptYWdlbnRhPSIwLjAwMDAwMCIgeG1wRzp5ZWxsb3c9IjEwMC4wMDAwMDAiIHht&#10;cEc6YmxhY2s9IjAuMDAwMDAwIi8+IDxyZGY6bGkgeG1wRzpzd2F0Y2hOYW1lPSJMaXR0bGUgU3By&#10;b3V0IEdyZWVuIiB4bXBHOm1vZGU9IkNNWUsiIHhtcEc6dHlwZT0iUFJPQ0VTUyIgeG1wRzpjeWFu&#10;PSI1MC4wMDAwMDAiIHhtcEc6bWFnZW50YT0iMC4wMDAwMDAiIHhtcEc6eWVsbG93PSIxMDAuMDAw&#10;MDAwIiB4bXBHOmJsYWNrPSIwLjAwMDAwMCIvPiA8cmRmOmxpIHhtcEc6c3dhdGNoTmFtZT0iSmFk&#10;ZSIgeG1wRzptb2RlPSJDTVlLIiB4bXBHOnR5cGU9IlBST0NFU1MiIHhtcEc6Y3lhbj0iNTAuMDAw&#10;MDAwIiB4bXBHOm1hZ2VudGE9IjAuMDAwMDAwIiB4bXBHOnllbGxvdz0iMTAwLjAwMDAwMCIgeG1w&#10;RzpibGFjaz0iMjUuMDAwMDAwIi8+IDxyZGY6bGkgeG1wRzpzd2F0Y2hOYW1lPSJNaW50IEp1bGVw&#10;IiB4bXBHOm1vZGU9IkNNWUsiIHhtcEc6dHlwZT0iUFJPQ0VTUyIgeG1wRzpjeWFuPSI3NS4wMDAw&#10;MDAiIHhtcEc6bWFnZW50YT0iMC4wMDAwMDAiIHhtcEc6eWVsbG93PSIxMDAuMDAwMDAwIiB4bXBH&#10;OmJsYWNrPSIyNS4wMDAwMDAiLz4gPHJkZjpsaSB4bXBHOnN3YXRjaE5hbWU9IkVtZXJhbGQiIHht&#10;cEc6bW9kZT0iQ01ZSyIgeG1wRzp0eXBlPSJQUk9DRVNTIiB4bXBHOmN5YW49IjEwMC4wMDAwMDAi&#10;IHhtcEc6bWFnZW50YT0iMjUuMDAwMDAwIiB4bXBHOnllbGxvdz0iMTAwLjAwMDAwMCIgeG1wRzpi&#10;bGFjaz0iMjUuMDAwMDAwIi8+IDxyZGY6bGkgeG1wRzpzd2F0Y2hOYW1lPSJTZWEgR3JlZW4iIHht&#10;cEc6bW9kZT0iQ01ZSyIgeG1wRzp0eXBlPSJQUk9DRVNTIiB4bXBHOmN5YW49IjEwMC4wMDAwMDAi&#10;IHhtcEc6bWFnZW50YT0iMjUuMDAwMDAwIiB4bXBHOnllbGxvdz0iNTAuMDAwMDAwIiB4bXBHOmJs&#10;YWNrPSIyNS4wMDAwMDAiLz4gPHJkZjpsaSB4bXBHOnN3YXRjaE5hbWU9IkNhcmliYmVhbiBCbHVl&#10;IiB4bXBHOm1vZGU9IkNNWUsiIHhtcEc6dHlwZT0iUFJPQ0VTUyIgeG1wRzpjeWFuPSIxMDAuMDAw&#10;MDAwIiB4bXBHOm1hZ2VudGE9IjI1LjAwMDAwMCIgeG1wRzp5ZWxsb3c9IjI1LjAwMDAwMCIgeG1w&#10;RzpibGFjaz0iMC4wMDAwMDAiLz4gPHJkZjpsaSB4bXBHOnN3YXRjaE5hbWU9IlB1cmUgQ3lhbiIg&#10;eG1wRzptb2RlPSJDTVlLIiB4bXBHOnR5cGU9IlBST0NFU1MiIHhtcEc6Y3lhbj0iMTAwLjAwMDAw&#10;MCIgeG1wRzptYWdlbnRhPSIwLjAwMDAwMCIgeG1wRzp5ZWxsb3c9IjAuMDAwMDAwIiB4bXBHOmJs&#10;YWNrPSIwLjAwMDAwMCIvPiA8cmRmOmxpIHhtcEc6c3dhdGNoTmFtZT0iSGF3YWlpYW4gQmx1ZSIg&#10;eG1wRzptb2RlPSJDTVlLIiB4bXBHOnR5cGU9IlBST0NFU1MiIHhtcEc6Y3lhbj0iMTAwLjAwMDAw&#10;MCIgeG1wRzptYWdlbnRhPSIyNS4wMDAwMDAiIHhtcEc6eWVsbG93PSIwLjAwMDAwMCIgeG1wRzpi&#10;bGFjaz0iMC4wMDAwMDAiLz4gPHJkZjpsaSB4bXBHOnN3YXRjaE5hbWU9IlR3aWxsaWdodCBCbHVl&#10;IiB4bXBHOm1vZGU9IkNNWUsiIHhtcEc6dHlwZT0iUFJPQ0VTUyIgeG1wRzpjeWFuPSIxMDAuMDAw&#10;MDAwIiB4bXBHOm1hZ2VudGE9IjUwLjAwMDAwMCIgeG1wRzp5ZWxsb3c9IjAuMDAwMDAwIiB4bXBH&#10;OmJsYWNrPSIwLjAwMDAwMCIvPiA8cmRmOmxpIHhtcEc6c3dhdGNoTmFtZT0iU3RhcnJ5IE5pZ2h0&#10;IEJsdWUiIHhtcEc6bW9kZT0iQ01ZSyIgeG1wRzp0eXBlPSJQUk9DRVNTIiB4bXBHOmN5YW49IjEw&#10;MC4wMDAwMDAiIHhtcEc6bWFnZW50YT0iNzUuMDAwMDAwIiB4bXBHOnllbGxvdz0iMC4wMDAwMDAi&#10;IHhtcEc6YmxhY2s9IjAuMDAwMDAwIi8+IDxyZGY6bGkgeG1wRzpzd2F0Y2hOYW1lPSJEZWVwIFNl&#10;YSBCbHVlIiB4bXBHOm1vZGU9IkNNWUsiIHhtcEc6dHlwZT0iUFJPQ0VTUyIgeG1wRzpjeWFuPSIx&#10;MDAuMDAwMDAwIiB4bXBHOm1hZ2VudGE9IjEwMC4wMDAwMDAiIHhtcEc6eWVsbG93PSIwLjAwMDAw&#10;MCIgeG1wRzpibGFjaz0iMC4wMDAwMDAiLz4gPHJkZjpsaSB4bXBHOnN3YXRjaE5hbWU9IkZyZXNo&#10;IExhdmVuZGVyIiB4bXBHOm1vZGU9IkNNWUsiIHhtcEc6dHlwZT0iUFJPQ0VTUyIgeG1wRzpjeWFu&#10;PSI3NS4wMDAwMDAiIHhtcEc6bWFnZW50YT0iNzUuMDAwMDAwIiB4bXBHOnllbGxvdz0iMC4wMDAw&#10;MDAiIHhtcEc6YmxhY2s9IjAuMDAwMDAwIi8+IDxyZGY6bGkgeG1wRzpzd2F0Y2hOYW1lPSJQdXJw&#10;bGUiIHhtcEc6bW9kZT0iQ01ZSyIgeG1wRzp0eXBlPSJQUk9DRVNTIiB4bXBHOmN5YW49Ijc1LjAw&#10;MDAwMCIgeG1wRzptYWdlbnRhPSIxMDAuMDAwMDAwIiB4bXBHOnllbGxvdz0iMC4wMDAwMDAiIHht&#10;cEc6YmxhY2s9IjAuMDAwMDAwIi8+IDxyZGY6bGkgeG1wRzpzd2F0Y2hOYW1lPSJBbWV0aHlzdCIg&#10;eG1wRzptb2RlPSJDTVlLIiB4bXBHOnR5cGU9IlBST0NFU1MiIHhtcEc6Y3lhbj0iNTAuMDAwMDAw&#10;IiB4bXBHOm1hZ2VudGE9IjEwMC4wMDAwMDAiIHhtcEc6eWVsbG93PSIwLjAwMDAwMCIgeG1wRzpi&#10;bGFjaz0iMC4wMDAwMDAiLz4gPHJkZjpsaSB4bXBHOnN3YXRjaE5hbWU9IlJhc2JlcnJ5IiB4bXBH&#10;Om1vZGU9IkNNWUsiIHhtcEc6dHlwZT0iUFJPQ0VTUyIgeG1wRzpjeWFuPSIyNS4wMDAwMDAiIHht&#10;cEc6bWFnZW50YT0iMTAwLjAwMDAwMCIgeG1wRzp5ZWxsb3c9IjAuMDAwMDAwIiB4bXBHOmJsYWNr&#10;PSIwLjAwMDAwMCIvPiA8cmRmOmxpIHhtcEc6c3dhdGNoTmFtZT0iUHVyZSBNYWdlbnRhIiB4bXBH&#10;Om1vZGU9IkNNWUsiIHhtcEc6dHlwZT0iUFJPQ0VTUyIgeG1wRzpjeWFuPSIwLjAwMDAwMCIgeG1w&#10;RzptYWdlbnRhPSIxMDAuMDAwMDAwIiB4bXBHOnllbGxvdz0iMC4wMDAwMDAiIHhtcEc6YmxhY2s9&#10;IjAuMDAwMDAwIi8+IDxyZGY6bGkgeG1wRzpzd2F0Y2hOYW1lPSJHbG9iYWwgUmVkIiB4bXBHOnR5&#10;cGU9IlBST0NFU1MiIHhtcEc6dGludD0iMTAwLjAwMDAwMCIgeG1wRzptb2RlPSJDTVlLIiB4bXBH&#10;OmN5YW49IjAuMDAwMDAwIiB4bXBHOm1hZ2VudGE9IjEwMC4wMDAwMDAiIHhtcEc6eWVsbG93PSIx&#10;MDAuMDAwMDAwIiB4bXBHOmJsYWNrPSIwLjAwMDAwMCIvPiA8cmRmOmxpIHhtcEc6c3dhdGNoTmFt&#10;ZT0iR2xvYmFsIFNxdWFzaCIgeG1wRzp0eXBlPSJQUk9DRVNTIiB4bXBHOnRpbnQ9IjEwMC4wMDAw&#10;MDAiIHhtcEc6bW9kZT0iQ01ZSyIgeG1wRzpjeWFuPSIwLjAwMDAwMCIgeG1wRzptYWdlbnRhPSI1&#10;MC4wMDAwMDAiIHhtcEc6eWVsbG93PSIxMDAuMDAwMDAwIiB4bXBHOmJsYWNrPSIwLjAwMDAwMCIv&#10;PiA8cmRmOmxpIHhtcEc6c3dhdGNoTmFtZT0iR2xvYmFsIFB1cmUgWWVsbG93IiB4bXBHOnR5cGU9&#10;IlBST0NFU1MiIHhtcEc6dGludD0iMTAwLjAwMDAwMCIgeG1wRzptb2RlPSJDTVlLIiB4bXBHOmN5&#10;YW49IjAuMDAwMDAwIiB4bXBHOm1hZ2VudGE9IjAuMDAwMDAwIiB4bXBHOnllbGxvdz0iMTAwLjAw&#10;MDAwMCIgeG1wRzpibGFjaz0iMC4wMDAwMDAiLz4gPHJkZjpsaSB4bXBHOnN3YXRjaE5hbWU9Ikds&#10;b2JhbCBHcmVlbiIgeG1wRzp0eXBlPSJQUk9DRVNTIiB4bXBHOnRpbnQ9IjEwMC4wMDAwMDAiIHht&#10;cEc6bW9kZT0iQ01ZSyIgeG1wRzpjeWFuPSI4MC4wMDAwMDAiIHhtcEc6bWFnZW50YT0iMC4wMDAw&#10;MDAiIHhtcEc6eWVsbG93PSIxMDAuMDAwMDAwIiB4bXBHOmJsYWNrPSIwLjAwMDAwMCIvPiA8cmRm&#10;OmxpIHhtcEc6c3dhdGNoTmFtZT0iR2xvYmFsIFB1cmUgQ3lhbiIgeG1wRzp0eXBlPSJQUk9DRVNT&#10;IiB4bXBHOnRpbnQ9IjEwMC4wMDAwMDAiIHhtcEc6bW9kZT0iQ01ZSyIgeG1wRzpjeWFuPSIxMDAu&#10;MDAwMDAwIiB4bXBHOm1hZ2VudGE9IjAuMDAwMDAwIiB4bXBHOnllbGxvdz0iMC4wMDAwMDAiIHht&#10;cEc6YmxhY2s9IjAuMDAwMDAwIi8+IDxyZGY6bGkgeG1wRzpzd2F0Y2hOYW1lPSJHbG9iYWwgRGVl&#10;cCBTZWEgQmx1ZSIgeG1wRzp0eXBlPSJQUk9DRVNTIiB4bXBHOnRpbnQ9IjEwMC4wMDAwMDAiIHht&#10;cEc6bW9kZT0iQ01ZSyIgeG1wRzpjeWFuPSIxMDAuMDAwMDAwIiB4bXBHOm1hZ2VudGE9IjEwMC4w&#10;MDAwMDAiIHhtcEc6eWVsbG93PSIwLjAwMDAwMCIgeG1wRzpibGFjaz0iMC4wMDAwMDAiLz4gPHJk&#10;ZjpsaSB4bXBHOnN3YXRjaE5hbWU9IlBBTlRPTkUgMzEyNSBVIiB4bXBHOnR5cGU9IlNQT1QiIHht&#10;cEc6dGludD0iMTAwLjAwMDAwMCIgeG1wRzptb2RlPSJDTVlLIiB4bXBHOmN5YW49IjgzLjAwMDAw&#10;MCIgeG1wRzptYWdlbnRhPSIwLjAwMDAwMCIgeG1wRzp5ZWxsb3c9IjIxLjAwMDAwMCIgeG1wRzpi&#10;bGFjaz0iMC4wMDAwMDA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hEFEQkUCEAAAcHJ0ckNNWUtMYWIgB9cACAAUAAAAAAAAYWNzcEFQ&#10;UEwAAAAAQURCRQAAAAAAAAAAAAAAAAAAAAEAAPbWAAEAAAAA0y1BREJFAAAAAAAAAAAAAAAAAAAA&#10;AAAAAAAAAAAAAAAAAAAAAAAAAAAAAAAAAAAAAAAAAAAKZGVzYwAAAPwAAAB8d3RwdAAAAXgAAAAU&#10;QTJCMAAAAYwAAKIGQTJCMgAAAYwAAKIGQTJCMQAAo5QAAKIGQjJBMAABRZwAAji0QjJBMQADflAA&#10;Aji0QjJBMgAFtwQAAji0Z2FtdAAH77gAAJCRY3BydAAIgEwAAAA3ZGVzYwAAAAAAAAAiQ29hdGVk&#10;IEZPR1JBMjcgKElTTyAxMjY0Ny0yOjIwMDQpAAAAAAAAAAAAAAAAAAAAAAAAAAAAAAAAAAAAAAAA&#10;AAAAAAAAAAAAAAAAAAAAAAAAAAAAAAAAAAAAAAAAAAAAAAAAAAAAAAAAAAAAAAAAAFhZWiAAAAAA&#10;AADeqwAA5jkAAMfP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G9/2n96ybt/wn8Xrtd/v37jk6h/0H7Rd/t/8n7NW1yAKn7BPIGAmX6bFXiCGn2j&#10;/Cd+bIx64Z1+YoqCxxh+aIjIrIZ+gYdXkcR+rIYmdph+5IUUWpl/KIQIPJx/i4MEF+WAYYG8+YB9&#10;JpkK3w19LJWzxJ99RJKNql59dY/nkAF9s42OdUp9/ItpWd5+SolQPKh+pYdaGdh/DYVY9wF8OqW0&#10;3KB8SqECwmx8Z5yXqFJ8oZiQjlV875UYdAh9QpHTWSJ9lY6gPKB954uhG2p+BIhc9LJ7nbJ82mB7&#10;raxzwFN7z6bBpol8B6GFjMJ8V5y4cth8s5hXWGh9BpP7PIh9To/ZHK59M4ra8px7Pb9p2Fp7SbgQ&#10;vm17ZrERpN17n6qgi2l77KSgcb98Q57oV7d8lJlaPGZ81JP+HbB8kIzj8Nd6/8yI1qR7BcPbvNJ7&#10;HLuIo257UbPOijp7nayVcNp78aWaVx58Op6qPER8cpf3Hnp8Eo6C71p63tn01TR63s/su3l67sY8&#10;ojl7HL0kiTN7ZbSccBV7uaxjVp57+qQDPCN8J5vIHxh7so/J7hx61efj1AF6z9xyull61tFRoTd6&#10;/MbGiFh7P7zOb2h7j7MnVi57z6liPAV79J8JH5B7aJDF7H2JNX4l07mIG33UutuHGH2moc6GPH2k&#10;iG+Fhn3EbouE9X31U8GEkX4nNraEp35UEfWG2H4t6d2HwonX0SCGvYgwuHKF0obEn7WFDIWbhryE&#10;aYStbU6D5YPhUxeDgIMiNuSDcoKAFFmEtYHl522Gk5WszsyFopLHtjeEyJASncKEGI3JhSSDhIvG&#10;bCODC4nzUneCpYgyNwSCdIakFleC7IUM5R2Fv6GVzJCE2J1ytDKEBJmNm+iDVZYAg6KCzpLvawWC&#10;V5ANUdaB641ANxCBn4qzF/CBiIep4vqFMa2iyn6ES6hBskWDe6MtmkSCy55+gjqCPpowafeBypZA&#10;UTiBVZJZNwyA8I6zGTiAcYnQ4Q2E2rnVyKGD8bM8sIeDHazxmLuCbacggP2B2qGwaQCBWpyAUKSA&#10;3Zd1Nv6AYpKdGj5/louQ32yEocY2xw2DtL5grw2C2rbXl2uCJa/Sf+iBkak5aDGBCqLWUCWAfJx+&#10;Nu5/75ZaGwt+7Yz13gyEgtLcxbqDkMnDrc+CsMD0llCB87imfvmBWrDRZ3uA06k9T7SAOaGHNtt/&#10;mJnGG6l+a44N3OaEet/7xJ6DgtWRrMaCmstqlWSB1sHAfjKBNriOZuGAqK+fT0yAC6aQNr9/XpyJ&#10;HCJ+CY7m2mySsHy0w2CQonyFrEeOtHx6lQCM/HydfWCLfHzlZTaKM31CTDCJLn2oMPGI5X4gDuCK&#10;/X7W2ASRaYeewQyPb4ZDqiWNlYUhkyeL7oQ2e+aKe4OCZCuJNYLwS7SIH4JwMUSHkYIfEROIvYHs&#10;1d2QRpLDvvuOX5A8qCqMiY3ikXeK9IvpepGJiYouYz2IR4ijS0eHJYcuMYqGZIYBEvaGx4SS082P&#10;ep3/vP2NmppWpl+L1Jbkj9WKPZPEeTmI3ZEKYkCHmI5+Sr6GZ4wKMaiFdYniFJGFFobS0d2O+KlR&#10;uyCNG6SEpKSLWZ/6jlyJv5vHd/2IUZfqYVaHCpReSj2FyJDfMbmErI2nFeCDt4iv0B6Op7TJuXCM&#10;yK7aoxKLAakujPiJZ6PsduGH8p79YIOGlZpISceFRJW0McCECJFUFuqCpIoyzqOOccBnuAKMj7lS&#10;ob2Kw7J/i8qJIqwddeeHqaYWX8yGQ6A/SWGE2ppxMcSDgpTNF7uB0ItkzWWOVMxCts6MbcQAoJ2K&#10;m7v+isyI8bRpdRKHc604XyeGC6Y/SQGEkJ8mMb6DHJe1GFyBLYxVzFqOStiFtc2MX88Ln62KhcXJ&#10;ifiI1LzvdGGHTLR3XqCF3aw1SKKEX6PRMaeC2JoIGNeAso0OyMmcdHvNs2qZdXuxngaWnnu6iHmU&#10;CXv1co6Ru3xYXBSPtnzURMqOCX1fK0uNWH4RDDKOlH9qxribPoYTsWyYT4TpnDOVjYPvhueTBIMy&#10;cVCQvoKoWzqOs4JCRHSM6YHyK72L1oHjDjqMN4HzxMKaUJBlr5aXbI46mneUrIwqhW+SLIp8cCeP&#10;5oj+Wm+N04evRCKL7oZ6LBqKioWVD/iKK4QfwwuZeJsBreyWoZfDmPeT65SnhBqRW5HcbyGPG49s&#10;WcONAY0oQ+SLBor+LHCJZoktEXOIa4X4wWCY8aWlrEiWGaFSl3STYp05gtKQ3plwbhKOjZX2WPmM&#10;bpLAQ3mKW4+ZLJKIgoy/ErGG8YeEv9eYorBfqs+VyqsAlhaTD6XdgZuQiKEWbRmOLZyYWEuL8JhP&#10;QyCJyJQiLK2Hw5AsE7eFuIjMvomYbrs0qYyVk7TElOqS0a6PgJKQQqi7bD+N4qM3V6+LmJ3eQtaJ&#10;UJiMLMaHJ5MxFIqEu4nTvXCYTsY7qH2Vb760k+6Sp7dkf7WQDrBza4WNp6nZVx2LXKNsQoeI/Jzl&#10;LM6GsJWdFS6D94qhvISYQdGXp5mVXsjtkxqSj8B0fvuP7bhVau2NfLCKVqqLJ6jqQjKIxKEOLLyG&#10;YJeJFayDYotAt52mgnt3o9qimHtckB2e23trfDqbaXuwZ/iYS3wgUyKVg3ytPYiTKX1QJb6SBX4s&#10;CeCRrH/qte6lXYUcojqhfIQNjqKdzoMweviaZIKNZv+XRoIfUoOUb4HXPWKR6oGrJlmQR4HPC8KP&#10;MoH4tFikb47SoL6gmozWjTyc6osBecaZiol5ZhKWZ4gqUeiTg4cHPTSQ2IYAJtOOzYVUDWCNEIO7&#10;ssujz5iQn0Of/JWmi++cS5LseKSY2JBhZTOVr444UVqSuIwwPQyP6YpFJzuNiYi2DsCLPoU7sYOj&#10;JqKXngOfWJ6uisKbr5r2d62YO5d3ZH+U85RJUOuR9pFcPPuPCo6AJ6CMbIv2D+eJt4Z8sD2iyqyZ&#10;nMCe9qetiZSbQqL5dqeXy56ZY6yUiZp9UGCRapaSPLiOZZK/J8uLkY8KENqIc4eGryWij7alm7Oe&#10;uLC7iJya/6sIdcmXgKWuYvSUNqCcT96RB5uzPIWN3JbRJ/WK3JGGEZ6Hb4hbrjaia8DPms2ekbng&#10;h8aa0bMmdQ+XRqzDYliT86avT2KQwqDEPEuNeprCKA6KUJOBEjmGoIkErW2iWcs5mguee8M4hxOa&#10;s7todHOXHrPuYdqTwKzBTwWQg6W6PAKNOZ5AKAOJ85UQErGGAImHpwew4XuUlNCsEHtugqencHt0&#10;cF6jIXu3XbOfLXwqSnKbm3y/NniYjH1xIFSW535sB+WUToBXpcevwYSmk5eq84OigYumXILRb3Ci&#10;DoI9XQSeFIHhShSaaoGsNomXIYGZIR+U4YHiCaeRt4H9pJWu1o27kniqEIvigHylb4oubo2hJojG&#10;XFydIoeWSbWZYoaSNo6V6IWwIcSTKYUyCyqPfoNmo2muJZbakVmpYZQlf4CkwpGcbbOgY49MW7ec&#10;WI1MSVSYgot0NoeU24m7IkeRtohfDHONm4Saokutp6AEkEao3ZxrfoKkO5kFbOSf1JXiWyqbo5Lx&#10;SQKXvZBHNomT7o2tIr2QeYtPDYaMBYWboWWtIqlfj2KoV6TWfayjsKCBbC6fR5x2WqabEZilSNOW&#10;/ZUGNqCTE5GDIymPZ43JDmqKtoZwoI2s0rKljoin/60kfOKjSqfaa4Oe16LlWhyan544SHGWh5mz&#10;NomSdJU2I2aOlY/PDyGJqIcbn8+so7v0jdKny7V7fDqjEK86avGekalQWaGaT6O0SAuWM55BNl2S&#10;ApiqI4uN9JFpD7GI04ejnyysiMVljTanrL3oe6ui6LaianWeXq+2WT2aEakaR8SV6aKkNiSRtJty&#10;I4uNhpKmECKILYgMl0m7oHvuhoi15Xuydd+wXHupZRqrJnvjU/OmUnxVQjOh63ztL8SeGH2qGy6b&#10;4H7BBkOWe4CxloK6c4R6hb+0toN2dSivMIKoZIep9oIcU5SlFoHKQhugj4GkMBKcdYGkHDGZhYIP&#10;B+uTzIIBlb25eIz8hQWzv4s6dHauKombY/eo8YhLUzWkAocyQfufX4ZIMEybCoWEHQSXh4UtCVeR&#10;foMglPW4sZV9hEOy9pLxc86tYpCQY2uoDY5oUtKjGIyMQdKeW4raMHSZ0olLHa6V24gJCoyPiIQV&#10;lC+4Gp3+g4OyWZqfcx2swJdxYt6nZpSCUnqiS5HPQaqde49WMJWYw4z1HjyUcIp0C5CN5ITik3O3&#10;qqaDgs2x4KJIcnasO55DYk6m2pqLUhGhtJcNQZacrpOyML6X1JB6HreTP4x4DGaMiYWLkvW3Ja8Z&#10;gk+xXan4cf+rtqUOYeimUaB2UcyhI5wdQYOcCZfkMQCW/ZO7HzSSOo4bDRKLcoYTkmq24rePgb6x&#10;C7F2cXqrUquZYYal2aYaUYmgo6DrQT6bmZvmMOaWeJaLH2eRgY9lDZqKlYZ/ke+2uMANgUqw3Lj6&#10;cRGrGbInYSyllqu6UUCgVaWkQQ6bPp+pML2WGpi8H3KRAZBgDgSJ6obSiFzGxHyDePzAGnwnab65&#10;oHwFWmuzeXwxSrStt3ycOmGobX01KWqjyH36Fkug638sBOuYRID7iBjFcYSWeKy+wYOHaXS4R4Kz&#10;WjmyGIImSqysRoHaOpam1oG9Kfuh3YHNF42eLYJXBn6VgYIEh8rEUIyReF69oorZaSW3FYlFWgKw&#10;5IgESpurAYb9OrulcYYmKnCgNIV6GJWb3oUgB9eTIoLnh2zDY5R7d/+8sZILaNe2JI/HWciv1I27&#10;SoCp6Yv+OtCkO4pqKs2exYj9GWqZ74d6CP2RHoOnhwXCopxbd5i76ZklaHe1V5YiWYKvApNfSmio&#10;75DZOtujMY6LKxWdi4xYGhiYUIlzCfOPbYRJhprCDaQwdy+7S6AraBi0rZxdWTKuUpjdSjeoNZWa&#10;Ou2iRZKBK1yceY+GGqyW9YsXCr6OCITPhkDBkavqdte6yKcOZ8m0H6JuWO+tvJ4nSgGnnJonOuCh&#10;mJZGK5+bk5JFGy6V14xsC2KM6YU6hgXBFLOddpy6S63bZ5Gzn6hcWMKtNqNBSeanDp50OsahEJnO&#10;K82a35R1G5yU7418C+OMBoWPhbbA07ssdkW5+bRqZ0SzOK33WJmsuKf7SeOmgaJiOuGgeZzBK8ia&#10;YZYoG7WUW45BDEeLVYXRefrSSX1+a+jKt3zxXgHDTnyoUA68MXy5Qbm1en0XMsevQ32qIzmpvH5y&#10;EaWl7n/EA8mZxoE6ekrQtIUnbB3JGoP6XjDBr4MPUEi6iYJ2QhGzv4IlM1GtW4IKJBendYIjExii&#10;5IJ7BUmW8oIGeoDPVoymbEjHvIrkXk3APolKUHK5FIgIQlayNocIM8Grr4Y7JM6lfoWfFFSgQ4TN&#10;BpOUhIK2eprOLJQBbFfGjpGWXmO/D49eUJK3xY1eQoqw4IuyNBuqO4o0JWSjzYjfFVqeCIa+B6yS&#10;dINLepvNMptAbFLFjJgdXl2+B5UwUJy2u5KJQruvrZAfNGOo+I3zJd+iW4vkFjCcLIhZCJeQuYPI&#10;eo7MY6JobELEtZ5+Xk+9JprRUJG115d5QsKuxJRiNKWn3pF4JkahH46GFtyao4mqCVmPS4QwenzL&#10;vKlebC/EB6SlXkC8bqAxUIi1F5wgQsCuAphcNL2nDZS+JpqgHZClF2mZZ4q6CfWOJYSDemfLN7An&#10;bBrDe6qSXjC72aVOUIK0eaB9Qr6tX5wJNLemcZepJr2fYZJSF8qYdIuNCnCNPITEek/K0LbGbATD&#10;DbBFXh+7Y6omUHqz+qSSQsCs2p9pNMSl5ZnzJrue25OaF++Xy4wjCtCMiIT38Kt7NHmG15F7iHnJ&#10;vlN753oipNx8VXqTiwt80HsRcK99VXuIVVx96HvnN6h+nHv1EYJ/9npp7bZ5aoXC1Ld544Snu7R6&#10;aIO4opR694L5iTB7kIJeb1F8LoHOVJx80YEyN8h9eIBtE/d+MX6t6vh3+JIR0h94h4+puUR5JY1h&#10;oHZ50It1h3d6f4m7bgt7MogeU+Z74IZ9N9p8gITRFgh8wIKL6Gh26Z5wz653h5q8txN4LZc9nnx4&#10;55QDhdh5qJExbNZ6Zo5+UzN7G4vNN9t7tIklF7B7rYXI5gx2MqrizW5206XntQF3f6EunLl4OJzL&#10;hFl5AJi3a7V5x5TvUod6fZEiN897Do1nGQR614h04+11vbdxy2l2W7E1syV3Bas+mxh3vqWwgwl4&#10;g6B0aq95SptqUed5/5Z3N7p6iJGUGhJ6MIqi4iN1bsQqybV2CLypsZJ2q7VsmbV3Yq6igeR4J6g4&#10;adN47KH4UV55m5u6N6V6HpWXGuV5sIxf4KF1QdEkyEd108hWsEF2cL/KmIx3IbezgOp35LAHaRV4&#10;qaiWUOd5UqD9N455zJljG4l5To2932F1MN6Nxxd1utRjryl2Tsp3l5V2+MD+gBt3trf2aHR4d68s&#10;UHx5HqZAN3F5kpyEHAZ5BI7L3wyEHXfbx4+DlXhEr/2DHnjEmDqCwHlfgCCCfXoJZ3aCVnqyTeSC&#10;VntKMe+CwXuoDmeEf3sp3FmCcoNrxO6CBoKIrZaBrIHRli+BaIFLfoOBPoDtZlOBKICgTVOBKoBS&#10;MjOBcX/sEKeCin8B2diBFo8RwpaAwYz6q2OAfIsGlEeAU4llfPSAOof3ZS6AMoanTLiAN4VcMlqA&#10;XYQaEpWA3IJQ13yAHJrAwFl/1Zd1qWN/mJRbknx/d5GDe4F/a48KZCB/aYyzTCZ/aopkMnR/dIg0&#10;FDl/b4Ug1VB/cqaJvkd/LqILp3t++J3JkOF+1JnWeix+yZYvYyN+ypLRS5p+w490Mn9+tYw9FZN+&#10;R4d401p/B7JtvGl+wqzApcN+iadSj2B+ZaJFePl+VJ2EYkJ+S5j3Sxl+PJSDMoB+GpAxFqZ9YYlg&#10;0bF+wL50utR+d7eVpE5+OLD1jhh+EKq+d+t9/KTeYXx97Z8qSqx9z5l8MoB9nJP4F318sYrk0Ep+&#10;mMqwuX5+SsKZoxR+BLrAjQV91bNPdwV9u6xAYMh9q6VpSkN9gJ5wMnZ9PJdXGCN8KowUzx1+i9dG&#10;uGB+Ns3uog196MTOjCB9sLwSdkh9j7O6YDl9eKucSd99SqNhMlx8+ZoKGKF7xIz/zdCNSXaft+GL&#10;4ncZoe6KkHevi9eJY3hmdWiIYHkyXmaHi3oERoaG9HrNLEeHFXtwC7KIdHwTy1mLzIF0tYiKf4DK&#10;n8+JRoBNigWIL3/6c/SHPX/OXWGGbn+0Rg+Fyn+dLKKFo3+FDcOGVX9PySCKgYx2s3OJSIqrndqI&#10;G4kDiF+HGYencqqGMoZ5XH+FaoVsRa6EvIRoLPaEYIOAD4mEhIIWxwOJk5eAsXOIZJSbnBaHRJHk&#10;hsqGR49rcV+FbI1DW4yEoos9RSyD6IlCLRyDWodyEQuC+IRyxQuI9aKVr5eHy56WmmKGsZrNhVqF&#10;sJdLcDOEzZQMWrCEApEORLmDN44VLTqCgItJEk6BrIZtw0WIkK3GreiHZaitmNaGSKPNhACFRp9D&#10;byCEW5r9We+Df5blRFOCpZLlLU+BzY8IE1mAmogPwcWISrkVrHuHHbLfl4iF+6zhgtuE9KdBbjCE&#10;BaHuWUKDH5zCQ/2CLpecLV+BO5KHFDB/volgwIGIIcSTq0iG8L05lm6FyLYXgeaEua9RbWSDxKjh&#10;WKGC3KKgQ6WB2ZxGLWOAzJVjFNl/EYppv3OID9BjqkeG2sfblYKFq7+FgRqEk7eKbL2Dlq/mWCSC&#10;pqhyQ0iBoKDbLUyAf5enFVp+j4s2vOqWxHXTqIiUf3ZWlC6SVXb5f7aQWHfBauWOknijVYCNCXmQ&#10;P0aL2Xp7JrGLqHtRCVaL5XzhusiVXoALpoOTLH+Gkl2RGX8pfiqPLH79aa2NcH72VKqL5n8EPvSK&#10;mn8aJy2KA38/Cz6Jon+UuMSURYpGpKqSH4jGkKOQFIdafLeOMoZAaIqMe4VKU+aK64R1PqiJhoOu&#10;J5SImoMODOKHsoHktv2TTpS6ovuRNpIvjyePNI/Ae26NS42UZ5KLmouyU0mKBYnwPnuIi4g+J/qH&#10;YIbEDkaGC4PbtUiSr58ooVeQmJuSjauOlpgsei+MtpUKZpGK+JInUouJXo98PhuHy4zaKCeGZops&#10;D3CEqYWBs7iSTKmln96QNaUKjFOOMaCieQGMTJyIZaGKhZitUe2I0pT9PdCHKZFjKE+Fl43wEGeD&#10;hYbesmSSB7Q2npyP766Qiy2N5KkeeAGL+qQCZM+KLJ8qUVqIbJp4PZSGpZXOKHSE7pDyES2Cmof2&#10;sUeR3L7snY6PwLg1ijaNsLGzdyyLvKuFZB+J56WlUMyIJJ/uPU2GRpojKIWEbJNZEcqB4IjUsFiR&#10;x8ninKuPqMISiWeNkLpxdnqLk7MkY5CJtKwlUGOH56VQPPqGBp4vKHSEE5U8EkSBUImArGCgk3WD&#10;mYedcXYDhsCabnalc9+XoXdzYKKVFHhhTM2S03lcOC6RBHpbITOQe3tVB0uO4X2UqpyfQX8gl92c&#10;K36whUKZOH5qcp6WdH5UX6yT6n5nTDGRnn6ROAyPpX7IIdqOlX8bCRCMf3/PqPWeLojEllmbIods&#10;g92YMYYzcXCVeYU8XsOS7IRyS5uQlIPHN+KOdoMsIl6M+ILDCpWKc4G5p1udbpJklNuaZZAigpKX&#10;co4LcFSUrYwZXeySHIp5SxSPtIjyN8KNcId+ItOLmYZHC+CItYNZpgWcsZw/k5aZrJkGgWmWwJX3&#10;b2WT+5MbXUeRU5CBSrWO4o4eN8OMgovGI0iKaImrDPWHQIS1pLecQ6YLklOZOqHXgEGWRp3VbmmT&#10;e5ocXH2Q1ZaeSjeOSJNLN4uLzJAMI3+JeYzJDdmGDIXVo5mb+a/bkUaY7qqwf02V9aW3bZKTIqEN&#10;W8yQc5ykSb6N1phgN2WLN5QkI7SItY9KDpGFFIa9oqabyrm/kGGYvLOVfnyVvK2ebOCS36f3WziQ&#10;JqKYSUaNhJ1hNzKKyZgZI9aIHpFHDyOEUId0odqbsMPRj6CYnryefc2VlrWbbEuSr67rWsKP7KiE&#10;SPGNPqJGNuyKf5t2I8yHtpLTD5SDuIgDnFKqvnWRivymvnYDeb2i4nacaGafQXdmVq+b6HhWRFyY&#10;6nlYMUeWdXpjG9SVi3tzBY6RbH4tmvipd36eibSle342eJqhp337Z3aeCX3zVgCarH4WQ/+XmH5T&#10;MVuU6X6hHK2TVX8WBzWO74ABmbGoa4emiIqkdIZud4egmoVUZpOdAIR8VVmZm4PQQ6KWc4NFMWOT&#10;koLOHV6Rd4KRCKCMzIGTmHWnn5Csh2SjqY6ddoqfzoy0Zb2cJYr5VLmYuYmDQ0eVe4gsMWOSbIbq&#10;He2P5IXoCdSK+4Lpl0unC5mzhkyjEJbGdY2fMZQFZPKbfpF+VDWX9I8iQv+UpI0CMXCRbIrtHnCO&#10;jYj0CteJdYQHllmmeKLhhWSifJ8LdLqemZtkZEOa45f9U7qXUpTKQt+T25HDMZeQhY7UHuyNaYuB&#10;C6yIM4T0lXqmHKv0hIqiGKcuc/WeKqKaY5+aap5TUziW1ZpNQoSTVpZsMYuP2ZKWHzWMh42TDFiH&#10;MYWylLel47UGg9Sh269Qc1Gd5anPYxOaGqSeUsSWep+1QiOS9przMWaPW5YDH2GL2I81DOCGZIZJ&#10;lBKlwb4rgzihtLd7csWdtrEAYp2Z4KrbUmaWNKUCQeKSpJ9PMS+PApi5H2SLX5B2DUmFxYa9jQO1&#10;VHXFfSGwb3YibVursHatXX6nMHdxTTujAXhgPFefOnllKrWcFHp4FrCavHuZBB6Thn6rjBu0B35O&#10;fEOvH33obJiqYX2xXOOl3n2yTNihpH3iPD2dvX4uKwWaTX6PF8SYKX8gBayQ8oArizyy74bIe3iu&#10;CIWoa92pP4SlXE+ku4PlTHegc4NTPB2ccoLiK0KYxIKKGKWV/oJ0BwKOvIF1imKyEY82equtJ41Q&#10;azCoW4uRW8OjwYoATBWfc4ivO/ibVoeAK2+XcoZpGVyULIV6CCSM24KNiY2xaJeceeSsd5Tpan2n&#10;ppJhWzejBJARS8SelY3xO9aaY4wEK5mWT4orGfiSpYgFCRiLR4N4iMew65/9eSqr8Jx2adinEpke&#10;WqqiaJYKS1+d7JMpO82Zi5BoK8+VUY3HGoGRXIojCeGJ+oQ6iD6wXKhoeKirY6QDaWKmgp/QWkih&#10;1JvmSyCdUJg0O8KY25ShLB+UcJEcGw2QR4vcCoKI74TWh6+wErCseBerCqtaaOGmGaY/WfChWqF4&#10;SuaczJz7O4KYYZipLAuT3pPlG0iPgI01CwKIG4VRhzKv4rjqd6Sq1LKqaHyl2qymWZqhDqb/SqSc&#10;dqGqO1mX/ZxkK+WTdZYRG1aO8445C2WHdoWxfmnAYXYYb+66i3ZbYZS03HbSUyGvcXeMREGqXnh4&#10;NLmlwnl/JHeh3XqYEeGf23vbAvCVP38Sff6+9X4sb4K5GH3AYTezZn2IUuKt8n2NRDCozn3FNOek&#10;Cn4dJQmfzH6OEyOc/n88BGmSmYBNfZG9vYYkbx633oUTYNuyHIQgUqGspINzRBmnb4L2NQmiioKb&#10;JYCeA4JdFDWahoJCBa6QVIFcfR28vY4CbrC22Yw9YIKxE4qgUmSrgYkvQ/ymQogBNSChPobzJeGc&#10;eoYCFRqYbITPBsGOZYJBfKa77pXObkC2AJNKYB2wNJDyUhuqm47SQ+ilOYzjNS+gIYskJjGbKol9&#10;FdaWq4bxB6iMx4MCfC+7Tp2HbdG1Vpo9X72vfZcjUcup3JRLQ7ikbpGpNUqfKI8sJoOaBozKFniV&#10;NYi2CGeLcIOhe8y6yaUibXW0yaEKX26u5Z0mUYupO5mQQ4WjyJY5NUGebZMAJtGZFI+WFwiUAoom&#10;CQCKXYQhe4q6RqysbTa0Rae6XzauXqMDUWKorZ6jQ3CjMZqLNSud2ZaZJweYVZHNF4KTDItLCXmJ&#10;g4SGezi6AbQHbOGz7q4nXu+t9KiMUUGoL6NZQ3eipZ6ANVGdQZmJJweXzpOGF5+SaYweCdiI2oTU&#10;cDrL7XaxYx7FIHbNVia+e3cmSRK4G3fOO4myG3ixLU+sn3m1Hl2n8XrPDcqkIXyXAfGWtH9qcFzK&#10;Rn5dYzDDcX3dVjm8x32XSTa2XH2YO9CwRn3SLc6qmn4wHzqlg36rDxyhLX+BA1mT/4BqcG7I1oXc&#10;Yz/B/4TMVkO7Q4PcSVC00YM4PAmuqILILjeo1oJ9H/Kja4JTED2enoH+BI+RrIFGcG7HnY0yYzrA&#10;wIt/Vke6AYn2SWizc4iaPDetP4eELo+nTIaSIIyhnoW/ETOca4QUBZaPsoIBcF3GlpRmYyi/sJIC&#10;Vji464/LSWmyWY3OPGir/4wELtml+IptIQ2gFIjwEgSai4XSBnKOCoKecEPFvpt8Yw++z5hcVia3&#10;/5VuSV2xZ5LGPG2rBpBWLyGk0I4PIX6exYuwErOY+IdDByiMrIMgcCnFEKJdYve+GZ56Vha3PZrP&#10;SVSwnpd3PG2qOJRiLzyj8ZFyIdqdtI3nE0aXr4hvB7qLk4OIcA7EhqkLYuC9hqRaVgS2op/sSU+v&#10;+JvePG6pjZgiLzijSJRuIgOc6Y+mE62WrYlYCC6KtIPab/PEG6+DYsm9E6n6VfS2JaTBSUmvc5/8&#10;PHSpAZuVL0qitZbCIgOcV5D8E9WV9YoACIiKB4Qa4m12T3MLyr53GnQLsu137nUXmtp4y3YrgmB5&#10;r3c3aUx6lngsT0B7gnj4MrR8b3k/DfR98XeI32Z0N38Yx+F1MX7JsFN2NH6VmJx3O35/gJF4Q353&#10;Z/t5SX5rTox6SX5CMuN7LX3EEEZ8M3vV3JpygYswxUVzmomerex0wIgglot16IbifuV3DIXEZsN4&#10;K4SwTeN5O4OKMwR6G4IzEkR6tH/M2f5xO5dMwtJyapR6q75zm5HOlKB02Y9RfVZ2E40eZZ13Qor9&#10;TUB4XIjSMxR5OIaOE/V5b4M115hwWaNwwJFxj59jqbFyypuGkuV0CZfqe+l1UJSEZI12ipFVTKR3&#10;qI4aMxd4gIrVFVx4ZIYO1XBvxK+lvoxw+apjp9tyM6VUkUtzdqCVeqB0u5wSY5p1+ZezTBZ3GJNf&#10;MxB37I8GFnp3m4hh055vXLv7vNZwjbV/pk1xxK83j/BzBalIeYJ0S6OhYsZ1iZ4ZS512ppiNMwl3&#10;dZMMF1h3Boo60hZvHMiAu2dwR8DFpP9xd7k8js5ys7INeJFz+KszYgp1N6SGSy12T520Mvp3GpbM&#10;GAR2louu0M9u/tVUujVwIMxOo+pxSMN2jd1yfbr4d8pzvrLVYXJ0+qrlSsF2EaLWMtx215nWGId2&#10;RIzN0b1+03Gpu39+3HK+pTF+73PjjrF/EHUTd9N/Q3ZCYF1/indiR/t/73hgLRiArHjxCzuCVXh8&#10;zvd84H0SuN59EHzvotN9S3zqjLF9kH0EdkB94X0xX0R+Pn1eR3p+qn15LW9/P31PDVqAa3xszGR7&#10;SoiJtoB7loc9oKd77oYIitJ8UIUOdLp8t4QzXiZ9JYNlRt99loKMLZx+DYGSDyx+x3/Wyfx6HJP7&#10;tEJ6e5GInqx63Y86iRZ7UI0Wc1R7yYs3XSN8QIlrRld8r4eaLcB9DIW/ELh9YYK9x8Z5SJ95sjF5&#10;r5vhnM16G5h0h4N6jpVEcg57DJJGXDJ7iY97RdV79IypLdZ8OonYEgR8NoUsxcp4u6sKsFZ5I6ZP&#10;mx55j6HEhg56BJ2BcOV6fpl3W2B695WPRWJ7XJGzLeN7j43aExd7PocuxBx4V7a3rsR4vrDUmbN5&#10;J6sjhNJ5mqXDb+J6E6ClWqR6iJulRQJ64ZalLe57BpGvE/N6d4jLwrN4GMKOrXN4e7t+mIJ437Sf&#10;g8t5TK4Tbwh5w6fUWfh6N6G9RKF6hpuKLe16nJT4FKF52ooTwYZ3+M6vrFp4VcZnl4R4sr5MgvF5&#10;GbaFblZ5iq8PWXN5+afHRD96RqBkLdN6UJeRFSd5ZIsPwU2HynCHrHiHB3Gll6eGUXLXgrmFsHQe&#10;bXOFKnVtV5SEyXazQNSEoXfgJ46FJ3iwCNuGKnmbvsiGAHtFqhuFX3tHlYqEyntsgO2ERXuvbAiD&#10;1XwJVpiDgHxoQGaDT3y7J/iDjXzeCs2EGnz6vIKEdYYrqACD7oUTk5iDbIQUf1SDAINSatSCooKw&#10;VdOCV4IhQCeCH4GQKGuCJoDyDHqCVX/fulmDVZEFpf+C247bkduCZ4zWfc2CB4sAaZSBtolpVOmB&#10;bofoP6yBLIZpKJqBBIT0DeWA04JUuFqCjJvgpCOCG5ikkC6Br5WTfGaBTZK9aHiA/JAaVByAs42p&#10;P0iAY4s4KMeAEojbDxZ/kIRkto2CBabLonWBlqJ9jqmBKp5fexaAyZqHZ3CAcJbnU2+AG5NtPvV/&#10;vZACKOx/TIyqEBJ+hoYYtQaBpbHLoQiBNqxojWGAyKc1efmAYqJSZoiABp2vUsx/qJktPrF/NpSx&#10;KQx+q5ArEN19r4d2s72BaLzrn9WA9rZujEuAg7AgeQ2AF6okZcd/taRyUi5/Vp7pPmF+0plNKRt+&#10;L5L/EX19BoiLsqqBSMhEntSA08Cji2SAWbkxeEh/5bIPZSp/e6s7Ub1/FKSTPgh+jZ3IKQV915U4&#10;Efl8goljsSaRBG/jnb+PcnD9im2N8HIxdwuMinOCY1OLSnTjTv+KQHZAOdOJi3eLIhiJ3HiGBsmJ&#10;gHqervWPVnoNm7WN3noliJ2MeHpedYOLJ3q+Yh+J93s3Ti+I8Hu6OYWII3w1IqGICXyQCJWHTn12&#10;rOeN/YQzmdmMlINVhueLP4KGdBaJ/IH7YQKI1oGKTXCHzoEvOT+G64DUIxOGe4B6CiCFbX/nqw+M&#10;2o59mCaLgIydhW6KNIrVctWI9YlCYBOH14frTNyGzYaqORuF14VvI4WFJIRMC3CD04H5qVGMEpi2&#10;loKKvpXTg/qJdJMacaCIPJCZXx+HGI5MTCiGCYwqOMSE/YoMI76ED4gLDImCfIO2p7qLjaL1lQuK&#10;PJ8UgqiI8pthcHuHt5fwXjiGipS1S5qFaJGdOIiERo6XI/SDKouhDXKBYYUlpmKLLq1Ak8qJ3ahc&#10;gYiIj6Onb4OHT589XW+GHJsRSxGE7pcEOFuDsZMAJCaCcI6gDiyAfYZNpUGK7rekkr2Jm7G3gJeI&#10;SKv7breHAaaLXMmFyKFjSoiElZxgOByDQpdSJEGB4JEEDsB/yIc3pE+KycIzkduJc7s1f82IG7Rn&#10;bgyGy63nXEKFiaexSiiETqGlN82C9ps9JDKBfJLfDzN/PIfsoUSakG+Zj1WYL3CrfYGV4XHba56T&#10;t3MuWWORvHSWRomQBnX/MtyOxXdZHJ+O4XhvBP6MY3t/n22Y/HkujaGWq3lUfAGUcXmeal6SVXoS&#10;WG+QYXqiRfCOpHs+Mr+NOnvXHVWMxnxZBqmKFX3hnbWXr4K+jBaVa4IEepuTOYFgaTORKoD1V4mP&#10;OICuRV2NcoB6MpmL5YBJHeaK/IAiCBeIGn/tnBCWv4xBipOUf4qheVGSS4kmaB2QOYfHVrqORYav&#10;RN6McoWnMoOKwYSpHmiJeYPICU+GbIGqmquV3pXwiUqTpJNgeCuReZD1ZzWPZo61ViKNZIyuRI6L&#10;iYrSMpOJvIj9HvCILYdOClSFA4MfmVWVUZ+GiAeTFpwDdwmQ55isZkKOzpWWVWCMy5K0RB2K2I/2&#10;MmmI741IHzOHJIp0CyuD2YRUmDGU7qkahvqSs6SndhmQf6BhZXKOYJxjVLeMVZigQ6uKUpT+Mk+I&#10;SJFoH3WGTYz6C9iC6oVLlzqUrLK4hhWSbq1NdU2QNagSZMaODKMiVCuL+J52QziJ8JnvMiSHy5Va&#10;H6CFp477DGKCLIYPlmuUg7xwhVWSQrYFdKKQAa/LZDiNz6nfU72LsaQ8QuyJnp7CMeCHdJiaH5mF&#10;MpCFDMyBmYaokcakgG+YgU+hS3CacPeeL3G/YI+bOnMOT8eYf3R3PlqWGnXlLB6UR3dHF0WUKnho&#10;A3eO2Xw+kFOi/Xigf/ifz3jNb8ycvXkhX5uZz3mgTxaXE3pAPf2Um3ruLDWSjnubGDCRuHw3BQaM&#10;c349jvahvIGbfsKek4D+brWbgYB3XreYmYApTnCV2X//PaKTTn/qLEGRD3/cGPCPpn/dBlyKY3/z&#10;jaqgxYqIfZSdnokYbbWaiofJXeOXmoafTdOU1IWwPUuSNYTXLEePyYQJGY2N6YNdB36Io4FnjHSg&#10;DpNtfHec45ElbLmZzI8EXRuW0o0UTVeT9otJPQuRRomvLF+Or4gdGh+McoaDCHKHK4Kfi3WfYJxu&#10;e4qcNZlFa+iZHJZFXHGWIJN/TOOTPJDlPPqQa45zLJeNtYwWGq2LNIkkCTuF9YOhio6e7qVOeq6b&#10;vqE9ayaYm51ZW9WVlpm8TGmSrZZYPKeP05MYLJaM9o/mGwKKPItDCdyE+4Rwicaeo64kefebb6ks&#10;aoWYRqRkW06VNp/nS/uSQ5utPEmPYpebLHeMZ5NKGziJfIzuClyENoUUiRyedLb/eVybO7EWafyY&#10;CathWt2U76X9S6SR8aDjPBCPA5vsLESMApXwGz2I844zCsCDnYWTgu6u5m+nc+mq0XCXZQOm2HGv&#10;VgejD3L4RqKfinRiNo+ca3XSJayZ/Xc4EjCZf3hrAjSQ4nzcgeatY3gucvWpTnhfZDKlWHi5VWOh&#10;jXlDRjmd/3nwNnKawnqsJf+YCHtqE0mWwXwdA6uOZ36IgO2sHoCgchmoB4AcY22kCn+uVMmgQH96&#10;RdScp39qNlGZT39wJj+WVX+AFDiUY3+jBO2MRn/3f/2rGYj8cT+nAIe3Yrmi/4aTVDyfJYWTRXOb&#10;hYTKNi6YE4QZJnKU4IN3FP6SYYLTBf6Kd4EvfxmqUZFGcG+mMo86YgKiK41TU66eSIubRSWajooM&#10;NhKXBoinJqSToYdQFaqQsoWABuSI84I1fkipupmGb7ClkpasYV2hf5P8UyWdlJGHRMOZzI9ANhOW&#10;G40UJuaSjosFFkOPSoe4B6GHsoMNfbOpGaHIbyik8p4ZYOag3pqXUsWc7pdVRIqZH5RFNhCVW5FV&#10;J0SRoI5pFt+OIYmICDmGsYO7fR2ov6nbbpakjKVKYGqgaaDrUnScapzYRFmYkZkJNdWU0ZVkJzaQ&#10;/JEvFySNRYrvCLGF5YREfJyog7HdbiKkSaxqYAagHKcvUiOcE6JJRByYL52vNbKUYpkWJxOQhZNX&#10;FzWMp4v8CQ+FRoSvdLC51W+6Zxa0zXCXWZqv53GhS/+rOXLkPe6m23RNLyOi+HXAH4af5ncoDe6d&#10;5njZASuSjX1edB24O3fQZo2zLXgBWSmuRXheS7Gpj3jxPdGlInmqL0uhFXpzIBmdpHtADxibDXxb&#10;Ao+QAn7Gc4+23H/EZhGxyn9VWL2s1H78S2aoHH7fPbOjnn7oL2qfcH8GIJObsH8wEBaYl3+EA8CN&#10;03/7cwK1uoeXZZGwo4Z5WFerqIV8SyOm2oShPZOiUoP9L4GeBINxIPqaAoL2EO6We4IwBMOL+IEC&#10;cni0z49QZRWvsI16V+uqrovIStWl14pEPYChMIjpL5SczYe0IVKYlIaSEaeUsIRsBZyKaYHecfS0&#10;GZbyZJ6u8JRdV4ip4ZHwSoWlAo+7PVGgTo20L7Wbv4vOIa2XWIn8EkyTLoZKBlCJIIKUcYezg55w&#10;ZDyuUZsWVzepOJfoSkakT5T9PSCflZJKL7Ga8Y+0IgaWU4zWEuGR8IfPBuCIGIMmcTuy86XXY/mt&#10;v6GuVv6oo524Sh2jtJoOPQ6e8ZajL52aTZNbIkWVho8XE2KQ8YkGB1KHRoOacOWypK0FY6OtX6f+&#10;VruoMKMzSgWjL57CPSCeX5qiL86Zr5ZMIkuU8pDXE4SQPInnB6uGpIPzZr7FXW/xWpK/U3C0ToC5&#10;cXGrQkCz0HLkNXmuj3RKJ+ip33W6GX6mI3cfCmShc3m7AEuT9n3MZq/Dk3eiWn+9gHfMTna3mHgn&#10;Qk2x7Xi9Na6slnl9KFynsnpOGlujgXskC5mehnzWAZ+RXX76ZprCAn8kWm677H7ATmq19H52Qlaw&#10;Q35pNdqq2H6FKL6ly363GxWhPH73DKOb/X97AsKPIX/+ZnzArYZ2WlK6kYV1Tlq0lYSWQmOuy4PZ&#10;NgCpVINTKROkI4LnG7SfSYKODYeZzoGzA7mNPIDbZla/j42iWjC5a4v3Tj+zaIpwQlqtmIkXNi+n&#10;/ofnKV6itYbeHD2dn4XpDkqX84OMBImLpYGUZiy+pJSqWgy4dpJNTiayaZAXQkmsko4aNjGm74xL&#10;KayheYqfHLecNYjKDvCWZYUTBTSKVYItZga95pt8Wey3sJhlThGxmJV9Qj6ruZLXNjCmD5BqKcmg&#10;ho4hHRybD4sbD3uVIYZQBb2JR4KoZeO9UKIUWc+3EZ4+Tf2w8JqeQjqrBpdMNjSlVpRBKcWfzJEt&#10;HUqaMYzsD96UIYdIBiqIcYMKZcO83KhxWbW2lKPTTeywaZ93QjWqd5t5Nj2kwJfJKdyfLZOOHU2Z&#10;j45REAWTXYf+Bn+Hy4NV1CpxW2yPvd9ymW5Ep3Vz3G/8kMR1JnGseaF2cXNFYdl3t3S4SRR49HXy&#10;LbB6BnZ4Csl8JXT40Rdu3Xh0uwNwV3jlpORx1XlljpNzUXnzd990yXp+YJR2NHr0SG13jHtBLfF4&#10;mnsMDPt6bHlMzkBszoRZuGZucYOToodwHILVjI9xwoJCdkJzXIG9X2p054EyR9J2VICJLiF3ZH+I&#10;Dt548n1Ty5xrP5AztfRs/o44oGBuu4xZirRwf4qTdMFyNYj/XlNz1odwRz11U4XLLkB2ZYPuEHh3&#10;sIDNyS9qIJwJs7Vr7JjgnlptuZXYiQFvg5L+c2hxTJBGXVNy/I2xRrF0gosJLlN1lYg8Ec92o4O4&#10;xwFpWafmsbJrKqOSnIxs+p9kh3FuyptwcidwlZemXHNyT5PyRjRz2pA/Llt07oxxEut1xIYhxSlo&#10;ybPXr/5qma5WmwVsaKj7hiBuOqPicRJwCZ7/W6hxxpoxRctzU5VZLmJ0aZB7E891EogQw51oab/p&#10;rpBqNbkzmb1sALKkhQdt0KxbcCpvoKZTWu9xYKBtRWFy7JplLl10AZQsFIR0hImZwlJoM8wvrV9p&#10;98Q8mKxrvLxthB5th7Tmb21vVa2oWmFxFKaURPhyoJ9kLj9zs5cdFQ50GYrIxGJ5lmtzr2R6Im0s&#10;mlp6tG7thR57TnCub3x78XJjWTh8oXP5QgR9ZXVfKC9+Y3YmCGeAaHYcwZJ3PnbArMN3/3dKmAR4&#10;w3fqgyp5iXicbfl6U3lTWDF7IHn8QZd78HqDKJ58yXqbCml+h3oevvV1ToIIqmV2MoF0leF3HYDu&#10;gVV4CICSbHt474BHVxp51H/7QQJ6r3+YKNV7bH7vDCJ8632hvIZz2I1CqCh01ouQk+x10Yn7f6Z2&#10;1YiBayF30oc3ViJ4xIX2QIZ5o4SlKQh6S4MrDZh7jICcuklyyJh7phlz05WukhR03ZMDfhx15JCF&#10;aex27o4qVUB36ovyQBJ4yImtKS15XYdQDtN6ZoMcuEhyCaO7pEFzGZ/WkG50J5wWfLB1M5iPaMt2&#10;PZUyVH53O5HtP654Fo6sKUh4nYtcD9Z5dIUstpZxfK8NorFyjqoKjwlznKUve350qaCWZ9F1tZwx&#10;U8t2spfiP1t3h5OQKWB4Ao81EKd4sIbVtSpxHLp6oWJyLbRUjd5zOK5XeoF0Q6ifZwF1TqMnUyV2&#10;TJ3PPwJ3G5hgKWd3i5JrEUx4Fogls/pw5MYYoEtx777FjOZy9beaea5z/LC3Zlh1A6obUqd1/6On&#10;PqJ2y50dKU93MpTxEcx3nokqtNOCG2qMoR+B9GxCjXOB024HeauBvW/XZYaBuHGjUMCBz3NZOxOC&#10;GnTlIr2DBHXgBlKEIHdoskN/9HU0nsF/+XXXi1uAAHaUd+OADndmZB2AJnhCT8SAT3kVOqaAlnnN&#10;IzGBNXopCCqCHHrlr+5+EX/vnKN+OX+GiW5+YH8rdlB+j37/Yu1+v37oTwJ++X7VOmt/PX6yI7F/&#10;pX5aCb+AYn3lrbt8r4qXmqB86Ikjh7Z9IIfNdNR9YoaXYbh9pIWRTiR95YSVOfp+I4OQI+1+XIJx&#10;Cxd+6oBwq7R7qZUymMZ775K3hhB8NZBfc3Z8eY40YKp8wowuTWN9BopLOaJ9OYhhJCh9TIZtDDd9&#10;r4KTqeN67p/Ulxt7PJxRhJR7hZj1cjB7zJXTX6t8EpLbTMJ8Uo/9OVl8eY0oJFh8bYpODSZ8qoRW&#10;qFl6ZKqDlbN6tKX0g1R6/qGOcR97Rp1qXs17ipl7TCd7xZWkOR973pHRJIN7uo3JDeV72YXBpw96&#10;BLVHlIR6Va+mgkh6naowcD164aT/XhZ7I6APS5N7XJs/ONZ7aZZiJJl7L5CODn17NIbgpfx5ycAx&#10;k4d6F7l1gWl6W7Lkb4N6mqydXYN616acSyh7C6DDOIF7FJq5JIZ6ypK1DvJ6s4e/pWeLLWnpkwaK&#10;RWuWgL6JZG1XbmiIkm8tW7yH2nEJSG2HUXLVND6HHHR9HVWH8nWeBIKHXHiaoyaJIHQCkPWIW3Sy&#10;fu2HnXV+bOGG53ZoWoqGRndhR6CFxXhYM/WFfXk4He2F4XnHBjWFO3uToQ+HaX4PjxSGvH3PfTeG&#10;GH2Za3qFen2cWXeE6H2yRu+EbH3RM8GEEX3kHniEHX3QB6uDZn4gny6GAIg7jV+FZYb/e8KEzYXV&#10;akmEPYTVWKaDt4QIRoKDPYNJM8yC0YKHHxaCmIG9COiB2IBLnWiE/5JAi7mEb5AHelKD4I3yaRyD&#10;U4wNV72Cz4pTRdeCU4i7M36B04ciH1qBYIWRCfKAioIcm8yESZxBikKDwJkReQaDM5YJaACCp5M9&#10;Vt+CHJCeRVqBk44fM1OA/ousH6CAXYk0Cs5/d4Ocmm6DwqZFiQKDPKIZd+yCr54ZZxCCIJpcVh6B&#10;kZbXRNqA/ZNwMzeAUZATH+N/jIw1C39+mYTRmUiDY7BUh/WC3asodv+CTaYpZkyBuaFzVYGBJZz/&#10;RFWAj5ixMv9/z5RfIAl+6o6YDAp96oXGmFKDJ7p5hxSCn7RGdjqCC65BZamBb6iJVQWA1KMaRACA&#10;NZ3WMrR/cZgsH/x+dpBvDHd9YoaEljeUemmzhTqSy2tOdF+RKW0EY3+Pm27XUkWOMnC4QGGNCnKO&#10;LZ6MWnRDGAWNJ3VyAvGKKnmjlE+SiHNAg3yQ83P1ctuPanTIYj2N8nW/UVCMl3bLP8qLbHfXLYWK&#10;l3jRGM2Kx3l/BISH7nwpkoqQ6ny/geqPZXyYcXON7XyDYRKMhnyfUGyLM3zXPzqKBX0YLWWJD31Q&#10;GW6IxH1pBd6GA35TkNqPsoYkgGSON4UccCqMwIQ2YACLYINlT6CKDoLRPr6I2IJGLVOHwYG8Gf2H&#10;EYEwBwWEYoAqj2eOoY+jfxWNLo20bwSLwovmXxuKY4o9TxCJDIjFPnSHz4dwLWqGnYYbGpGFoYTV&#10;B/uDBIG1jgmN5pkDfdKMdpYqbeiLCpN4Xi+Jp5EATlSIT461Pg6G/oyLLUqFsoptGuKEd4gECMeB&#10;44L7jN+NXKJafMSL7p6XbPyKgJr/XWWJGZeoTbGHupSHPaSGXZGGLT2E8Y6SGzKDhoqSCWuA+4QC&#10;i+OM/Kuve9+Ljab9bDSKG6J5XMCIrJ47TSyHRpo/PTWF5JZnLRiEYJJ9G2eCy4yXCeyARITRixCM&#10;vLUOeyCLS69la42J0qntXDmIW6TCTMaG7Z/fPPGFgZsnLNmD95WmG2OCRI4hClF/tYVyh1aeJmml&#10;d8ibrWsxaFqZRWzaWN6W+26oSP+U4HCIOG6TGXJgJvuR8nQVEquSqHVIAZqMjnqFhcucTHKodmGZ&#10;4nNjZyWXi3Q+V+SVTHVBSEqTNXZaOA+RX3d2JxaP/Xh/E6KP+Hk+AxOKO3yphFqawHuWdR2YXnuL&#10;ZgaWDnuSVvuT2XvKR6GRw3weN7SP3nx9JyeOS3zUFHKNp30NBFaIPX5/gv6ZioRqc+WXLYOSZQKU&#10;3ILXViiSp4I4RwWQjoHMN2COmIFvJzOM2IESFSCLsoC2BWiGjIAOgbuYno0scsKWQYuDZAST8In6&#10;VWCRsoieRpCPi4dfNyeNhYZKJ1SLmoU2FcOKDoP1Bk6FIIFdgK+XyZYBcdCVbZN+YzOTHJEfVLqQ&#10;3o70RiCOsYzxNyKMkIsQJ5iKholAFmKIroarBwyD9IJyf7+XNJ6ucPKU1ptMYnWSf5gTVCSQOpUZ&#10;RauOB5JVNtSL3I+yJ6GJrY0fFsSHmYjZB6WDA4NQfvGWzadKcDiUbaMIYdWSEJ70U6GPwpsmRUON&#10;hpeXNnmLVJQwJ4mJCZB4FwOGwYqPCB6CRIQAfkOWia/bb5yUI6q0YU6Rv6W+UzWPZ6EXRPKNIZy2&#10;NkaK5Zh0J1mIkZMTFw2GJYvZCHyBsISJeQSoT2mQauCk/WsLXNuhwmyqTr2erW50QC2b1XBUMOCZ&#10;Z3ItIKuXwnPiDiaXSXWBAICOh3s/d9ymfnIWadWjMHLWW/mf/XO6Tg2c63THP7uaDnXuML6XhXcY&#10;IQCVj3guDy6Ue3lMAeKMIn0Sdsik83qAaOShqHqQWyiec3qxTWqbZXsDP1CYgXtyMJuV33vrIUOT&#10;pnxeEA6SD3zuAxKKFH6jdcKjtYLKZ/yga4IeWmidMoGPTNiaG4EcPuyXMoDWMHiUd4CgIXuSBIBt&#10;EMuP/oA2BBSIVX/3dM2ivor5ZyKfb4mNWaycM4hBTEeZE4ccPqGWFoYZMF+TRoU3IbSQn4ReEXSO&#10;P4L3BOyG3oEVc+6iAJMYZlueqpDmWQSbZY7XS72YPYz9Pj+VM4tJMGmSPomuIgCPbYgsEg+Mx4VB&#10;BZ+FqYIBc0uhQZs0Zcud7Jg0WIqap5VcS12XfZK9PgiUbJBMMGuRZo34ImuOaYudErGLk4chBi+E&#10;sIK+cq6gzqMaZTedcJ9DWBGaHZuZSxOW55gzPeCTzZUMMDSQx5IPImKNr45kEvuKo4iVBqCD64NU&#10;ciegf6rjZMCdGaY2V62ZvqG8SsSWfZ2RPaaTWZmsMBWQR5W5IkONJZCLExCJ8YmsBvmDU4PJazKz&#10;D2lnXnquzGrVUdqqqGxsRRGmt240N8OjFXAVKaef+HHvGpid0HOgCnia7nYhAACPdXwfanexMHF+&#10;XdKs63JGUVCox3MzRLCk03RMN5ihJHWBKced3na3Gy6bTnfYC4yYCnnCAOeNsn1pacavlHlxXTqr&#10;TXmcUNKnIXnXRFajLHpEN2+fb3rNKeCcBntfG6qZInvrDHiViH0OAgeLl37BaR2uQIE6XKWp9YC6&#10;UFulxYBXRAqhv4AMN0id+H/uKfWab3/dHBaXQ3/RDUKTYn/WAvyJzX/laH2tK4jiXBmo2oexT+Sk&#10;pIaeQ7OgloWxNzWctITjKgmZFIQzHHSVrYOODfCRkYIpA8mITYDZZ+msUZBtW5en946FT3qjtoy/&#10;Q1+foIsoNwObsom2Ki+X6ohgHNmUUYcWDoyQDIQXBHOHEIGkZ26rn5fSWy2nPpUuTySi85KwQx6e&#10;1JBqNtCa345UKiyXAoxaHTqTMooADxqO0oWpBPuGEYJGZxeq/J8bWuGmmJuyTueiSph2QvWeJpV6&#10;NsCaKZK3KhmWSpAQHYCSUoxOD5WN2IbpBWeFR4LHZrqqm6YjWoqmJ6HrTqehyZ3oQuKdlJoyNtqZ&#10;i5bFKlSVn5MGHYuRq44YD7eNFYfVBbuEq4MrXY6+gmlAUk65NWqiRxm0EmwyO6SvNW33L5Cqvm/Z&#10;Ipem63GvFJikQ3NVB2ud3XchAACPiH0lXU28fnD2UhK3KnHERu6yBHK5O5atH3PeL7CoknUeIv+k&#10;iHZdFXihXHeDCIea5nptABSPA32yXQ26u3h8Udy1ZXjARsiwMnkUO4mrR3mZL82mqHo5I1iicXrh&#10;FjWe3HuACXuYU306ASaM3X7aXMu5On/NUaSz4X93RqCuq388O4ipqn8XL+ek/X8bI6igoH8sFtmc&#10;tX9CCk6WHX+TAhCLCn/VXIu3+IbzUW2yl4X6RnStXIUcO3CoVYRhMBGjiIPDI/GfEINBF2ia4ILJ&#10;CwSUPYGHAtSJgoCnXE22743yUTqxhoxORlCsQIrKO1anM4lxMA2iXIg7JEKdtociF+uZUoXOC5+S&#10;rIMjA3WIP4FVXBe2GJS5UQ6wqJJmRjOrWJA3O0emQ449MAihZIxxJF6cq4rEGFeYD4g7DCKRaIRw&#10;A/eHOoHhW+m1b5tFUOiv9pg9RhmqnZVhOz+lfpLEMAugmJBhJFqb243kGIqXGoohDH+QY4V2BF6G&#10;bYJPW8C066GQUMivaZ3PRgSqB5pDOzmk4JcEMBWf8pQBJHObK5BVGI+WY4uVDKaPkIY5BK6FzYKl&#10;xd9sU2YSsPBt+2hvm+ZvqGrIhpRxWW0PcMdzBm8zWkt0pnElQs92KnLPKJJ3Q3OXB/l6i3K0wsVp&#10;V3HTrhhrSXL3mWBtPXQghHFvKnVMbxRxDnZnWRRy3XdhQjd0g3gkKOh1n3g+Cg942HcNv+hm2X2J&#10;q35o/n2Alw9rKn13gnptS32HbYVvWn2ZV/hxUH2ZQalzFH1uKSt0OnzKC9l3YnsgvT9k6oklqRBn&#10;NYfxlPBpe4bRgLBrxYW7bBRt94TFVvFwCoPJQSRx5IKtKVtzFYE7DV52JH6qus5jepSvptVl25JY&#10;kvRoOJAYfwhqjY34asxs24vrVgBvA4nyQKhw7YfgKX9yJ4WRDqV1GoGjuJ1icKAypNVk25y8kS9n&#10;QplhfYJpo5YxaZVr+JMdVTJuMZAVQDtwJY0GKZdxZ4nLD7J0PoQWtsJhqKvBoyVkF6cnj7Fmg6Kr&#10;fDto655iaIprR5pBVHBtiJYtP+BvhZINKaxwz43YEItzjYYPtTNhG7dgobpjirGcjnBl9av4ey1o&#10;X6aLZ6tqwaFUU71tB5w3P35vCJb8KbFwWJF2ETdzAYees+dgwsMaoIxjLLwkjWVllLVNekxn+660&#10;ZvhqXqhZUzdsp6IjPxhuqZvXKZVv+5RPEbxylIjUtv90RWUzo0J1SGeGj3x2UGnde4J3XWwsZxt4&#10;bW5kUgh5g3BzO/96n3JBIy97yXNCBeN+sXQBtChxbXBkoKNys3GSjS5z+nLOeZt1PnQUZah2f3VT&#10;URR3unZ6O6l46ndyI7158XfQB8t82XgTsYZvDXuGnkZwgXueixNx+nu8d89za3v5ZDR00Xw9UAZ2&#10;LHx0Ox13bXyJJAN4Xnw1CW57RHuqrxNtN4aJnAxuzoWLiSRwXYSkdi5x8YPMYudzdYMYTxx05IJi&#10;Oq52MIGUJEd3EICACtJ56363rNNr1ZF+mgBtgY9uh1RvJo16dK1ww4uoYcFyXInuTkdz24hLOkl1&#10;K4aVJH12AISxC/x4yoFGqs5q05xtmCtsiZlPhbZuOJZPc0tv4JN+YKlxfZDNTZZzBY4rOfV0WIuI&#10;JKd1I4jGDPN33INjqRlqDqdklp5ry6MyhFltfp8iciJvLJtJX7hwz5eaTOxyW5P9ObBzrZBcJM10&#10;coyfDbl3HIUWp6ppgrJnlVFrQK0bgzVs9af0cS5uo6MJXvFwSZ5WTEpx2Zm/OV5zKZUVJN9z6I/G&#10;DlV2hYZupnhpJ72BlDxq4rcTgkJslLDLcGNuQKrFXlFv5qUBS9Vxdp9iOQFyxpmxJMhzgJI7Ds92&#10;D4d5qE18gGSFlcN83WbLg0R9PmkccKV9pWtxXaF+GW26SfF+pG/hNVF/WnHNHdqAm3L0BBKCT3Vz&#10;pbZ52W8Vk2R6b3BOgS17BHGcbuF7mnL3XD18NHRUSP182XWeNO59kHa/HmR+g3dWBdKAV3kMo1t3&#10;inm2kUV4S3npf0l5DHoobVd5ynqKWxZ6hXr5SEN7QXtjNL17/HuwHvZ8uHujB1J+p3wjoSF1xIQn&#10;j0N2ooNZfZJ3eoKla+F4VoIGWed5KYGNR2t584EWNFV6rYCNH0J7PH/NCJl9N37DnxZ0co6GjWt1&#10;Y4y5e/J2TYsKaop3MImBWOZ4EYgSRrZ45Ia9NAh5mIVbH4x6BIPaCap8A4D2nUJzdZjgi8R0cZYV&#10;en51ZZNraU12T5DyV+53Mo6cRiF4B4xaM8t4tIobH8p5BYfLCo17BILHm7ZytKM8il1ztp9ueUV0&#10;rpvEaEV1nphUVxl2g5USRY93V5HlM5x3/I67IAF4OIs9C0J6OIQ9mmlyJ62fiTFzLajHeD90JqQY&#10;Z2x1FZ+oVmp1/JtzRQB20ZdcM1p3bpM9ICB3mY34C9J5loVlmVRxybgSiDhyzrIpd2ZzxaxqZrl0&#10;sqbzVd91l6HARJx2apyzMwh3BZdxIBF3IZAUDEJ5GIZLmbWFDmQKiGmEwWZBdzaEeWiIZe+EOmrd&#10;VEmED20vQfWEDm9mLrKEYXFmGICFw3KjAn2FdnbPl2mChm4ShlOCaG9RdWKCTXCnZGeCNHIVUxaC&#10;KHOJQSiCN3TvLm+CenYvGS2DYXbtBBqDYnnllUiAbngGhG+AbXhcc7KAd3i5YwGAeXlCUgCAhXnZ&#10;QHGAnnpuLjSA0nrpGcCBWXsVBXyBmnyMk1d+nYH8grB+u4Ffcjd+3YDWYdB++IBoUSp/GIAkP/9/&#10;On/lLjx/YX+YGmd/oX8hBqmAFn7NkYl9V4vLgQ19hIo8cMx9rYjNYKh904eFUEx9+oZeP19+HoVP&#10;Lfl+NYQ4Grx+OYMOB6Z+0YCwj+l8W5WMf5h8k5MQb4d8xZC3X5N88I6RT3Z9FoyQPup9NYqmLdZ9&#10;PIjDGw99Eoa5CHZ9xII/joh7mp9Jflp72pvabnN8D5iSXqx8PJWFTr18YpKpPnF8fI/kLcB8co0p&#10;G1t8JYm1CR587IOAjWB7DakFfVB7T6SebY17haBiXfF7sZxoTid71pipPfR775UMLY971pFvG4l7&#10;bIwSCaJ8QYR+jGl6rLLIfHN67q1hbM97IqgoXVZ7SqM6TbJ7bJ6RPaR7gJoSLUh7Y5USG4J6443h&#10;Cgl7vYVDizSOQWPCezqNM2Xla1+MLmgeW3WLOWpuSyeKZWzEOiSJ0m8DKDGJv3ELEyyLRXJPAR6I&#10;MHf8iTuL2G1CeXGK726DadOKDm/eWi2JN3FWSi6IeHLbOYyH6HRXKByHsHWtFAeIkXaCApyGBHqi&#10;h2aJ0naqd9SJAXcWaGSIO3eOWP6He3gwSUmGzHjnOP6GPHmeKAOF5no9FL+GP3qSA+WEJ3znhayI&#10;LX/wdkaHcX+AZxaGuH8tV/CGCX7qSIiFY37bOJSE0H7OKAqEW362FW+ESH58BPyCkn7VhDCG14lO&#10;dPWGJ4f9ZfSFeYbGVxeEz4WvSBaEKITBOHCDk4PwKE+DBYMaFi+CoII7BeaBPoBzgsuF4JJ4c66F&#10;N5BCZNuEjI4vVjGD4oxQR16DO4qbOBSCl4kCKDqB8IdxFo+BS4V1BqeAJoHKgZuFIpuScp+Efph5&#10;Y/GD1ZWIVW2DKpLURsCCf5BTN7CB0Y3wKDmBDoucFu6AN4gOB0J/RILdgJmEmaSecbmD9qCfYyyD&#10;SpzLVM6Cmpk8RkKB65XrN0SBOpLAKByAYY9/Fy9/YIobB71+kYO2f8GEOa2icPmDlKi2YomC46P7&#10;VE2CLJ+MReSBd5tkNwqAvpdsJ+J/4JKXFzB+wouoCB1+B4RffP+Xp2OxbmSV1mW/X+uUFGfoUWCS&#10;bGoxQmeQ8WyFMqqPz27FIfSPXXDMDo6QF3JmAACKbXkGe16VWmyxbOuTo23yXqeR+29QUFqQZnDP&#10;QamO93JgMkeNynPnIhGNHXVKD3iNRHZtAVeIQ3tCedmTaHWTa5iRwXYUXX2QKnahT2iOpndaQPqN&#10;PXgoMemMBnj4IiSLJ3mwED6K03pRAoqGVX01eG2R3H5OalWQQX4HXHCOrX3aTpGNMX3BQFuLyn3U&#10;MZSKhn3uIjOJe339EOWIwH4QA46EsH7cdx2QqIbvaSuPEIXcW3CNgoTnTcaMAYQXP+eKk4NhMV2J&#10;QoLLIliIDoIwEYWHAYFfBGiDUIBAdgGPnI+UaDCOCo2xWpuMf4vtTR+LAIpXP3eJjojlMV2IJ4eS&#10;IqKG1YZKEiKFjIQiBRyCLYFldQiO2ZgQZ0+NR5VVWd6LuZLBTIyKNpBmPwSIwI48MRGHUIwxIrOF&#10;2oo3EoqEXIZbBa2BQ4JRdDKOTKBxZpKMuZzgWT6LJpl6TAyJnZZVPqCIIJNsMLiGq5CsIqCFGY2K&#10;EtGDbIgbBiCAioMMc36N6ai6ZfSMUqROWLmKuKATS6OJJpwiPlOHoph2MIuGI5TlInSEiZAeEt+C&#10;uIlsBnl/+oOdb0OhhmN/Ygue42WAVOucWGegR6mZ8mnlOeeXzGw3K1KWGm50G7SVUHBxCqGT63Lg&#10;AACKt3qBbfyfS2wEYOWct21OU/OaO261RueX4HBAOWeVunHdKyeT7nNvHAqSz3TYC5eQ/XbBAEuK&#10;HnvGbMudZXRnX92a2XUFUxCYZHWuRjWWEnaBOPCT6XdqKv2SB3hSHE+QoHkgDGmOc3p9AWuIIX11&#10;a62b2XyfXuKZU3yGUkGW33yGRZuUinyYOIaSX3zRKtiQZn0SHIqOwn1HDRyMR33dAmCGcH7iaqWa&#10;oIS1XfqYG4PiUXyVpoMpRQGTS4KSODmREYIVKsCPBIGyHMqNK4FODbyKd4CuAy2FBoAVabeZrIyz&#10;XSqXI4shUM+UqImuRHSSSIhnN9WQA4dCKs6N1IYzHRyLz4U1Dk6I94MGA9eD2oESaQWYxJSqXJCW&#10;PpJTUE+TxZAeRBGRZI4cN5uPG4xDKtGM3oqGHY+Kroi1DuaHxoTtBF+C6YHeaF2YLpxlW/eVoJlA&#10;T9aTHZZFQ8qQsZOHN3eOYJEDKpuMI46oHYqJ1ouBDy+GzIZqBMuCK4J/Z8+XxKP7W3uVL6ALT3CS&#10;o5xMQ3uQLpjUNz+N1JWgKn+LjJJNHW2JNI2qD0eGC4eKBR6Bl4L8Ye+sBmMcVhuoeGUXSlelC2c0&#10;Plyh1Wl7Mcme9WvQJEucrW4LFa+bjW/8B3aW7HOrAACK9Hu4YQmpyGs3VVCmP2yOSbCi2m4EPeKf&#10;pm+fMYmcvXFKJF+aTHLoFkaYuHRUCHaT6HdmAACKr3yVYDOn2nMoVJikVHPnSRig7XSwPXOdvXWg&#10;MVCayXalJG6YNXekFsWWQniHCVCRTnrWAICJm32pX2qmP3roU+miu3sBSIufU3sxPRmcFntvMR6Z&#10;G3vQJH2WZnw1FzSUJXyOCg2PGX27AWiH4H7nXrGk74KBU0qhaIHvSAWd/oF0PLSavIEWMQWXqIDP&#10;JI+U3ICdF5eSWYBrCq+NQIAkAiqGbX/yXgij5Yn4UrmgWIi1R5Gc5YeOPFiZnIaNMMyWfYWqJLeT&#10;iYTeGAKQ0oQQC0GLuYIjAsuFO4DOXX2jC5FHUkKfeY9QRzOb/o15PBKYrovRMJWViopSJLGSgYjs&#10;GGqPkIcQC8aKgYPBA0yERIF/XRaiS5h1UeueuJXDRu2bOpM3O+OX5pDkMIOUuo7CJJuRr4yyGLSO&#10;lIluDDqJjIUKA7KDgYILXLCh0p9dUY+eMJvpRq6aopikO9SXPpWjMKOUB5LgJN+Q74+zGMSN1ItE&#10;DF2IwoYCBAGC6oJ4VK23TmKfSlKytGSaP/WuS2a7NUOqMmkGKdamj2teHWGjsG2TEAehrG+pBNeZ&#10;WHTBAACLJ3y/VDS0+GpcSemwXGvGP6Or9m1ONRSn2W77KdykI3C1HbmhCHJaEMyeoHPrBdyWTXg7&#10;AACKvX1vU8Sy73HmSYmuVXLKP12p5nO2NOqlx3TFKeKh/3XjHgWetHb4EXab9XgCBr2TrnsyAACK&#10;Yn4GU1uxMnk4SS6smXmFPxWoKnnmNNSj93pRKeygInrXHkucrXteEg+ZpHvlB3+RdH2rAJaJF37s&#10;UvmvvoBaSNyrIYAKPtOmr3/NNKiieH+oKgyegn+THpCa73+QEpmXp3+SCCePlX+5AVCHnH/UUqGu&#10;iodTSJSp6IZfPp6lboWCNIChMoTEKfydMoQgHt+ZboOQExuV9oK5CLeOCIFrAemGZICVUletkY4U&#10;SFeo6Yx4PnSkZ4r5NGegI4mhKe+cHIhtHviYQ4dVE4qUk4VCCTGMyoLIAmSFaYEvUhiszJSZSCSo&#10;HZJSPlCjkpAvNFmfRY49Ke6bNox7Hu+XWYqLE72TgYc+CYmLyYPcAsWEooGqUeSsM5raR/qnfJfo&#10;PjSi6JUgNE6ekpKVKfaafJA1HwmWko0QE8OSsYjECa2K+YSsAxGECIIJt7FnGF+XpBRpImKPkGJr&#10;MWWBfGdtRWhZZ+tvUmsGUrdxR213PH9zBm+SI2Jz93CgBYF5JXC4tJNjg2s5oUFl5W0BjedoSW7J&#10;elNqpnCNZkds9XI2UZBvI3O0O/lxDHTvI9JyCXVdB393dnUWsbNgenbEnq1jHHdpi6JlxXgHeGpo&#10;YXi2ZMhq5XldUINtRHnnO3tvVXo+JCxwZ3n7CTR2A3kzrwheEoIlnENg5oGoiYxjs4E6drBmgoDM&#10;Y2VpNIBxT4truIAJOwVt6H95JHFvEH54Cqd0yXzLrJRcOo1lmg5fLovPh5liHIpKdRJk/4jdYi5n&#10;1Yd4Tqlqd4YcOphsv4SiJKZt+4LXC99zwX/PqmJa2JiSmBNd35Xnhd9g3pNSc5Zj1ZDdYQFmuY59&#10;TexpdIwiOjtrzom5JM9tHYcWDOBy54JNqIVZxqPBlmdc2J/7hGlf45xPclpi55jNX/9l2ZVsTTNo&#10;opISOe5rDI6rJPJsbYslDa9yOIRNpvVY/K7vlP9cE6oJgzBfJKVAcVZiMKCpXyplLJw/TIVoAJfr&#10;OZNqc5N+JQFr4o6wDlJxroXipadYc7ohk9RbirQTgixem64jcH5hqahvXoBkqqL1TAhnhZ2cOTBp&#10;/Zg0JOhrdJF0DtFxQocdqbduwl73lzpwMmHchLZxpmTBcfpzIGeZXsh0nGpSSuB2FGzYNfl3f28P&#10;HiB4snBHA7B9MXIrpt5rTmoPlJ9tD2vWgnBu0W2mcCBwjm96XWZyRnFASf9z7nLkNbt1dXRMHtB2&#10;iHTyBYF7YHZIpDhoY3ULkkNqXnXEgFxsX3Z9bltuVXdOW/lwPHgeSPhyDXjZNThzrHlnHyl0rnlq&#10;BxB50XnyocJmEn/akAxoPH+FfnNqXX9CbMZsgX8HWrduj37mSBpwfX68NNdyL35xH4FzJ33GCGR4&#10;fn0Pn4BkSYqLjgVmkYkufKto0Yfma01rBYa8WZ9tMIWfR1NvN4SRNIBw9YNrH8lx6IIDCYB3Yn+s&#10;nXpi7pUsjDRlSJLJexZnmZCAafRp345eWJBsFoxWRrBuLYpYNDlv9IhTIANw54YiCmt2d4HTm8Nh&#10;35/JiqtkRpxbecFmopkMaNVo9JXtV6drNpL0Rg5tV5AHNAFvJo0WIDhwGon4Cyh1uoOPmlJhF6pk&#10;iWFjhKXleKNl5aGKZ+poPp1mVulqiZl1RXJssZWeM7ZuhJG5IFNveY0RC711JYTumR5gjbT9iE9i&#10;+q9nd7dlXKn2ZyhntqTIVlJqBZ/YRQVsMpsNM11uCJYzIEFu+494DDF0sYX/m+B2sl53ioV3hWFH&#10;eTV4XWQfZ755PGb3VdZ6J2m6Qzd7JWxTL5p8Qm6gGOx9w2/wAhmAuXO8mUZzbmj1iCZ0iWq8dx91&#10;pGyUZfx2vm52VHZ323BTQkd4+3ITL0B6H3OcGY97TXRvA8R+y3duluVwknN2hgVx5XQ/dT1zOXUO&#10;ZHd0iHX8U1h1znbxQZp3D3fYLyB4PXiWGj55NHjWBTJ9I3qZlKduVX26hANv0H2Ic4lxQ31tYwly&#10;uX1iUi90IH10QMh1dn2CLr92qX11Gpp3dX0UBmp7un1KkplsmYfcgi1uMIa0ce1vv4WmYbZxQ4S5&#10;UThywYPgQB10KIMZLn91W4I/GvZ2B4EyB296jH+MkMFrRZHugIds7o/RcIBujI3RYIFwH4v9UEdx&#10;pYpIP5ZzFYigLk90SIb4G0V03YUwCEZ5k4FqjzJqO5v5fyNr75jhb01tl5XrX4BvNJMrT3lwxJCU&#10;PwpyOI4PLixzaYuNG4pz74idCPN4yoLpjeJpc6X9fflrLqHkbk1s253zXrBufZo/TtJwE5bCPoBx&#10;jZNiLfFyu4//G7NzNYtSCX14K4QZjMto56/6fQJqo6rabXlsUaXmXgRt9KE5Tk9vjJzPPiVxCJiO&#10;LaJyN5QSG6hyqI1mCed3sIUFjhx+9F4lffF/JWDfbdp/XWOnXaR/oGZ4TP5/+mk/O5uAfmvgKTeB&#10;U242E5+DNG+LALeDzHU9i8l702gce9V8QmnjbAF8tmu8XBZ9K22qS8d9rm+XOs5+SXFtKPl/EHML&#10;FGOAbHP0AkGBxHhtiaB5LHH0eel5yHLXakl6bXO7Wqx7CnTKSrJ7rXXfOhx8WnbqKMp9F3fPFRJ+&#10;C3g7A5KABnsqh6h27XvHeCh3sHu+aM94cnvDWYJ5MXvjSd5573wjOal6q3xiKNJ7YHyIFch8DXxl&#10;BLF+i31+hdB1OYVcdoF2FYRqZ2V264OUWFd3u4LhSQV4iYJGORF5T4G+KJt5+IEoFjB6cYBoBaJ9&#10;Tn9xhCtz8I7gdQx0240JZiR1vYtRV0d2l4nHSDJ3aoheOKV4L4cGKIJ4zYWxFpN5IoQcBmh8R4EN&#10;gsZy6JhVc9Bz3pWUZRV0yJL3Vmd1qpCQR4B2g45WODF3SIwxKHR32ooVFut4F4cZBwh7dIJZgZpy&#10;IqG+csdzHZ4NZDR0C5qFVbJ08Jc9RvF1zJQtN7p2lZE+KEh3HI5RFyJ3SIl1B4Z6zYNfgKFxlKsZ&#10;cexykKZyY3pzf6H6VR10Y53MRoF1P5nhN292B5YkKAZ2jZHWFyF2sYtBB+l6TIQrgGKHk13zcXiH&#10;HGCYYqWGsGNQU7OGV2YZREyGIGjfNB+GLWuBIueGwm3WDtOILW94AACFpXbdflmElGdlb6GEUWks&#10;YQyEF2sJUmCD5mz+Q0qDzm73M4GD43DcItaEVHKID6eFT3O7APGEWHlLfHSCBnC3bfaB6HGvX5WB&#10;1XKtUSmBx3PQQl6BxXUBMu6B4nYnIr6CNXcmEFeC3nfcAiqCh3uoerKAAXnfbGZ//noBXkJ/+Ho7&#10;UBmABHqAQZKAD3rvMniALntZIriAZHusEPeA0nvaAzSA/H2qeR1+NYMBawF+SoJLXRN+X4GuTzB+&#10;eIEuQRp+kIDJMk1+s4B6Ivl+1YAdEbB/Gn+oBBN/sX9ad7B88ov3abx9EYpoXAB9Loj3TlF9Soe0&#10;QGV9Z4aSMfZ9goWFIut9jIR7Ehd9s4LkBMt+n4C+dnl76ZTWaKt8EpJtWxh8NZAoTZF8Vo4YP8t8&#10;dow0MZZ8i4ppIu98gIisEnp8kYV9BV99w4HcdXJ7JJ2eZ8R7UZpXWlV7dZc4TPZ7lpRYP1J7tpGw&#10;MTF7zI8rItd7r4yAEr97r4eKBdR9FYK+dJd6laZRZwV6wqIlWbZ65J4pTHl7A5p2Pvd7IJcGMPh7&#10;MpPFIqB7EI+AEsd7DIkXBi98joNuctKQ413DZTqPqWBUV7WOgmL8SgiNeWW8O9iMp2h+LNGMN2sd&#10;HLCMkG1oCs6MVW/UAACGMHipcReOB2a3Y6uM9Wh/Vl2L9WpfSO+LC2xbOwuKS25dLGWJ1HBLHM+J&#10;7nH9C62JbXPwAACGPnomb32LlW+IYkKKoHCVVSOJvHGoR++I63LhOlGIOHQoLAGHu3VlHOaHn3Z5&#10;DGqG8nfqAPeEqXwTbfyJlHgoYO+ItXhyVAaH33jTRxGHHXk/ObGGdHnRK7KF7XpiHQSFo3rZDRKE&#10;23u9Ae+DEH3QbJ2H8oCpX7qHIoAuUv6GWX/LRkOFnX+IOUuE8H9YK4+EYX9BHUeD738bDbiDHX8U&#10;Ar6BuX9Ga3eGookuXriF2YfmUimFFYa7RaaEXIW3OOqDr4TPK7GDC4QEHbmCeoM+DmGBq4HZA2qA&#10;noB6anKFoJF5XdCE2o9iUWyEFo1tRReDXIusOHyCrooYK2eCBYigHdKBUYc2DseAf4QaA/R/u4Fx&#10;aZKE35mgXQ6EGZa7UMqDU5QARJiClZGAOBqB4484Kw6BOI0YHcOAaYqIDw1/k4XgBGF/B4I1aNeE&#10;U6GlXGyDip3wUEWCvZpqRDGB+ZcrN9GBQpQuKuWAj5FHHZt/uY0bDyB+44c5BLZ+e4LOZbaael15&#10;WXGYdF/8TT6WimKZQNqUzWVWM+GTW2gYJfeScGq0FtqSlWzyB6CPvnCIAACGo3olZE6XtWX/WC6V&#10;zGfMTCqT/2mzP/6SVmu4M0uQ7G3GJb+P6W+8FzCPsHFvCIaMzXR8AACGf3thYwCVVG5aVwqTf2+B&#10;Sy+Rw3CtPzaQLXH9MsOOxXNaJYmNrnSsF3WNKHXOCUuKSXhOAACGYHxwYciTYXaBVfiRm3b1SkuP&#10;5neAPo6OVHgSMk2M73jEJV2LxHl1F7GK/HoKCfKIKnvFAOKEyH3wYKqR0X59VQCQEH4+SXmOYn4T&#10;PeiMzn4EMfuLXn4GJUKKIn4cF/OJIX4lCoiGZX6oAaaDZ381X6mQlIZbVCKO04VkSMONI4SHPVSL&#10;joPOMZCKF4MwJVGIuYKmGEmHjYIiCxGE74EMAkeCRYBCXuSPdI4uU3qNuox4SDmMDYrhPOuKe4l2&#10;MU+JA4gtJVCHmIcAGL6GPoWyC5yDw4L7AsiBW4EZXi+Or5XAUtqM8JNHR72LOpD0PKKJno7YMSyI&#10;IIzuJRiGt4suGLyFP4iIC+OC0YSCAy+AooHEXZeOHp0kUliMWZnsR1OKm5bgPFKI+JQWMPSHcpGJ&#10;JP+F/47SGKOEe4q4C/2CGIWsA3+AEoJJWOykrVzpTgOhwl9rQx2fAGIKN+2cgmTKLAyaa2eNHx6Z&#10;CGokEQuYtmxpBOaSg3F2AACHAnteV9mh8GUGTQ6fGWbnQlCcamjgN1GZ9mr3K7GX220THx+WTm8R&#10;EZKVk3DUBdKPjXVIAACGtXxkVtuflGz1TDGcym5BQZiaIm+SNsWXuXEBK2CVlnJ5Hx6T5nPfEgWS&#10;03UdBp2NA3jaAACGc31GVe+dm3SrS2Oa2nVWQO6YOHYUNlaVyHbUKxyToXetHyKR0HiAEm2QcXk7&#10;B0yK3nvaAAaGMX4KVReb/Xw0SquZPnw6QFSWn3xQNd+ULHx8KvmR8Hy0Hy6QBnz3Es2OaX0yB+OJ&#10;En5ZAL+EyX8nVFWasIOXSgaX74LzP9CVS4JkNXaS1YHyKraQj4GWH1eOe4FKEziMrIDyCGuHl4Bp&#10;AVeDn4ATU7WZoIrRSX6W3Il/P2aUM4hINSeRt4c3KnaPb4ZGH0mNSIVsE5yLQYQJCOSGZ4IUAdKC&#10;sIDRUzuYu5HnSRiV+I/jPxWTS44ANPCQzIxMKl2OfYrDHy2MU4lEE+SKIoZ4CU2FeINmAjSB84Fn&#10;UsiYHpi0SLSVTpX7PtCSk5NrNN2QBpEWKnuNrI73H3CLdoxUE/eJQYhdCXCEt4RpAn+BYIGwTBmv&#10;ulwfQqOrxl6tORqoD2FZLyOku2QjJFOh92bqGE+gIml0DCyduWxkAqWU0HKeAACHUnxlS2as9GPh&#10;QgSpC2XgOJilYGf1LsqiD2ojJDefOmxPGJCdJW5QDNOacnC1A5WR13ZBAACG4n0/SsCqjGttQXOm&#10;rGzqOCii/25nLnyfsm/5JB+czHGOGMmagnMFDWOXkXTgBGOPS3lfAACGgn36SiiofnK9QO+kpnOn&#10;N7ug/3SeLkqdoHWQJBGar3aRGQGYNneDDeWVE3jaBRaNIXv6AACGMH6ZSZ+mxXnbQHyi7nosN1uf&#10;SXqILgOb6XrxJCCY1nteGTuWO3vNDlyS8HyhBbGLUX4hAACF7H8fSSalWYDNQBehgICANw+d1YBD&#10;LcaacoAYJACXVX/8GYWUhH/sDs2RIn/jBjWJ0X/nAI6ExH/sSMGkMYeJP8OgVYacNtOcpIXCLZ6Z&#10;OYUFI+aWF4RgGZaTLoPQDy6PqIKBBqaInYFVAQOD0YCUSG2jRY4KP36fZYx6NqCbrIsFLYaYOYm1&#10;I92VD4iLGYWSIYchD1qOeYSRBveHpoJ2AV+DEIDuSCiikJRHP0WeqJIWNnia5pAHLXKXao4oI9+U&#10;N4xiGZ6RPIm7D16NiYYpBxmG4INTAaeCe4EeqeZhcFksl45j11y3hSZmR2A4cndovmOdX0FrLGbS&#10;S0ptc2nBNkpvXGxNHjpv122gA2V6Q28GpsZdG2SxlMFf62cUgrdiwGlzcHFlj2vJXa1oTG3/SjVq&#10;2HABNdhs93G0HsptiXJ2BU13CnNno+NZX3AVkjBcgHFcgH1fqXKZbpZix3PhXDxlxnUbSTdokHYw&#10;NWxq4XcIHz9rnncoBvB013eNoTRWWXs+j8pZvHtsfm9dFnunbOlgdHvaWudjrnwaSE1mqHxGNQZp&#10;I3xBH5tqEnu0CFRzn3sxnr5T+IY5jZlXh4VXfIVbEISEa1VejIPDWcBh9oMCR3plGoJDNKhnt4Fi&#10;H+Vo2IAcCX9ymn4/nIlSHpEVi6NVzI8netNZc41NaeNdDouOWJxgjoneRstj1YgtNFpmj4ZqIB9n&#10;4IRhCnVxwoDFmqpQpZvoifpUaZjpeWZYJZYCaLFb15NAV6Jfb5CaRhtizI35NBploYtKIFFnHIhz&#10;CztxFILMmRdPh6asiJZTWaKWeDNXI56cZ7Za5JrSVtdejpcxRXJh+5OkM8Zk4pADIGtmhYvsC9hw&#10;i4Rml8dOurFfh21Sk6wpdzZWZKcVZuZaLqI9VjVd4p2dRP5hXJkdM2ZkTJSWIFZmD46dDFJwIIWl&#10;nM1o11jMi4pqrFw8ekBsil+qaLlucGMHVrBwWGY+Q+ZyMmk7MBNz4GvXGRh09G1DAc189XCamfBk&#10;n2PNiPFm12YleAFpE2iDZulrTGriVVxtfm0sQxdvlG9LL+1xaHEhGe9ydHINA4t6HXS/l0dhAW6k&#10;hpVjhG/2dfBmD3FEZShokHKkU/Vq/HP/QhdtRnU8L3RvOnZBGl9wXnabBQl4lHh5lM5eEXlChGBg&#10;0nmMdAxjiXnoY51mRXpEUr1o5nqzQUVrV3sULyFtZ3tMGs5urHsIBk53RXukkopbvYO0glteqIL/&#10;ckphjIJdYitkYoHUUbJnK4FSQIlpv4DXLtdr5YBAGyptT39TB192LX5MkIBZ644JgI5c84xXcLxf&#10;8Yq+YNpi5IlGUKplwofkP/RocIaFLp5qqYUdG3ZsOIN8CEB1RYB9jsZYdphRfwdbk5Web29eppMI&#10;X8RhrpCdT8lkoI5UP1pnYIwVLnJpqonSG7lrW4dQCPV0i4JAjVNXWqKIfcBahJ7Nblhdo5s1XuJg&#10;uZfSTxNju5SfPsJmipGDLi5o345gG99qsYpeCYRz+IOljB1WjKypfLFZvKfgbXJc4qM/Xihf/57g&#10;ToRjC5q+Pl5l5JbCLdhoP5K5G9JqNoy5CfRzhYS6j81wgVh9f6FxwFvTb3tzCV8uXyR0X2KETk11&#10;xGXAPK93NGjHKgN4sGtwE/56p2zhAGl/XXJFjS9sdmLnfT9uEmU4bWRvsWeXXWJxUWn8TO5y9GxV&#10;O8R0km6KKbN2GnB3FMF37HF+AgJ9d3YLisdo5W1LexlqyW6ja4FssW//W99ulXF1S9ZwbXLsOyBy&#10;NnRNKaNz0HV6FY91mHYCA2F71nlIiIVmC3dheRZoJnfGactqOXhAWnNsUHjDSrBuVXleOlNwPXnv&#10;KUtx4npbFgFzvnpVBIt6dHwIhnJjxYFKdz9mB4DBaDNoQYBPWSRqcH/6ScNsl3+zObFumX93KRZw&#10;R38jFnFyOX6GBYV5S35WhJZh+osYdZtkV4miZstmqohIV/Vo8ocUSNdrKYX7OTVtPYTqKPNu84PV&#10;FtJw/4KQBlN4VoA+gwJgipTWdDli+5JuZZ5lX5AnVvxnuo4QSA9qA4wgOLFsI4o/KNpt34hhFyZw&#10;BIX6Bvl3kYHGga9fb55+cxBh7JsfZKNkXJfnVjNmwpTpR3BpGJIeOCtrRY9xKKZtBIzFF1pvRIir&#10;B3129YL8gJReoKgNchphI6OxY9VjmJ+BVY5mBZuYRvRoY5fxN9dql5R0KFtsWpC5F1VuwIq6B+N2&#10;fIPtgtV4eFhLc8t5HluHZM950F7NVaV6lmIZRfh7d2VTNXx8gWhcI+Z902sFDzqAIGy3AACBBHRv&#10;gHh0k2IycaZ1jGR9Yux2jWbYVA53k2lERLt4qWunNKx5023rI617HG/lD/19W3EtAKyAYncrfkhx&#10;N2vxb7Fyb21dYS9zsG7IUp907XBYQ6N2LnHpM/p3dHNoI4Z4tXSyEKx7AHWAAe9+rXn7fEZuXHWg&#10;belvyHYlX65xMna4UXVynXdfQtJ0BXghM491YnjcI5x2oXlzEWh4/nm4AwJ9OXxfemdsIn8CbEBt&#10;sX6oXkRvOn5lUElwvn5CQftyP34zMvlzrn4uI2l05n4UEdd3Y33MA+h8An5geLlqYIhIashsB4cR&#10;XQNtpYX2TzpvPYUFQSpwy4QwMpVyQoNnI1pzdYKdEkN2D4GDBKZ7AYAId05o95F5aYpqr49gW/ds&#10;XI1pTl9uA4ukQHxvnooIMiZxG4h+I1VySYb9EqR0/ISBBT96MoFcdh1n35qRaIFpoZeSWxlrWJS6&#10;Ta9tB5IfP/JurY+5MbJwM41zIy9xXIsuEuN0KobdBbh5j4JpdR5nEaOLZ6Vo15+fWmJqkZvjTSBs&#10;RZhvP4lt8JU+MW1vepI6IvBwpI6cEudzmoioBhZ5EIM7dd6Ay1guaAmA0VtSWkCA6F6GTEKBHGHF&#10;PbmBe2T4LlKCJGf7HcGDXWqWCyCE0W0AAACB2naNc8Z9DWGTZiF9W2PbWJR9t2Y2St5+ImikPKl+&#10;q2sPLa1/ZG1aHbKAd29XC+6CAXFQAACCFnh6cdN50mrQZGZ6VmxMVw966G3MSZl7g29sO7F8LXET&#10;LRN89HKnHZ196XQBDJl/nnWAAK+BInqXcAB3K3PVYsd32nSBVa14iHVESIN5R3YLOuV6Cnb3LKJ6&#10;2XfWHaZ7s3iRDTt9nHmLAa1/oHyqbmJ05HzSYV11s3yvVHt2gnygR5d3VnyoOmh4K3zKLHF5Bnz3&#10;HeR5zn0PDeV76n1iAoN+XH5obOVzJoWQYA90CYScU2R06YPERrN1zIMSObF2roJ+LCB3h4H4Hd94&#10;PIFwDk16jYCfAzN9UX/Ya6VxyY42XvpyuYxxUnxzo4rMRfN0j4lXORl1eYgKK8J2UobSHep284Wm&#10;Dq55coM4A8B8eoEAapZwtZa8XhBxrJQhUbpynZGsRVxzjo9yOKN0fo1rK2B1XIuHHdZ18IlwDvN4&#10;loVEBDB70IHqabVv558eXU9w4ZuoURxx0phhROJyxZVgOE1zuJKgKyx0l5ANHaR1J4xjDwB3+obU&#10;BId7S4KgaQCJklgEXG2I7FsWT9+IX146QxCH/GFvNaSH2WSZJ0eIJmeSF6OJWGoVB7CIyG2nAACC&#10;j3haZyuF+mDsWsSFkGM3TmyFPWWVQd+FBmgINMOFAWp4Js6FTGzGF8SGN268CISF73HSAACCknn5&#10;ZXiC3mmqWUKCoWs9TR6CeWzTQMuCaW6GM/mCeXBBJmCCwnHlF9uDdHNJCTmDg3XdAACClHteY+OA&#10;THIwV92AMnMFS+6AIXPuP+CAKnTcM0mATHXlJgSAkXbkF/SBEXe4CdSBennCAIuBq3zrYnJ+M3qN&#10;Vpt+L3qmStt+NHrTPwJ+R3sYMtV+bXtpJdJ+rnvHGCt/BHwLCml/xn0hAVKAXX5vYS98XYLgVYV8&#10;bYI3Sfd8g4GmPlZ8p4E1MmZ814DZJfN9C4COGKV9RYBACwh+Wn/pAfZ/SX+wYB57CIsAVJd7HYmQ&#10;STp7N4g+Pc17XocXMgB7koYVJax7xYUqGMR73YQ/C2p9OIIqAnp+a4CyXzN59pL1U856EZDASJV6&#10;LI6wPUx6VYzTMZ96jIsoJVV6v4mgGLh6v4eKC658VIPyAuJ9u4F+Xm95Kpq+Uyd5RJfBSA55XpTx&#10;POV5hZJhMVZ5upAMJS156o3CGJR54YoUC8R7rYVOAzN9M4IcXHuTBleXUS6RlVqfRdyQSF28OjWP&#10;OmDrLdqOimQSIHOOeWb/EbyPf2l2BOCMBm6HAACDJnnXWu2PkWAOT8eOUGJjRKSNMmTLOTmMRWdI&#10;LSqLpGnBICqLfWwREg2MIG4JBbqJKHKPAACC+Xs2WXyMkWhZToCLdGoKQ42KdWu7OFeJpW2HLI6J&#10;Dm9WH+mI1HEKElGJJnJ+BnSGtXZ5AACC0nxkWCWKEXBqTVKJD3FuQo2IInKCN5yHX3OXLAiG0HTB&#10;H7WGhHXdEpCGkXbQBxSEpXoCAACCsn1kVuqH/3hMTEKHDXijQaeGMXkJNuOFdXmEK7CE33oGH5+E&#10;g3qPEuKEV3sCB6mC63zxAFaCBX51Vc+GRIALS1CFXX+yQOSEh39tNkuD0n9FK0iDPn8vH8SCwX8k&#10;E1WCbn8WCDaBfH9dAPCA6X+PVQCE4IfOSp+EAoa6QFODMoXANd+CgYToKxOB64QqH+aBW4N/FAGA&#10;24KoCM2AUoFNAWyABYBxVDmD1Y83SfWC8Y1oP9qCF4u5NayBXIo5KwuAwojlH7aAPoe1E/9/pIWJ&#10;CRJ/Z4LeAc5/UYEkU5ODDJZuSWmCI5PpP2uBQ5GONViAgY9rKtJ/441/H55/V4tcE+t+tofDCS5+&#10;tYQRAht+xYFsUDyc7FbiRkCamlnqPDqYfF0JMdKWtmA+JpmVcGNqGiiVA2ZSDSiUgWlNAsCOtG+H&#10;AACDoXsQTvqZhV7+RR2XW2FmOz6VYmPfMQuTs2ZuJhuSb2j1GhGR2GtKDZmQ+m3EA5yLz3NuAACD&#10;TXw7Tc6WkWbnRBKUg2i+Ol6SnmqTMFqRBGx7JauPv25iGfuPBHAlDfmN2XIbBFiJVHcdAACDBX07&#10;TLmUFW6QQyCSG2/KOZGQRXERL8+OrHJPJVCNaXObGfCMi3TSDlCLInZHBPqHPXo4AACCyH4VS76S&#10;BXYHQkqQFnahONyOTHdFL0CMtnf0JR2LX3ilGfKKaXlVDqKI0XpOBYaFfXzLAACClX7LSt2QWH1U&#10;QYyObX1LOEWMo31QLsaLDn1nJMuJsX2LGheIjn23Dv+G5H4gBgOEC37sABmCP39zSiOO+IR4QO+N&#10;D4PIN8uLQ4MsLmqJrIKsJH+IUIJCGf+HGoHpD1OFWIFFBnGC4oCjAI+BV4A8SZGN2It2QHSL8ooc&#10;N2mKJIjdLiaIi4fDJFyHKYbKGdeF8oXSD46EIYPABtGB9YH+AOyAn4CfSQuNB5IoQAWLFpAlNx2J&#10;Oo5FLg+Hk4yVJHeGJ4sSGhyE5YjzD6KDJ4WzBvSBPYMMATSAEIDQQ9yntlXaO0qkYFj4MpOhV1wq&#10;KVKey19tHxSc8WKbE3CcOGVwCP2YjGmNAM+Q6XC/AACECXwYQuikVl2bOm2hHWArMdaeMWLHKMWb&#10;sWVxHs2Zy2gHE5OYz2pZCYiU5W3sAa2OAnSCAACDlH0WQgWhZ2UkOaKeRWc1MTSbYWk9KEmY72tM&#10;Ho+W+21PE7GVxW8eCgCRqHInAmuLhnfHAACDMH3xQTae5WxtOO2b1G3uMJiY/m91J/GWgXDpHmGU&#10;hXJbE9STG3OsCmuO4XY0Aw6Ja3qAAACC236qQH6cyXOAOFGZwHRuMBSW9HVeJ4mUeHZOHlqSWncz&#10;E/6Qy3gKCs6MkHoTA5yHqXy/AACCk39FP92bB3poN8mYA3q+L6uVNXsZJzOSuXt7HiOQknveFECO&#10;x3xBCy+KpH1wBBaGNH6ZAACCWX/GP1aZmIEdN1iWlYDXL1aTw4CeJveRQ4B0HfiPF4BVFEWNMYBB&#10;C4OJFoAkBH6FB4AWAACCKYAAPuaYc4eYNvuVb4a4LxCSl4XrJs+QDoU2HeON2oSaFCeL8IOrC6WH&#10;2oJHBMmEGIFEAC2BuIAePoqXj43QNq+Uh4xZLtiRpor8Jq+PFInCHd2M1oiMFD2K3IZcC6iG4YPy&#10;BOmDXYIuAHGBJ4BNnM9bDlLpi6pd1lb+enlgrFsLaQRjj174VwNmY2KwRDZo+2YcMFpq+GkWGTls&#10;E2qoAaJ9Pm2dmalVvV5TiN5ZBWFIeBNcVmQ3Zwtfo2cdVX5i2GncQzJlxGxfL/1oA26JGfBppm+c&#10;A3h6InIAlsBREmmShk9Uv2t0deFYeW1JZTtcKW8lVBpfsnDvQkNi7HKNL6RlanPjGoRnpXRkBQx3&#10;eHYslAxNMHSIg+pRNXVYc9hVMnY1Y5pZNncFUtFdDHfbQWdghXiXL05jPHkcGvpmDHkBBmN1NHnb&#10;kZBKCH9DgbtOTn8McfVSj37iYg1WwX7JUbha2H6oQKFeiX6DLwBhcX43G1pkyX11B4NzTXzxj1VH&#10;fYnUf8dL9YiacEpQZodzYKRUyIZkUJxZA4VfQAFc54RTLsBf+oMzG6ZjyoHBCHFxvH9+jXFFaZRS&#10;fiBKCZIQbuROn4/mX3pTJ43eT6lXh4vuP1lbjYn/Loxey4gEG+ljAYXVCTBweYGKi9lDx561fL1I&#10;hZtlbbdNOJgzXodR3JUuTuVWWJJPPrRad4+BLj9d04ylHA5iaolACcdvmYMpioVCj6j0e5VHYaSO&#10;bL9MJqBMXb9Q3pxHTktVbph4PkdZopTKLeJdCpEZG/5iAoviCjxvL4RskIxiPFLJgHVkelbAcFdm&#10;xVqzX/VpIF6RTwVremJEPUZttGWyKnBvkWixFC9yVWpGADp/nm9MjaldA120fdtfu2CYbhxie2OA&#10;Xi5lPGZmTb5n8mkwPIlqeGvHKmRshm4JFTVvmm8yAeh8yHN3ivlYdGhpe3xbjmpNbAtesmwrXG5h&#10;zm4XTFpkz2/5O45nlnG1KfVpznMuFcFtb3PYA1h6WHc/iHtUp3LYeUZYE3O8aihbdnSwWute4HWg&#10;SyliJnacOsZlI3eEKbBngXg6Fkprp3hZBJJ4R3p1hjBRjH0Pd0FVNXz8aGpY13z7WXxca30OSilf&#10;6n0iOhVjF303KXNlmH0qFrxqOnyzBZh2i30mhCFPCIcedXVS34YYZuNWrYUoWDNabYRVSSdeDoOT&#10;OYxhZYLQKUdkBoH+FxtpFYDnBnF1HH9fgmJM+ZEYc+9Q9I8ZZZtU5I02VyRYyIt6SE1cionbOPhf&#10;/4hEKSZiv4anF25oLIS5ByBz9oEogOlLWZr0cqlPb5f3ZIlTeZUbVklXdpJzR59bVI/1OGVe342O&#10;KOlhtosjF6BnfYfAB6pzDIKSf69KIKSpcZtOR6CnY6hSYpzOVZZWcpk2RxdaYpXZOAld/5KhKJdg&#10;4I9fF5hnDIoSCBVyi4OshFhpp1KtdVJrVlaHZkxtFVpjVwdu6V41RzFwzGHlNoFysGVWJK50e2hV&#10;D5Z4U2ogAACAAHG6gbNkml0Ecutmv1/dZDBo7GLAVUFrHmWlRdBtT2h2NZhvbWsaJGhxSW1lEF11&#10;oG7IAIp/F3Tif0JgFGdLcL1il2kxYkplImsVU71nq20PRLtqJG8GNPxsenDdJGhucXJyETNzR3NY&#10;Adx823gufPdcXXE2brNfLHIuYI5h83M5UlFkwXRHQ5Vnd3VmNDJp+HZ2JBhsAXdVEbBxbne4Avt6&#10;9nr7et1ZT3rqbNtcV3r8XvZfWHsiUQNiTHthQq9lM3unM5hn23vxI+9p9nwcEi1v5Hv1A+x5X31U&#10;ePpW1IR5azZaBYOmXZJdLYLtT9hgSoJVQcdjToHSMydmFYFTI9hoRIDKEpluooAHBLN4Dn9Ed2BU&#10;yY3uadJYHIwzXGlbY4qWTuVeoIkkQQRhwYfUMqdkoIaRI8lm4YVOEvltnoNtBVN3AIDTdgdTLJdE&#10;aKpWlpSbW3JZ9JIWTiJdSI/IQGtggY2pMiZjdIulI5tlxImlEzZs2YYbBdF2KoIPdOdR86BvZ7RV&#10;a5zSWqhY2JliTYRcPJY2P/dfhpNIMdliiJCEI1Vk5o1/EzhsXIgmBjR1hIMEeCFxWlKfajRyeFZc&#10;XEtzqVogTh90913jP1t2ZmGLL7F3+GT2Hs95v2foC419iWpYAACAAHQrdblsc1x1aAJt/l9EWllv&#10;lmIfTHtxOmUEPhNy7WfaLtt0qmqFHpt2ZmzTDE56z27YAACAAHaPc35oImYcZgFqA2gPWJRr8Gn/&#10;SwNt3mwMPPVvy24VLilxr3ACHntzZ3GpDP54fnM3AJF/C3j+cW9kZ2+kZC1mkXC3VwdouHHVSdZq&#10;5nMAPCRtCnRALcJvEXVxHp9wzXZxDbh2gXd1AZp9THtwb4VhaXjYYn5jxnkSVZlmHnlhSKZocXnK&#10;O09qvHpALS9s33q6HnRumnsVDil073uVAnd71X18bc1e9oHlYQFheYFLVFhj9IDLR5hmaYBtOn9o&#10;zYAmLNRrBH/nHm9sz3+eDpdzon9JAy96n38tbFhc84rXX8BfkoljU01iKYgPRr9kuYbnOdRnNoXi&#10;LGlpfoTsHnVrYoP8Dvpyk4JEA8J5poCJax5bWZOlXrReDZFVUnBgt48pRhRjWo01OU9l64txK/do&#10;Q4nLHlRqSogjDztxxISeBDZ44YGcahlaIpxHXddc4JkUUbxflpYPRYliR5NPOOxk5ZDNK7lnSY53&#10;Hhlpd4uAD0VxOoZpBJF4SIJya+N5YlKXXx156VY7UlZ6ilnpRUV7U12cN458UWE4KN59m2SWGNt/&#10;dWduCBOCBmruAACAAHZJabd0pFvuXSB1j163UJR2jWGOQ8t3oWRzNm1412dLKC56Omn2GM976Ww7&#10;CNp/Q29JAACAAHhTZ7Jwd2UVW1Bxr2cWTv1y+WkVQnR0UGsuNWZ1tW1IJ4t3L29CGLt4vXDwCYF8&#10;7XOFAACAAHoTZdBs8237WaNuam8wTYpv4nB4QVZxa3G/NJNy93MiJxl0g3RwGMx2BnWJCh9683ec&#10;AGd/UnvVZCBp63bRWCtrkXc9TE5tOXe6QGFu43hJNBdwkHjpJutyMHmNGRZzxnoPCsV5Rnt4ATV9&#10;9n2fYpRngX9eVtVpR38CSzVrC36+P3ps036aM1tuln6NJppwPX6IGRVx+H52Cyp38n64Ad582H8Z&#10;YUVlhIfMVbZnZIanSkdpP4WfPrdrHYTBMsBs84QDJj1uooNYGSZwhYKxC4p224FSAmZ78YBJYCtj&#10;85AUVMZl444iSYNnzYxUPiBpuYq5MkxrnYlNJdttWIf/GRZvbYZ1C892BINfAtJ7O4E5Xz9ivpgr&#10;VABktpVqSORmqZLUPahonpB/MfhqjI5lJatsTYx1GOZun4leC991b4TxAyZ6rYH0X7GBz1J2VB6B&#10;t1YHSIKBwVmlPIuCA11LL9mCk2DaIhaDn2QmEuCFmWbbBSOF0mvQAACAAHgYXcB9PFtSUld9e14d&#10;Ru992GD1Ozx+WmPcLuB/FWa1IY2AJWlcEwCB0GuQBe6DCHAHAACAAHnUW/F5MmP9ULh5tmYTRYZ6&#10;U2gmOg97DWpQLgF762x4IRF9AG58Exd+jnAqBpqAqXQhAACAAHtSWkJ1yGxnTzp2gm3ERD13R28v&#10;ORJ4KnCZLUN5JnIVIK16PXN7EzJ72nSlBzB+rHgUAACAAHyWWLhy7HSiTeRzy3VIQxp0tXX9OCR1&#10;sHbFLMl2uneQIHl31HheE295l3kDB8B9AHt6ACF/yH28V2FwdXzOTL9xc3y7QityeHy6N25zjXzS&#10;LE10qnz5IIl1vn0qE9h3q31ICEx7mn5IAL9+vX8IVjlufYS+S8Jvj4PuQWVwpYM3NtxxyYKjK9py&#10;9oIrID50D4HEE/p2LoFQCKp6foCNAT595oASVUBs+IyDSvBuFYr2QLpvNImJNlhwYYhJK3hxlocw&#10;H+pysoY3E/V1EYSXCO15oYJXAaN9PIDlVG5rw5QUSkFs5pHJQC9uCo+mNfFvPI27KzJwd4wFH8Zx&#10;lYpPE9Z0P4ceCQd5AoO3AfF8uIFQU8KKvlIGSWiJ8VWQPvmJVFknNBmJBlzHKGSJJmBOG3qJ/GOF&#10;DbyK2maXAr6I8mzbAACAPHmWUguGTlpyR9eFzl1JPZeFeWAsMvaFXmMcJ5SFm2X6GxuGYGiaDgCH&#10;A2s0A4uGInDyAACACHsTUHKCY2KrRmeCHmThPFyB/WcSMfOCEWlSJtyCY2uLGseDGm2WDjmDw2+0&#10;BDqDvXTtAACAAHxZTvd/DWqlRRl+9mwyOzt++G3KMR5/KG9aJkB/j3DyGoSANnJtDm2BDnQQBNGB&#10;uXiHAACAAH1vTZ58RnJsQ/B8TXNSOj58bHRCMFB8rHU8JdV9F3YzGll9sXciDqd+0HhNBVeAC3uD&#10;AACAAH5YTG15/noPQu16FnpNOWx6Q3qYL6F6k3r1JVR7AXtaGmB7f3u9DvR88HxrBc9+pX33AACA&#10;AH8YS3B324GcQhZ4EIErOL94VIDMLyF4uICHJQN5NIBSGm15rIApD317XYAABlV9fn/tAEp/g3/l&#10;Sph2XojnQWN2lYfEOD522Ia7LuF3O4XWJPN3uYUSGj94N4RnD4J6N4LgBpd8m4GAAKh+44BySeF1&#10;J4/3QMp1Yo4oN8d1pox7Lop2Cor8JLt2iompGip3BYgED3V5V4UaBrd784K4APJ+aICjR/+UlVEn&#10;PumS5lS6NaaRfFhYK9GQg1v7IQKQKF98FNGQ1WKYCW6PB2awALyLe23/AACAz3rPRoSQSVksPY6O&#10;21wfNHWNrl8aKtyM22IbIF6MjGUBFKKNC2eWCdCLPWs3AYuIqXH7AACAdnwYRSOMfGD/PE+LQWNi&#10;M2qKOWW8KgOJi2gbH9CJQmpoFHuJmmx4CiSIBG+eAj2GQXXAAACAKX0yQ92JOGiTOzCII2pdMnGH&#10;OmwsKVqGl23qH1uGV2+iFGOGi3ExCnOFUXPfAteEOXjuAACAAH4hQrWGcW/0OjSFdnElMZuEpXJZ&#10;KKuEEHONHxWDwnS0FFyD2nXECr+DEnf9A12ChnuPAACAAH7qQauEDXcqOVSDJXfBMOmCYnheKB2B&#10;23kBHrSBj3mjFISBeHo9Cx+BL3vcA9qBHX24AACAAH+QQNCCFn47OJyBPH4zMFqAgX42J7SAAH5J&#10;Hml/uX5kFHl/j36DC4N/pn8CBE5/9n90AACAAIAAQCyAooUwOBJ/zISCL+x/EYPnJ2p+joNkHkt+&#10;P4L1FF5+GYJxC+F+cYF7BL9/CIDRAACAAIAAP49/cYvIN5Z+kIp6L6t9wYlHJ319LYg2Hqd81IdF&#10;FPB8q4WgDAd9eYN6BON+VoHpACB/yoAWPAmfG0/uNFmcZlOaLHCaFFdPI96YXFsFGiaXfl6RD0KX&#10;LmHyBmSSlWcqAACMeW+jAACBS3vYOs2a3FekMzaYYVrCK2+WQl3jIxSUqGEDGayTxmP6D0OTLWbg&#10;BteOzGuUAByKznMGAACA03z0OaOXIF8fMiaUz2HBKpCSymRTImCRTmbZGT+QZWlCD0GPjGutBzmL&#10;k2/dAMuIYHZtAACAa33oOJST5WZWMTeRtWhuKb2PzWqCIdyOT2xzGOqNZG5PD0iMVHBFB5CI33P4&#10;AWKGU3lAAACAE364N6ORIm1XMGmPCG7hKQ2NNnBiIUuLwXHUGMaKt3MqD1yJg3SsB+KGnnfrAeWE&#10;m3uVAACAAH9mNs+OzXQtL7aMw3UlKH+K+HYXINWJiXcBGHWIeXfbD4qHEnjxCDOEvnthAlWDL32A&#10;AACAAH/1Nh6M3XrULyGK33s2KA2JFnubIH+HqHv/GDKGlXxdD4GFIn0HCHuDOn4pArWCCX8LAACA&#10;AIAANYqLTIFELqWJVIETJ66HiYDsIESGFYDNGA2E/IC3D1qDnoCLCJWCC4BfAvqBIIBFAACAAIAA&#10;NRCKEodyLj+IGYa1J2GGSIYIIBWEzIVtF/6DqoTCD2mCYYNOCJWBIoIbAxiAcIE6AACAAIAAkDJT&#10;/kzKgC5XGVFfcCVaSlXrX9pdkVpaTwBgxV6SPVBjm2J2KodlcGXcFDpqKGelACR/w2xrjQZNZlgd&#10;fWRRGVuWbcdU4F8LXe5YqGJ4TYtcUmW8PF9fjmi/KkRhrGtdFSFni2y7Aet8wXDRihdHdWM6etVL&#10;qGWna5tP8GgIXChUN2pxTDNYS2zIO4Bb5m7rKf9eT3C/FdxlaXGfA3N6LHUCh11CXG4AeHFHBG9j&#10;aZdLqHDUWpFQXHI5SvVU1nOiOrFYwnTsKbtbcnX6FnBjuXZPBL93+3i5hNw+EHh/dkNDFnjjZ7lI&#10;HHlWWQtNFHnbSehR53pWOfdWHnrHKXtZKXsPFuliZHrQBdV2JHvWgpo6eILIdE8/zYIzZhRFHYGy&#10;V6lKX4FJSNNPaYDpOWNT6YCAKUlXY4ABF0lhWn8lBrt0n35pgK83boz2cqg9B4thZLNCmInnVoZI&#10;F4iPR+ZNWIdOOMJSC4YOKSBWAYTCF5xghYM7B3RzZoB6fxE09Zb+cUY6x5RjY4tAjJHqVZpGPI+g&#10;RylLq418OCFQgotpKNlU7olPF81f64abCAdyb4IdfbgzB6DQcB85BZ0pYpg+85mrVNhEyJZtRpZK&#10;WpNoN7tPUZCEKIBUHI2lF8Nfj4kxCHhxr4NihLta+EzrdcpdkFFiZs9gP1XTV4VjB1osR6FlzF5V&#10;NtxoV2IxJO9qLGWLD65wtWeDAACAAG7xgdJUcVfBcy9XnVspZJZa3F6TVcVeIWH5RmVhWGU/NjFk&#10;QGhKJP9mTWrxEMBt92x5AIV/H3JifxtOmmJVcMlSRGTCYoJWAGcoVANZvWmZRQFdUmv9NTpgiW40&#10;JJtiynAdEVtrz3EtAep8xHY0fJZJkmyYbpBNrG4LYJ5Rv2+PUoRV4HELQ9ZZ03KQNHpdT3P7JGRf&#10;+3UsEfRqAnW7Axl6w3l0ekVFUXaWbIpJwncbXuJOL3exURhSkHhaQt9W0nj/M9JakHmfJDRdxnoY&#10;EnVojnofBBd5FnwteC9BvYBjar1Gdn/9XV9LKX+tT9RPzn94QeFURH9QM1RYP38kJBRcCn7lEuJn&#10;YX5bBOl3s35tdmk+tooSaThDrIi8XBtImoeCTstNeIZtQQtSIoVzMsZWS4R9I/1aroODE0FmboIp&#10;BZJ2lYA8dOs8PZOYZ/JBZZFNWw5Gg48lTfdLj40tQGRQZYtfMjdUromnI8ZZp4ftE35lu4UqBhh1&#10;tIGqc6w6TZzmZuU/m5mhWjFE3ZaGTUpKDZOsP+NPBZEMMeFTa46RI3lY5IwOE31lUYd1Bn91BILG&#10;eU1iKE0Da25kOFFeXYVmYVW3T0lorFn/QGRrCF4eMJFtUmHxH35vPmU+C9h2Y2fHAACAAHGBdqBb&#10;yldHaQBeblqjW2BhI14FTXtj42FkPv5momSpL6hpMWe2H0NrOGpZDKFzu2x4AACAAHRhdCZV8mFy&#10;ZsZZEmPfWXNcP2ZHS/FfcWjAPehiimsvLxBlYW12H1Jn0W9uDXlxaHEOAJN/B3dAcdFRAGsyZLRU&#10;iGy3V61YCW5NSoFbl2/gPL5fA3F/LkdiEXMHHwplH3RTDfpvm3V3Aal9MXoXb69MyXSzYtdQonVa&#10;VhNUdnYRSTBYP3beO91b8HerLbNfNXh2Huti93kbDntuGHm6ApJ7p3x5bcNJOn4EYTBNVH3PVLFR&#10;Z32wSAhVb32uOvdZUH27LUpcxH3IHt9hPn3EDups3H3LA1N6Yn5xbCFGNYc1X8pKhoYgU4pOz4Un&#10;RxlTC4RTOjhXG4OdLM9atoLvHtlf4YJAD0tr3IEqA+15XYAFasFDvJA7XqFIOY5CUpZMrYxrRltR&#10;FIrFOaRVTIlKLFBZBIfoHrFe34aMD4xrHIPSBGh4joFGaZpBy5kJXapGZ5YmUc9K+5NuRcJPg5D3&#10;OTZT2o66LApXq4ymHnBeJYpPD5RqpYXaBMd37YI/bdNpmk0aYQlrIFFYVDJsw1WZRv5uk1nOORNw&#10;i13dKiZym2GiGd10vGTTCHF7W2hTAACAAHPxa15jX1beXsdldFovUi5nnV2HRUZp22DiN7tsKmQk&#10;KUhubmcvGa1w2WnHCTF4sGzcAACAAHZtaRddumBsXLVgRGLkUFpi3GVVQ79lf2fbNpJoGWpVKJFq&#10;j2ypGZRtlW6mCd92aXFDAACAAHiPZvlYvGnQWtJbqmttTr1elG0SQothjG68NbxkcnBzKCtnGHIT&#10;GcNq13N0CpZ0c3WHAGl/T3qlZQFUknLUWRtXy3OgTUdbAHR8QVFeMHVsNOVhUHZhJ5hkHXdSGZ5o&#10;vHgaCwhy7HmvAT995Hy7Yz5RCXurV5dUfXurTANX63u/QEJbU3vwNBRenHwxJ0JhinxzGaNm/3yj&#10;C3dxpX1hAfF8uX50Yb5OCIRfVlFRrYOPSvhVSoLYP2tY4YJHM2pcU4HSJtpfZIFoGbFlm4D/C9lw&#10;moBYAn97yH/WYHpLkIznVUFPW4tDShtTHom/PsJW2ohsMuhacIdCJmpduYYzGZZkmIUdDBxv0IKw&#10;AvB7CYDvX2xJnpU1VGFNg5K6SWlRYpBoPjtVOo5TMopY6ox3JjJccorGGWBj44hrDCtvTYR8A0d6&#10;dYHJYkdxW00oVplyU1FMStdzb1V1Pqp0x1mXMbR2YF2WI6V4RGFFFBB6+WRKBX1/qWkpAACAAHYR&#10;YAdrR1ZuVIRsxVm5SPhuYF0KPRRwG2BhMHtx/mOfIuV0AmajFAV3LGkhBj589W2NAACAAHgyXe1l&#10;x199UppnsWICR0hptGR+O6RrymcNL2Bt7WmSIjZwEGvrE/N0Am3fBuF6rXHTAACAAHoHW/lg+2hF&#10;UNpjQWoBRcBlimvLOnln5m2OLoJqRG9hIb9sfnEWFAtxVXKCB3x4vXX0AACAAHuVWjNcwHDxT09f&#10;TXHrRHRh3HLxOXVkbnQCLgJm/XUbIZJpWXYuFF5vCHcQCBx3FXnTABp/1Hz0WJVZP3lOTe5b/3mJ&#10;Q1VewHnWOIhhhHo7LUBkNnquIUJmwnsiFGRtSnt8CIF1yX0XAL5+v353VzdWQYGHTMVZL4ECQmJc&#10;GYCUN8NfBYBGLKNh2YARIOVkvX/oFH1r3H+8CN90uH+xAUJ94H+tVg5TzImUS85W24hLQZtZ5Ycf&#10;Nytc8IYfLC9f4IVEIINjM4SDFHFq04N6CSNz5YG/Aap9MICjVRZR2pFlSwJU/o9XQPpYH41uNrNb&#10;QYu+K95eRopBIFdh/IjqFEVqHoZeCTdzWINVAft8p4FXVrt5fU0OTDJ53FEgQYp6bVU3NmN7TVlJ&#10;Klx8jl02HRx+VWDJDriA+GP8AvuDUGo5AACAAHfgVKtzlFXaSkd0cFkmP9B1dVx3NO52rV/NKUJ4&#10;KWMIHHx5+mX+DtJ9NGi7A72Alm57AACAAHm1Ur9uNl5xSIVvdmEJPkVw2GOXM6ByYmYzKEd0EGjC&#10;G+116mscDuV6C21fBGN+RnKhAACAAHtIUPNphma+RuprGWihPN1sumqMMoxugGxtJ3VwXW5VG31y&#10;RHAZDv53bHHjBPN8VnahAACAAHyeT1Bldm7XRX5nRnAJO6VpI3FDMYlrEnKIJvNtCnPIG0VvOnT7&#10;Dzl1NHZHBX56sXoPAACAAH29Td1h5HbaRENj5ndbOqZl8nfnMMZoDHiDJmtqJXklG1VssXnHD5pz&#10;THqPBgN5T3zhAACAAH6pTJ9e6H6gQzlhEX5sOdhjPn5LMC9len5CJfJnsH5NGwRqy35gD7px236c&#10;Bl14On8rADN/qX+LS5FcdYY0Qlheu4VNOSNhA4R/L6VjWIPSJYtloYNGGqlpW4LQD7RwzIHmBp13&#10;Y4D6AJV/BYBjSq9ag42NQZ5c24vyOJFfNIp4LzhhmYksJUBj8YgNGoRoMIbiD5lwCYRwBrd2zYJe&#10;AOB+hYCXS2WCGUyZQgWBzFCkOHaBwlS1LlGCI1jAIy6DDVyfFqWEymATClaF4WQXAOyGUWtlAACA&#10;AHleSYN8VlT1QEN8fVhNNuF83VupLP59il8GIjR+oGJAFimATWUlCo2CKGi9Aa+Dk2+JAACAAHr0&#10;R8B3GV0bPqV3nF/TNXp4TGJ9K9B5QWUuIVh6e2fJFbt8IGogCrt/Am1IAlWBPnOUAACAAHxQRhxy&#10;fWT7PS9zS2cNNDF0NmkkKtx1WmspIKF2t20nFWZ4nm73Cuh8ZXGvAuR/SHc/AACAAH14RJ1ufWyj&#10;O+RvgW4UMxVwoW+IKe9x53D9ICVzUXJjFTN1u3OwCx96NnX2A2V9o3pHAACAAH5wQ0ZrCHQjOsJs&#10;NXTzMiptd3XKKS5u3naoH5JwWXeEFT1zRnhRC2x4XHofA9t8Q3zDAACAAH89Qi5n9nuSOdVpTnu8&#10;MWpqtXvwKJtsO3wyHzhtynx6FTNxX3zGC9J2z325BE57H37AAACAAH/iQTplg4K4OQ9m74I6MN1o&#10;ZoHOKFJp+4F6HxVrp4E7FPZv9oELC9N1uoCfBIx6RYBZAACAAIAAQG1jjomgOGZlCoh/MFlmjYd5&#10;J+9oLYaVHtJqBYXTFNlu0oSmC8N07YLeBKl5p4GWAACAAIAAQCmLYEuwN/2KSU/HL46JjVPgJmmJ&#10;YVfuHByJ9VvEEHeLR19ABsKJ42R9AACHfm0iAACAAHqZPnGFwFOlNmKFE1cbLhyEt1qQJTaEy13+&#10;G0OFe2E8EC2Gi2RDBxGGM2kNAACGBnCqAACAAHv6PNWAoVtkNOaASF5MLNiAL2EhJCeAgWPvGoeB&#10;RGaaD++CYGkqB1SDE21/AKaDrXSFAACAAH0qO1d8GGLfM5F8AmUxK6p8H2eAI1N8kGmxGex9amvL&#10;D8R+7W3pB5SAdnHLATaBs3fHAACAAH4sOft4HmokMmZ4OWvjKql4hW2bInx5E29IGYp553DaD6x8&#10;FHKDB9F+SnX2AbKAC3p4AACAAH8EOMV0rXE+MWB07HJpKdZ1VXOSIc11/HSzGQt22nXFD7h5sHcB&#10;CBd8d3nkAiF+q3yuAACAAH+3N8Bxs3gzMIZyEnjHKSpyknleIUlzTHn1GJ50Z3qHD5h33HtYCF56&#10;+n0WAoR9i35zAACAAIAANu9vJn8HL9Zvo38AKJ1wO38CIONxBX8PGGRycX8iD2x2eH9XCI9503+c&#10;Ath8pX/YAACAAIAANjZtLYWIL0VtsITtKEJuRoRiIMpvEIPsGIVwwYOGD691JYKBCJ549IGaAvl8&#10;AIDzAACAAIAANJmVuEpFLb2Tpk5/JoCSFVK0HmKRS1bPFOSRj1qcC0OQf17tA8mNNGUpAACHLW9i&#10;AACAAHuiMwiQO1HZLEeOiFWGJTCNTVkmHVCMtlywFC6NAl/zCyqLr2PiBCqJkGmjAACFs3LSAACA&#10;AHzYMY6LPVk2KuiJ2FxlJAyI0V93HF2IbmJuE5GItmUtCxSHnWi2BH6GeW39AACEcXXhAACAAH3i&#10;MDGGyGBSKbGFoGL5IvSEzWWRG6WEdWf7ExWEv2o3CwmEOm1bBMmD4XIuAACDZXhoAACAAH7ELviC&#10;1mc5KKOB2mlaIgqBMmtmGt6A9G1VEtGBH28cCwmBa3HWBQ6BuHY6AEiCEnqpAACAAH+BLeR/YG35&#10;J7h+iW+QIUx9+XEXGjx90HKEEl9+MHPbCyB/E3YxBVJ/63nAALCAsnygAACAAIAALPx8ZHSPJvN7&#10;q3WbILF7LnacGcZ7D3eKEgt713hxCw59QnpnBYx+eHySAQd/lX4zAACAAIAALDp55Hr0JlF5Qnt0&#10;IDJ40XvyGW94tnxlEdZ59nzhCup73H32BaN9XH7PAUd+tX9zAACAAIAAK5l33YEcJct3SYEXH8t2&#10;3YEWGSl2xoEVEbV4eYD3Cux6toC8BaJ8h4COAWZ+EIBsAACAAIAAAAD//wAA//8AAP//AAB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53/af33K&#10;yX/Dfx2wpn/BfuyWgX/Sft58XX/zfuFiOYAlfuRIF4B5fuQt+IEUfsP8M35zjELiJH5qikjIN35z&#10;iIuuaX6OhxWUtH68hdh7EX73hLVhjH9Ag41ILX+jglwvO4A0gOb5l30ymI/foX07lTDFzn1Wkf+s&#10;U32Lj0eTBX3PjNB52n4hintg5n59iBhINn7thaIwSX97gsP3I3xKpObdQHxeoCTDqXx/m6KqWny/&#10;l3qRbn0Wk8t4sH11kDRgQH3ejIRIMH5YiLMxKn7jhF703XuwsUXbDHvFqyDBnnvspUiooXwrn9WP&#10;8HyHmrd3lnzyldhfm31hkMhIHX3gi4gx4n5ohb3y0XtTvajZEntktiS/xnuHruunBXvIqCeOqHwi&#10;obF2kXyMm09e/3z+lNNIAX2AjhoyeX4EhuLxFXsWyg/XZXsiwSK+NntAuHulo3t+sE2NiHvYqHJ1&#10;vXxCoJleeXyxmItH5n00kFgy8H21h9Dvnnr21nnV/Xr8zBS85nsTwe+keXtLuD2Mj3ujruN1CHwP&#10;pZVeCHx6m/VHzHz7kkgzTn14iI/uZXru4uPU0Xrt1vC7z3r9yzWjgXsuv+iLv3uBtPN0aHvpqhFd&#10;pnxVnv5HtXzTk/Mzln1JiSXsz4kLfi7UioftfeG8TYbmfbekEoYBfbqL1YU9feJznYSTfh1bhoP/&#10;fmJDlIOXfrYsNYNyfxXqOoeeiaXSAIaWh/659oWoho+iDYTahWCKOYQthGlyeYOXg41a84MOgrVD&#10;t4KngeMtaYJmgPTn1oZzlTPPuoWBkka3zISkj4WgLoPvjSmIuINTiwdxZoLMiQVaZ4JNhvpD0IHk&#10;hOcua4GIgpPlkoWjoMTNjIS7nI+114PlmJKeZ4MzlOGHS4KmkZdwYIIljmBZ3IGqixRD2YE/h7Iv&#10;QYDSg/fjeoUXrGDLh4QxpuGz+INgoaOc1YKunLmF94IdmBZvaYGkk6VZU4EojwdD1oC4ikQv8oA9&#10;hSThloTBuAHJtoPYsTiySIMEqq2bXIJTpISEzYG/nphuh4E8mLlY04C/kr9Dy4BLjJQwgX/Fhh/f&#10;/YSJw53ILIOcu3+w2oLDs5yaGoIOrBuDyIF5pNptyoDynZZYZYBrliNDwH/zjpYw9H9mhuvepYRr&#10;zzDG4YN5xbGvp4KZvGWZDIHes3WC54FFqsltJIDAoiBYBIAxmTdDsH+xkE0xTX8ch43dhYRj2rXF&#10;zINrz76upoKExPSYKoHBuoCCLYEjsFFsl4CZpi5XqoAKm+pDm3+EkcExkn7jiAzbGJJPfMXEl5A4&#10;fJyuLI48fJeXyoxvfMKBaIrPfRVrFIlOfYFVAofiff8/Q4alfp0qm4Wcf2TYvZEMh3LCUo8Khhas&#10;HI0jhPKWBotqhAOABonYg0dqIohhgqdUmIb1gg4/gIWmgYkrwYRqgQLWoo/ukkrAUI3/j7uqM4wd&#10;jVWUaop3i0h+xojyiW5pSoeEh7RUPIYbhfY/s4TFhD4suINtgmfUno8knSi+YI09mWuoeYtsld+S&#10;3InGkph9hYhNj6NoZobhjMBTx4V1ics/yYQRhssthYKcg5fSuY6kqAG8kIy/oxKmzorznlqRdYlL&#10;mel8XofGlbJnk4ZdkaFTW4TqjWo/1oN6iRkuLoHxhJfRBI5Ustu67YxtrLelSoqdpsaQI4j0oSZ7&#10;VYdrm7Zm1YXxlk5S94R4kM0/24L/iykut4FmhWzPk44evae5iow0tkOkAYpfrw6PBIixqCl6bYcl&#10;oXZmMYWlmrxSoYQck9w/3oKbjO8vJID4hhfOXI4AyFy4X4wTv6ui7Yo3tySOE4iBruZ5p4bwptxl&#10;nYVwntFSUIPblpk/2oJPjm8veoCjhp/NV4310vG3ZYwEyOCiBoohvvKNSYhjtUt5A4bLq9hlI4VF&#10;om9SAIOwmPk/yIIbj7AvvYBhhwrJ3ZvMe+e1FJi8e9KgcJXLe+SL3pMQfCp3UZCHfJpi3Y4hfSlO&#10;zYvMfc87O4mffqMpKYeUf67H2ZqbheqzJpeZhL+esJS+g8WKYpISgwR2K4+UgnNiG40xgf9OhorS&#10;gZg7ioiIgUwqQ4ZCgQ/F8Jmvj+qxX5a5jbadBZPhi5iI/pE+idV1GI7FiDdhZ4xhhrdOQon6hTU7&#10;y4eZg78rLoUpgj7ERJjZmh+vw5XxlsublZMjk5KHvJBzkJ90J44CjfJgzoufi1NOD4kyiKg8B4bH&#10;hf4r84RAgz7CpJhTpD+uLZVqn8aaI5Kcm3yGho/4l3BzLY15k5dgHIsVj9hNt4iei/k8H4YgiA0s&#10;lIOBhBXBJZgDrk+swZUaqLSY1JJIo0eFYo+inhxySI0bmRhfgoqglBlNbogfjwQ8M4WWidwtGILm&#10;hMa/4JfOuEGriZTisXuXtZIJqtyEaI9cpIBxf4zSnkte+YpNmBBNMoe4kbs8RIUki2ctgYJshVW+&#10;z5etwg+qg5S9uhCWxJHfsjSDmI8oqpZw1YyYoyJeeIoUm6xM8YdvlCA8SoTNjLIt04ILhca96pef&#10;y6ipp5SrwmCV+pHGuTaC6Y8HsEtwSoxtp4xeE4ninthMq4c+liw8PYSTjcEuE4HBhh65J6V/e5im&#10;C6F2e4aTIZ2Oe6CAVZnfe/JtlpZkfHNa/JMJfRZI6I+1fdY3e4x+fskn3olaf/S3haRchPOkeqBd&#10;g+WRuJyFgwd/JpjggmJss5Vpge1acpIKgZdIyo6mgVI34ItMgSwo7IfsgRy1+6Nwjk+jDJ99jEiQ&#10;Y5ukimR+CZgLiMZr25SUh1VZ7JEvhf1IpY2+hKU4MYpGg10pzoa7ghi0eqLQl52hoJ7flJmPJ5sG&#10;kb98+pdbjwhrEZPijJxZcJB1ijRIhYz0h8Q4d4lnhVcqioW+gu2zPaIooROgbJ48nP+OCZprmQ98&#10;E5bBlUtqbpMvkblZEI/CjkBIeIw6iq84uoijhxwrJYTug56yAaHLqlqfNp3YpS2M65n+oCd7IJZS&#10;m15pr5LGlrdYmI9BkhZIQoutjWM414gIiK4rpIRFhDCw8qGOs2+eNJ2ZrSmL/5m5pwZ6UZYFoSBp&#10;CJJ0m1tYKI7jlZRIGos5j8E484eKif8sCYO/hKWwC6FpvEydWJ1xtOCLNZmJrZV5pJXLpoRofJIy&#10;n5pXvY6hmLRH7Irlkc05BIcoixYsWINVhQKvSKFVxOCcnp1YvD+Ki5lps8B5E5Whq39oCpH/o2xX&#10;bY5lm2tHsoqrk4c4/Ibli/cslYMEhUmpGq9me7uXnKpke6CGXqWDe7R1S6DYfAZkT5xcfI1Th5f3&#10;fTpDZZOPfgY0DY81fwUmu4rsgDOn5q5IhHmWcqlLg3aFU6RzgqV0cJ/Mgg9js5tQgaxTOJbigWdD&#10;cpJmgTU0io3mgSQnvolngSemvq1fjSmVX6hoi0SEU6OIiYBznp7piABjHZpphqpS55XyhW1DdpFk&#10;hDU08IzHgw8omIghgfalnqyulcqUTqe5kvmDZ6LckExy1p4pjctiipmoi4NSlpUmiUZDcZCHhwM1&#10;QovThMgpTYcSgqSkiqwvnlWTR6c0moyCeKJUlutyGJ2ck3hiDZj7kCBSUZRzjONDco/FiZQ1jIsC&#10;hkwp4oYzgzSjrauppuKSbqavohGBr6HKnWVxcJ0RmOxhl5hulI5SKZPHkDxDhI8Vi+c10YpPh54q&#10;XIV+g6qi3atYrx6Rn6ZUqTqA8qFko3xw05yhnfphHZf/mJxR15NZk0NDco6Rje41+InDiLkqvYTu&#10;hAmiJ6sntwmQ8qYfsBCAVaEnqT9wTZxaoqxgsJewnEVRgpMJlepDUY4xj6Y2D4lWiaArCYR9hFOh&#10;iqsKvpSQXqX9tnx/z6D9rpFv3Jwmpu5gV5dzn4BRRpLDmDBDJY3tkRI2D4kJilcrRIQlhI2Z+rmJ&#10;fBmKCLOGe+t6Za2ee/Nq+qfmfEBbsqJVfMZMrJzRfXc+aJc/fkgxCJGwf0klxIxBgGuZO7hghEWJ&#10;SrJcg0N5u6x5gnZqdabBgehbX6EtgY5MmJuegVQ+oZX2gS4xm5BEgScmvoqpgTGYfrdojFWImrFo&#10;ioV5Fat4iNRp8qXEh2lbDKAqhihMf5qRhQA+y5TYg94yFY8MgtEnkIlTgdmXwLailEiH47ChkZx4&#10;eqqzjxNpdKTojLdatp9Pio5MXZmqiHI+6JPhhlcyd44ChEooP4g2gmSXArYKnBmHLrADmIR31aoS&#10;lRVo9KREkdNaap6OjrJMPJjji6U/AJMMiJQyy40ghZMo0IdLgtiWT7WZo72Ggq+JnzV3O6mMmtNo&#10;cqO5lqdaD539kphMLZgwjo4/HpJRipEzFYxihq0pRoaLgzeV1rUVqzKGC68Hpal2zakJoEhoFqM0&#10;myFZ0510lhxMHZeekSQ/TpGsjEczX4vBh5oppIXzg4OVUrTRsjGFgq60q5p2UqikpTNnvqK/nxVZ&#10;mZz7mStL5Jc3k1k/O5E/jbMzfotKiFcp7YV7g76U3bSkuMCFFa6CsR518ahrqbhnbaJ8oqpZWpyw&#10;m91LvpbklTo/HZDvjtwzhIr0iOkqJoUfg+yLw8PlfLB9TLzVfGZvNLXWfFhhY67+fJlTv6hDfRtG&#10;a6GJfco575q6fpkuZJPsf5Ik9Y1igJuLgsKahFV9AbuGg0hu8bSKgnVhN62ygeZTuKbzgY9GlKAv&#10;gVo6U5lNgTgvDZJjgTIl54u7gTqLOMGAi8x8ubpuigRuqbNkiF1hBqyOhv1TqqXLhclGsZ8AhK46&#10;o5gQg5wvmZETgqAms4pXgb+K38CXkxZ8YLmDkIFuYbJ7jhJg06uNi85Tk6TKib9Gwp33h70645b8&#10;hcMwDY/0g94nXYkugi+Kfr/ZmjF8ALi+lsBuCrGzk3hglarEkF5Tf6PnjWhGy50Tioc7FZYQh60w&#10;bI8BhPAn6Yg5goqKGb9FoQ97n7ginLhts7EMmIxgTqoblJhTVaM6kMdG2ZxKjQY7RpVDiVswvo40&#10;hdooW4dxgtWJw77Jp5V7TLeholFta7CCnT1gE6mKmGtTJ6Kqk8VGzpu0jzE7dZSYiskxCI2Mhpso&#10;tobRgxGJjL5OrcF7Fbclp4ZtOLAFoYZf66kKm9ZTEaIoll5Gups8kQg7lZQQi/YxRo0Fhzgo/oZU&#10;g0CJQb4Ns196xLbTrCRs8q+fpTlfxqiTnrhTDqGpmIdGz5q+kos7kpOsjOQxVIylh6spNYXzg2R+&#10;Oc5nfadxL8ZGfS9klb4qfP5YUrYjfShMSa4qfZtAnqYmfj41254Jfv8sDJX0f+EkQ45bgMZ+hMzj&#10;hMxxYMS/g6Jkv7ymgrlYg7ShghxMkKyngb1BBKSegYA2aJx1gVgsyJRQgUclLoyngUJ+t8uUi7Bx&#10;iMNzidxk2btMiC1YqLNLhspMyatQhZZBWKNFhH0235sWg3ItZpLognwl9Is4gap+zsp2klRxlsJS&#10;j8Fk7LowjVhYw7IZix1M86okiRtBnKIXhys3QJnkhUkt6ZG1g4QmmooFggB+0MmFmLZxkcFblVRk&#10;57k3kh9YzLEkjx9NG6kXjEdB0aEQiYs3kJjdhuMuV5CxhGMnIokHgkd+w8i8ntBxgsCNmpJk27hh&#10;lohYw7BQkr9NIahHjyJCA6Ari5831Jf8iEMusI/XhR4nkYg4goB+s8gapH5xcb/mn2JkzreymoNY&#10;u6+elfNNH6eakZtCFZ99jWU4C5dEiWgu+o8mhbYn6oeTgq5+n8eZqbhxXr9fo7tkv7clngpYta8L&#10;mLtNHqcIk7RCEZ74jtw4I5a4ilUvLY6chi4oMIcRgtJ+iMc1rm9xSr70p5RksLa0oRxYrq6VmxxN&#10;H6aRlXZCGp6DkBA4IZZQiwwvQI41hocoZYatgu7w6XtKeaLYTHuheeq/rXwEekmnA3x4esSOTnz6&#10;e051ln2Je9tc7n4sfGJETn7vfNUr+n/7fR3uAXmKhabVg3oGhIy9IHqRg5yk0HsogtyMi3vMgj10&#10;U3x8galcRn05gQtEZ34QgFQtOH8Yf1brUXgfkbLS+ni0j0O6wnlZjPKiyHoPiveK6nrNiSdzJnuW&#10;h2dbp3xrhZNEdX1Tg54uQn5dgUfozXcWnbzQl3e7mfm4oXhplmWg4Hkwkw2JYnoDkApyCnrejRBb&#10;C3vCifdEdXy4hrEvH33EgvXmfHZjqcTOZXcMpK62n3fDn8+fMHiKmziH+HlnltdxAXpPkpxadXs8&#10;ji1EbHw7iYUv1X1HhGXkaHXytcnMbHaZr2G00XdOqS+doHgYo1CGunj0naJwEXngl/dZ6nrTkidE&#10;XHvXjBQwaXzjhZnipnWmwcnKw3ZIugWzS3b5snOcTHfCqzaFpnigpC5vSHmMnRlZdHqAlctETHuH&#10;jk8w33yThpThLXV6zcDJXnYWxJOyBXbBu5GbL3eFst+Eu3hiqmVumnlSoeZZDXpDmRtEOntLkDkx&#10;O3xVh17f83Vp2arINnX+zvyw9nahxHSaQ3dfujiD+Hg5sDZuB3kmpjVYsHoanAZEI3shkdkxgnwm&#10;h/zfoIQIeAPIqoN+eHOxw4MEePya4YKieaOD/YJXel5tIIIieyNWdYIBe+w//oIMfLgqW4JbfYbc&#10;+4Jlg1jGGoH4gnevcIGegcKY7IFZgT2CeYEqgN5sF4ENgJJV+oD/gEZAMIERf/EriYFOf33ah4EQ&#10;jrbD0oC8jJmtUIB4ip2XGYBPiO6BAoA2h2trDIAuhftVdYAvhIBATYBFgvYshoBvgTLYOYAbmgzB&#10;pH/WlrGrYX+bk4GVY399kIp/p391jeFqGH93i0RU+X+AiJBAYH+ZhcItWX+4gqrWGX91pWO/oH80&#10;oMipin8BnF6T237jmDZ+aH7dlEBpM37okG9Ugn7zjHRAaH8MiFMuBn8ig+rULn8NsLO90H7Lqtan&#10;4n6WpSuSbX55n8p9SX5wmpVoaH52lWdUFX6BkBxAaX6ZiqMulH6phPXSjn7Hu/S8Rn6DtM2men5J&#10;rdORNH4ppyV8TX4foKZntX4imh9TuX4mk25AaX49jKMvBH5Khc7RMH6hxxy6+n5Xvp+lTH4XtkmQ&#10;L33wrjt7d33kpl9nE33onoBTYH3llmxAYn33jlgvXH3/hnvQCn6U0h655X5EyDqkT339vnePVX3O&#10;tPh6x327q61mkn27omdTC324mQpATn3Hj8cvoH3GhwPOxYz8dtS5aYuMd1ikMYoud/mPEIjveMF5&#10;94fPeaRk8IbJephQPYXWe5w764USfLMo44SFfenMXYuFgWu3IoowgMSiJ4jtgEqNVYfHf/t4noa8&#10;f9JkBoXEf7xP2oTYf648K4QIf6kqA4NTf6LKMopAjCC1HYkBik+gRYfLiJ+LxYa8hzd3a4XBhfVj&#10;PITYhMlPiYPzg5k8ZoMhgmkq9IJVgR7IIolWlsqzLYgik9Sek4b7kQWKRoXyjmx2OIUGjBRiZIQj&#10;icZPHYM/h2c8gYJlhPorvYGEgmTGN4i8oWSxYIeMnUWc8YZsmVKI6oVilZd1I4RxkgdhoYORjpNO&#10;v4Kqivw8loHIh0ssYoDYg3jEfIhYq/avv4copqmbdoYGoYaHpIT8nKR0JoQGl+Vg9YMbkyhOaoIw&#10;jlM8pYFIiVws6YBNhF3DBogTtnGuXobir+yaNYW7qY6Gj4Sto3FzSIO1nXlgXILFl3dOJIHNkVU8&#10;sYDgiyQtVH/fhRfBzIfqwMmtNYa1uQGZKIWJsVuFqYR0qfFyjYN4oq9fzoKIm2hN24GGlAA8s4CR&#10;jKMtqX+JharAxIfYyu+sPYafwdKYR4VsuNOE6IRQsBBx9INNp3hfYIJXnuVNj4FWlkw8o4BajeAt&#10;6X9Hhh6+TZYsdhaqjpPUdqaXApGQd1iDmo9veDVwQ41veTRdDYuJektKTYmye3g4G4gCfMgnkIZ6&#10;fka8OpTMgAuom5KIf4qVRZBcfzOCJY5Nfw1vJYxdfw1cUop/fyRKC4imf0c4bYbhf38oo4Upf8S6&#10;RpO3ifOm05GAiG2ToI9fhvuAyo1chdRuG4t1hMtbpombg9lJzoe/gug4soXpgf4piYQQgQy4jJLE&#10;k/6lNJCbkWGSNo6Ejtp/lYx+jI1tOYqhinpbHojMiHBJqobuhlw49oUShEYqSYMogiS245Imneij&#10;oJAAmi6QzY3plpt+a4vtkz1sT4oIkAZaeIg0jONJXYZOiaY5FIRlhlsq54Jpgw+1YJHEp7iiNY+e&#10;ouOPho2FnjR9UYuHmb5rdYmblWdZ74e1kRFJIYXIjKg5MIPWiC8raIHOg9K0F5GAsWOhAI9Yq2mO&#10;b406pZJ8Yos2n/Rqt4lGmnVZcIdYlO9I8oVaj1Y5SINhib0rz4FUhG+zA5FTuuGf/I8ps7WNhI0G&#10;rKp7m4r5pdVqF4kEnyNY9ocVmG9IuYULka45VIMIiwosH4D0hOyyG5E+xBqfI48Pu6+MwIzls2J6&#10;9orRq05plYjTo2FYm4bem39Id4TVk6w5SILKjBgsXYCqhU2uRJ+ZddWcH5xVdmWKPJkmdxt4iZYZ&#10;eANm8ZMteRJVh5BXekBEtY2He4k0l4rTfPwmYYg7fp2sj55Mfyiah5sVfr6I1Jf2foB3YJT3fnNm&#10;E5IUfpBVA48/fsdEm4xmfw40/omWf3AnaIbPf+Sq9508iHCZFJoQhxOHgpb2hdN2SJQDhNFlQpEk&#10;g/RUg45PgyxEe4tugmc1UYiIga8oRIWggPypa5x9kZ6Xp5lVj0mGSpY5jRh1QpM+iwNkgpBfiTBU&#10;EY2Eh19EYoqZhYk1moejg7Uo/ISkgemoIZvBmueWcZiel4eFMpWLlEh0ZpKRkS5j74+ijj9TwIzK&#10;i2NEYonZiHU15IbchYUplIPVgq+m4JtUo/aVPJgsn4WEHJUSmzdzfZIVlx5jOo8pkyJTVYw+jypE&#10;OIlEiyQ2B4Y+hx4qD4Msg1OlzJsIrM+UPJffp0qDNpTAoedyuJG8nLlinY7Ll6hS74vWkpVEG4jK&#10;jX02KYW8iHUqcYKng9ek4prZtWeTYZesrsOCcpSHqEByE5F5ofJiGY6Bm8hSiouLlaFD9Ihwj4I2&#10;P4VYiZEqvoI+hD+kHpq9vamSqpeMtdqBzpRgri5xipFJpr5hsI5In3dSQ4tLmERDvogxkTM2OIUS&#10;inMq+oHthJCezalBdfOOQKUMdnh+AKDpdypt+pzneBReF5kAeSxOcpUlemc/gpFIe8AxZY13fUUl&#10;WInGfuydgaf+fqyNCaPOfk188J+2fhxtH5u6fiFdfpfWflFOJZP4fp0/kJANfvwx4owff3cmVIhF&#10;gAGcR6b0h06L7qLKhhF78J6uhPFsUJq6hA5c65bWg1BN2ZL0gqg/lo79ggYySYr5gXQnJ4cCgO2b&#10;GaYpj9WK2KIBjbB7BJ3li6xrjpnmic1cX5YCiCFNjpIXhn8/lo4UhNkynYn/gzsn2IX1gbSZ/KWV&#10;mDyJz6FolSV6GZ1KkjFq1plDj2Zb7JVJjLNNU5Faihc/oI1Lh24y6okshMwoaYUYglqZFKUCoJqI&#10;9KDUnIJ5VZyzmItqN5itlMFbgJSxkRBNOZCrjWo/vYyZicMzNIh4hioo4IRkguKYP6SmqKKIJqBw&#10;o354npxFnn5po5g2mbNbD5Q6lQlM75AzkGU/tIwQi8kzYIfqh00pPoPUg1CXhaRrsFOHeqAxqiJ4&#10;Bpv/pBdpJJfnnkZaqpPimJxMn4/bkv8/mYuqjX8ze4d7iDspiINkg6aW5qRHt5uG56AIsFR3hJvO&#10;qTpouZesomRaWZOfm8BMao+QlTk/cYtgjugzfIcriPYpwoMNg+qQLbMrdjqBLa32drByhajQd1hk&#10;IKPFeEFV5Z7NeV9H9pnZeqM605TYfAcumY/cfZMkd4sVfzGPUbHifmOAXKytfglx0qeLfeBjlqKC&#10;ffBVkZ2Kfi9H4ZiPfow7CpN/fv0vKY5pf4glaomCgBqOfbDOhml/n6ubhUVxJqZwhD1jEqFrg3JV&#10;Ppxxgs5HyJdwgkA7NZJUgbsvoo0sgUcmNogwgOCNra/yjkl+36q9jExwh6WSinFilaB8iLpU65uE&#10;hzJHqpZ7hbc7VJFUhD0wBYwegtIm4IcVgYaM5K9Jlf1+JaoNkx1v46TfkF9iGJ/FjcpUpZq3i1FH&#10;kJWpiOo7cZB4hoIwW4s5hConbIYsghCMKK7LnX19d6mGmbFvTKRMlgdhm58tkoxUUJoYjyxHiZTx&#10;i9I7l4+6iIYwp4p6hVIn34VugoKLp64+pMd8/qj6oAJu4KPAm2FhRJ6flvRUG5mIkqVHgJRbjmQ7&#10;z48WikAw9YnchkkoOoTXgtyLH63yq5h8d6ihpc5ua6NXoDFg9p4pmtZT6pkPlalHTpPukJU7wY6j&#10;i68xFoljhw8ogYRhgySKqK3AsfF8C6hpqyduDqMXpJZgqp3gnlRTsZi9mE9HLZOWknE7po5OjNkx&#10;HokKh6gouIQFg1uCYL1WdqR05LcPdwVnyrDRd6Ba+6qmeIZOXKSIeadCEp5jevE2ppgufFosK5IA&#10;feMju4wvf2yB/Lvzfkh0gLWnfexnd69qfcRaxKlAfdxOTaMhfiZCNZz3fpA3BZa0fw0szpBzf54k&#10;poqOgDCBlrrChbt0JLR3hKdnJK4ug7BajKgIgvlOO6HmgmpCT5u4gfE3UpVtgYMtV48fgSUla4kv&#10;gNWBKbnHjPlzv7N4ixtm1K0viWFaV6b3h8tOI6DXhmRCYJqkhQo3kpRSg7gtyY3+gngmEIgJgV+A&#10;ubj7k/9zV7KlkUxmeaxYjr1aF6YejFdOEp/qihBCbJm3h9o3xpNgha8uKY0Jg5wml4cXgdKASrhc&#10;msJy8bH9lzFmI6umk8VZ0qVokIpN658xjWxCgJjqil83/JKQh2cufIw9hJUnBoZRgjB/7rfYoSty&#10;nLFznLRl3KsTmGdZm6TPlFRNwZ6ZkGdCeZhMjI44MJHliN4ux4uWhWQnX4Wzgnp/sLdYpzRyY7Dy&#10;odBlqqqRnKFZd6RKl7ZNr54Skv5CaJfOjmY4VJFdihIvB4sRhgsnpIU3grV/Y7cSrKpyFLCbplRl&#10;aqopoERZWqPUmpJNtZ2XlSdChZdUj+44VJD3iwYvFoqvhocn2oTYguN1Kse3d1RpLsBPd5Zdnrjo&#10;eBxSXrGMePVHU6oyehM8paLKe1wy35tSfMAqB5PufjojGY0if6F1ScYjfnxpP763fhBdr7dSfeBS&#10;fK/3ffZHi6iffkQ8/6E0frIzY5m2fzAqu5JJf70j/Yt1gEN1WsTDhWFpTL1ZhE5duLXog1xSk66S&#10;gq9HuKc7giw9Sp/RgcAz0phQgWArU5DggQ4kvYoLgMt1WsOXi/9pR7wqijNdvLS8iIxSp61WhwtH&#10;3KYFhb09iZ6bhH40MJcbg0wr0o+tgi8lXIjcgT11S8KakldpN7snj8Jdr7O4jVRSqKxVixNIA6Ty&#10;iPM9vp2Phuw0f5YRhPcsPY6pgyIl4YfigZt1M8HKmGBpIbpQlPldn7Lakb1Snat4jrdICKQZi9c9&#10;85yniQ00xZUuhmYslo3Qg+8mTIcVgeh1GsEhnf1pC7mhmcFdkLIklbdSlqq/ke9IB6NkjlY+Bpv0&#10;it00/pR2h5ks4I0hhJYmooZygiZ1AcCboyJo9rkVng9dgbGSmTxSkqoolLtICKLOkHc+A5tojF41&#10;GJPniJAtE4yWhRsm5oXyglZ06MAzp8Bo4bimodxdc7EdnEpSjamvlx5IDaJVkj8+EJrxjZs1GJN6&#10;iVItJ4wthX4nGoWOgnvi73aCc0jLxXdTdFC0m3gvdWedZHkZdomGG3oPd61uzXsReMlXoHwoedxA&#10;j31ges8qHn7je5ff+HR2fx3I+nV5ftCyF3aHfqCbP3edfo+EZ3i9fo5tmXnmfo5XBnshfoBAs3x1&#10;flIrV33+fePdO3LLivDGb3PviVqvw3Uih9eZRHZdhpCC1XedhWRsfHjnhD1WdXo/gwBAy3utgZ0s&#10;XX1Cf+barXGOlrfEDHLJk9itqHQKkRqXbnVejoSBXna5jCprcXgaidBV6XmHh1dA13sJhK8tN3yn&#10;gaXYVHCzom/B23H2nkmrrXNDmkmVx3Scln2ACXYHktNqend5j0BVZXj0i31A2XqEh4At63wpgyPW&#10;OHAkrhm/43FoqKyp5nK2o2WUQHQTnll+1XWAmWxpnnb7lHpU63iAj2JA1HoaigoufXvDhGXUcG/A&#10;ubS+OnEBsveoZ3JNrFyS9XOrpf59ynUcn8Fo33abmXNUhXgkkvBAz3nGjEAu8XtyhWzS8W+DxTe8&#10;1XC/vR2nJXIFtSCR4XNhrVx86HTSpb1oNXZWnhFUJXfgliVAxHmGjiQvS3s0hj/Rsm9n0JK7rHCb&#10;xwqmGnHavZmQ/HMwtF98L3Sfq0xnrHYjojRTynewmPVArXlYj7svknsEhuXSmn7acfa87X7kcxan&#10;VX74dEiRxn8cdYx8N39Qdtpms3+WeClRdH/yeXw8foB6esgooYFJfBbP5HzyfSS6X30mfQWlDX1l&#10;fQeP332vfSl6wH4HfWJlt35tfaFRCH7ifd88vH93fg4py4A6fiHNYXtniFG4E3u4hwOi93wWhcqO&#10;GHyBhMh5VXz0g+Jktn1zgwVQh33+ghs83H6fgRsqw39af+rLCHpCk2m15nqnkOihD3sSjoiMc3uQ&#10;jEx4CHwZikZjznypiENQFn1Bhig89X3qg+wrkn6hgXTI4Hl0nnWz5XnjmsCfQ3pZlzCK9Xrak812&#10;23ttkIpi+HwJjVpPqnypigI9BX1Xhn8sPX4LgsTG8HjsqXCyGXldpIadpnnUn7+JlHpamy11yHrs&#10;lrViPXuKkjhPSnwujZs9DnzgiM0syH2Rg93FTniLtFWwlHj8riycSXlyqCKIann3ok902XqLnJdh&#10;lnsqls5O+3vMkN09FnyAisstNn0xhMPD7nhOvxmvTni8t6SbJXkusEqHcnmwqSN0EHpEohtg/nrl&#10;mwZOq3uDk8M9Fnw3jHstjXzlhXrCyXgwyayuPniYwNmaMnkFuB2GpHmBr5VzbHoRpy5gh3qxnsRO&#10;WntRlkc9A3wDjeEt0HyrhgrCkoeWcOauW4bNchKaU4YOc1eGb4VfdLlym4TDdi1e4IQ7d61LjoPH&#10;eTs4roOBetYnSYN0fI3AHoXWe2WsE4Uxe26YToSVe52EvoQGe+1xTYOGfFleA4MVfNJLNoKxfVM4&#10;9YJpfdgoZIJBfly96IRWhfyqCoPLhOOWcoNFg+ODPYLTgx1wM4JqgnRdVoIOgdxLAoG4gUE5QoF2&#10;gKIpUYFDf+67z4M8kHaoHILBjj6UyoJLjCiBzoHnijlvDoGRiH5ciYFAhspKn4DzhQg5YoCwgzYq&#10;FYBxgUe53oJ5mtWmUYIHl3yTMYGblEaAfYE4kT5uC4DmjlZb1oCci4NKT4BQiJM5gYAMhYoquH/F&#10;gmy4H4H2pR+ks4GHoKCRvoEcnER/QoC8mBttGoBmlA5bP4AYkAFKDH/Ki945mX+Gh50rPH86g2C2&#10;pIGYr0mjVIEqqZuQhoC+pAx+OIBcnrNsR4AFmXdasX+0lDJJ1X9ejtM5sH8ZiWYrpX7LhCa1ZYFd&#10;uUSiLYDtsluPfoB9q499XIAWpPdrl3+8nn9aKH9smAJJlX8PkW85uX7FiuYr+H51hMW0WoE+wvuh&#10;NYDKusmOooBVsrN8pH/nqtJrCX+IoxZZxn80m19JTn7Yk6o5q36LjCAsN34yhUCy4pCBcFagLI7e&#10;cYONuI1Dcs97fYu6dEFpXopFddBXaIjjd3JF/IeQeSw1JYZmewEmFIVofPyww47dejyeNo1Vel+M&#10;AIvYeqV6EIppexdoSIkKe6hWtoe5fE1Fv4ZtfQA1e4U3fcQnIYQXfpOuxo2MhA6cbowUgzCKYoqq&#10;gmJ4vYlNgdVnR4f/gWJWEoa4gQJFiIVygKQ1w4Q0gE0oA4L/f/Ks/4xvje6azYsIjAGI/Ymqiih3&#10;k4hUiH5mcYcUhwVVlIXXhZRFbISVhBs2C4NXgp8ovoIXgR6rT4url6GZPIpLlKCHnojxkcB2dYek&#10;jwxllYZjjHlU+4UrifVFKYPmh102L4KihLkpWYFYghupx4spoTKX1InMnR2GX4hzmSh1ZocmlWRk&#10;x4XgkbpUgoSejhBE+4NVilc2UoINhpAp14C9gu6oe4rMqpeWoolvpWSFUIgUoE90gYbDm2xkE4V7&#10;lqRUDYQzkdZE2ILfjPw2coGUiCIqO4BDg5inZIqMs8OVoYkvrWaEbYfPpydzxYZ5oRpjfoUtmytT&#10;moPllTxEp4KIj0k2hIE3iXEqin/ihB+me4povJ2UyokHtQqDr4ejrZZzKIZFplhjBoTzn0BTSYOn&#10;mDJEaoJLkTk2eoD1in4qx3+YhImjjZmkcCSSYpchcU6Bh5Smcpxw7JI7dBdgeY/hdbdQP42Wd3FA&#10;rYtSeUkx2okpe0QlAYclfWShyJgYeW6Qw5WneaOAH5NCef9vx5DqeolfoY6gezhPwIxee/9Al4oa&#10;fNcyRIfgfcgmAYW8fsWgIpbSgqKPS5Rugel+0JIUgUlutY/NgOBe142NgJlPRotRgGVAfIkNgDYy&#10;mYbHgBQm2ISNf/WejZXmi7KN3ZOIigR9nJEuiHltt47ohwReIIyshcpO3opxhJRAa4gog1sy5oXa&#10;giUnjIOSgPidN5UIlM2MpZKykh18iZBjj4ps5I4gjRddm4vfisxOm4moiJBAd4dfhkczNoUPg/8o&#10;IILEgdGb75R+naWLcpImmet7e4/UllFsB42PkuZc8YtQj5VOPokOjEhAWIa/iPMzX4RrhZ4omIIc&#10;goWa2JQbpkKKc5HEoXt6m49unNNrSo0lmFtcXYrik/9N4IiZj6NARYY9i0czh4Pmhvso+IGWgxaZ&#10;65PZrpSJm5GAqLZ53Y8lovdqrozUnWxb44qMmAFNgohCkptAJYXcjUUzoYN/iBspQ4Eug4qZJZOv&#10;toaI5ZFTr4Z5P47yqKpqLYyZoglbg4pKm5FNRIf7lSw/84WWju4znIM1iP8pfYDdg+OUtaMGcD+F&#10;Gp+ZcV912Zwycqpm35jYdClYFJWKddRJkJJAd587zo72eYsu54u7e5skEIisfcGTU6GKePOD2J4m&#10;eTN0xZrNeZ5mBJd/ejpXfJQ6ev9JRZD1e9873o2lfNMvY4pYfeAlBYctfvOSCKBOgYeCtJzxgO5z&#10;w5mbgG5lOJZYgCVW7ZMZf/9I/Y/Wf+8754yCf+cvyokof+0l04Xtf/iQzJ9aifSBmJwAiHdy2Jir&#10;hxlkepVlhdtWZ5IphMtIt47kg8U764uLgr8wIIgogcImf4TigNaPpZ6lkjiAjZtIj89x8JfxjYVj&#10;x5Smi2FV/ZFeiVJIhY4Xh1k7/Iq4hVgwcIdQg18nDYQGgY+Osp35mml/r5qdlwZxMJdGk8FjMJP8&#10;kKVVmpC0jaBId41giqc8I4oAh7Awv4aahMYngINSgiiN152Hoj5+4ponnddwfpbJmZFipZN5lX1V&#10;MpAwkYZINYzbjZg8IolwibYw74YJhfIn3ILEgqSNGp08qbZ+N5nYpEpv6pZ0nwJiLZMcmfFU1Y/N&#10;lQVH64x3kCc8DYkDi2sxDYWYhuYoJIJUgwWMeZ0LsLx9ppmiqkVvbZY3o/phyZLXne9Ui4+BmBRH&#10;vYwmklY76IizjNExEIVEh6YoXIH+g1GGoayucHF4k6hDcYdq5aPccs1dg59+dFBQVJsmdgVDdpbJ&#10;d+A3b5JledosU44Le/UjRIn2fhOFqKsyeJl3sabJeOJqKKJqeVlc9J4SegZP/JnAet9DYJVke9U3&#10;pZD5fOAs4YyPff8kMIhnfxqEvanygJd25KWLgBppdqEof7ZcbZzYf4tPqZiIf4RDR5Qtf5I30I+9&#10;f6stWItKf9Ik9ocXf/uD3KjxiGN2G6SKhxJo06AmheBb8pvOhM5PWJeCg+dDLZMjgw038Y6vgjgt&#10;u4o2gW0lm4X/gLiDBqgrj/t1W6O+jc5oLp9Yi75bdpr8idNPGJajiAFDF5JDhkE4Eo3KhIQuEolO&#10;gtQmJIUYgVeCQaeUl1p0q6MglEZnmZ6xkVFa/ppQjoZOx5Xyi9RDGJGCiSo4Po0Gho0uYYiNhAgm&#10;k4RcgdmBtab2nnx0LqKDmndnLp4UlpNaq5m0kt1OmJVWj0RDFpDki7o4fYxjiE4usYfwhQom7IPG&#10;gkGBKaabpSFzp6IdoCFmvp2im0taZZk4lrBOcJTXkkBC6ZBujeg4c4vpicAu1Yd1hdgnMYNQgpSA&#10;sKZeq0dzPKHapVNmZJ1Xn5NaHpjkmhtOPZR9lNpCzpAQj8E4XIuNiuwu3ocZhngnZ4L1gtR5S7ae&#10;cLJsyLEccbxgqqubcv5U2KYhdIZJOqCndkY99JsieC4zkJWUejMqGpAXfE8imosLfll4w7UPeFls&#10;S6+LeKlgRqoNeSpUlqSXeedJI58hetI+EZmde9wz6pQLfPkquY6EfiMjfolufzx4QLO5f8lr2640&#10;f2Rf56iwfxpUVqNAfwpJCp3MfyA+J5hJf0o0NJK1f4ArPo0qf8AkPYgTf/13vbKehvtrZ60XhdJf&#10;jaeShMlUHaIXg99I8ZyogyA+N5clgm40c5GQgcQrrowFgSck3YbwgJ93PbG3je9q9qwqi/dfLaaj&#10;ih5T26EniGlI4purhs8+RZYrhUY0qZCWg8csDYsOglwlYYYAgSd2w7EDlJtqiqtukcte1qXejxxT&#10;l6BfjJdIvJriii0+XZVWh9E04o/ChYosYYpBg2QlzIU8gZZ2XrBvmuhqMarUlztej6U8k7NTYp+5&#10;kFxIlZo9jSc+WpSvigQ1Go8UhwksrYmbhD4mIoSgge52GK/joNJp9KpHnEJeXKSvl+BTQJ8qk7hI&#10;h5mvj70+S5Qoi+A1QY6KiEQs7okXhO8mZYQlgjR1yK+TpiZpp6nooLBeIqRBm3hTK56xlpBIlZkz&#10;kec+b5OwjW01RY4giUAs/4iyhXQmmYPGgmtsd8DOcSNhhrocch1W+7Nrc1dMt6y+dOBCo6YNdqc4&#10;6p9OeJYwF5iMep0oKZHsfK4iCIv4fpdsar8ZeFBhdbhkeKBW8rG2eSdMwqsOee5Cy6Rjeuc5OJ2m&#10;e/4wkpblfSQo1ZBDfk4i5IpQf1psV72afzdhZrbofuRW6LAxfq1MyamQfrJC7aLqft45epwzfx8w&#10;+pV1f2kpZ47Yf7gjnojrf/9sPLxUhdNhTbWfhMpW267tg+JM1KhBgxlDCaGjgnw5tJrxge0xU5Q4&#10;gWgp442igO8kOYfAgIpsGbtCjCNhL7SJilhWxK3ViK5MzKcuhylDLqCGhb8555nchGoxoZMpgyQq&#10;TIyegfYkuYbJgP1r87pfkiBhD7Ohj4xWrqzojRpMvqZCitRDL5+fiKw6HJjuhpkx6JJEhKMqo4vF&#10;gtMlIYX+gVtr0bmpl7Bg8rLllE5WnKwmkRZMtqV/jhJDLp7gizU6MJgziHUyIpGJheMq7YsWg4kl&#10;dIVdgaZrsbkYnMVg2bJOmJZWi6uKlJxMsqTfkORDMZ5DjV86LpefigAyPZD2huYrIYqLhBkltoTe&#10;geJrk7iooVFgwrHWnFxWfasNl6tMrqRfk0xDOJ3Ejy46PZcki0YyP5CFh7IrNYofhIYl6IR8ghDU&#10;+XGybPK/PHL7brOphHRPcHuTwHWuckJ95ncZdABoCXiRda5SYHogd1Q86nvSeNQoYX3Pei/R+G9H&#10;eJ68dHDPeRanC3JgeZ+RqXP3ejp8QnWWethm5Hc/e25R1Hj7e/c9GHrVfFwpl3znfIvPMm1IhD65&#10;6278g3ekxHC9grqPvnKCgiR6wXRLgZ1l2HYdgRJRUngCgHI9O3oAf6oqmnwofp7MnmvHj8K3i22Z&#10;jb2ism9wi9CN/HFYifh5XHNCiEhk33UzhpJQ1Xc1hL89UXlRgrwrcXuMgGvKQGqzmyy1XWyVl+ug&#10;wG5+lMWMYHBwkcF4G3Jyjs9j+XR7i+dQYXaSiNQ9XnjDhYosInsMgffIIGn2pnuzamvdof+fBG3N&#10;nZ2K5G/ImWJ28nHRlThjMXPqkQFP+XYRjKY9ZHhSiBAssnqlg0XGVGlssbGxxGtVq/CdjW1GpkaJ&#10;pW9HoMV18nFYm1ZifXN5ldJPonWqkB49aXf4ikEtJHpUhFfE0mkSvMGwYWr4ta+cU2znrrCInG7o&#10;p9h1G3D9oRZh2XMnmkJPSnVdkzk9Zne0jB4tfnoUhTPDkGjgx5WvO2rAvyObTmyqtsCHwG6nroV0&#10;bXC9pmNhWnLqnjdO83Umle09UHeCja0tw3nkheDFknnBa+mxL3pTbbKc6nrtb4iIsnuRcWh0e3xD&#10;c0pgU30GdShMhn3idws5Gn7seOUnBoA8esLC1Xd8dvuupHhEd4+arXkUeDyG2nnqeP9zFnrKedBf&#10;anu3eqNMLXy3e3Q5ZX3ZfDQoK38rfODASnWbgfmsWnaLgWiYoXeFgOSFH3iEgIlxt3mIgEFedXqY&#10;f/xLtHu4f6s5inzxf0UpIH5Jfrq97HQzjNmqMXU+ix2WwnZLiXyDindoh/BweXiIho5dm3mxhSpL&#10;T3rmg7E5rHwyghkp7H2PgFS7wHMtl56oNXRIlLmVAHVmke+CGHaKj0dvXne+jLNc1Xj5iilK8Xo8&#10;h345xXuVhKsqlHz3gbO5zXJ2okembnOYnjaTbXS9mkCAw3XqlnFuVnchkrNcLHhmjutKoXm0iwc5&#10;2HsWhvcrHXx8gtm4KHHwrNCk7XMVp4qSGnQ8olx/pHVtnVZtcnarmGNbj3f1k15KXnlHjjY56Hqx&#10;iPIriXwbg8m2x3GVtyujqnK6sKOQ/XPgqjF+t3URo+ZstXZSnbFa/nehl21KFnj1kQc57npjip4r&#10;3nvPhIm1oXFgwUKinXKBuWqQEXOksaV98nTSqgpsG3YSoopakXdjmwRJyXi7k3I53Xosi/4sIHuV&#10;hSC2c4ILaxqjaoHhbOWQmIG8bsZ974GgcLxrXIGQcr9Y64GRdMtG9oGoduY1jIHteQwlzYJqe02z&#10;9n/0dYOhI3/5djSOmoAAdwN8RoANd+1qFIAieOtYEoBEefRGoIB2ewU11oDFfBkm44E3fTCxtH4h&#10;f/CfGn5Lf4uMxn52fzZ6zn6ofxFpAn7ffwNXa38efv9Gcn9ofvk2J3/Gfu4ny4A3ftSvk3zLijWd&#10;LX0JiLqLJX1Ih1l5bX2ThhVn633ghPlWrH4zg+FGGn6Ngrw2Tn71gYcojX9kgD+tnnvOlFSbZ3wc&#10;kcGJlnxrj0p4KHy7jPZm+H0XirlWB313iIhF1X3Zhj82dH5Ig94pLH64gXOr3HscnlSZzntxmqWI&#10;L3vGlxF2+nwek6VmE3x7kExVfnzgjO9FnX1HiX02k327hfEprn4sgnWqYXqXqCyYdXrxo1eHAntJ&#10;npt1/XujmgllTHwElYtU+nxrkQJFcHzRjGQ2rn1Kh7gqFX29g0apIno7scyXU3qXq8WGBHrupdZ1&#10;LXtIoBJkqHuqmmVUfHwVlLBFN3x5juw2vHzyiTUqZn1mg+6oGXoDuxyWYnpds9aFMnqyrKl0gXsI&#10;papkJHtonshUIXvTl+pE9Xw7kRM2sHy0imoqpX0jhHGniYrKapSV54nSbFyEkYjcbkBzfIfscEVi&#10;jocGcmRR1IYwdJZBtYVrduIyQ4TOeUcktYRee86lXojNdGmT7of6dSyC3IcqdhByFYZddxlhf4WX&#10;eD9RKITceXZBf4Qper4ynYOOfBclvIMOfXqjWocifiKSJIZrfemBQYW5fb9wy4UJfc5gi4RcffRQ&#10;lIO1fitBWIMSfmgy74J9fqwmmYH1fu2hjIXGh+KQhYUjhqB/5ISBhW9vtIPjhGZf0oNKg4lQOYK1&#10;grRBYIIfgd0zTYGTgQUnUYENgCuf14TNkWCO84Q3jxB+jIOgjN1uoIMLitJfBIJ7iORPrIHvhwVB&#10;JoFehRgzdoDVgyMn6YBOgTmeTIQemrKNj4OPl1V9VoL+lBVtnYJskQFeQYHcjgZPRIFOiw5BBoC+&#10;iAwzoYA4hP8oZH+zghmc/IObo9CMYIMRn1x8ToKBmwVswoHwltxdmIFgks5O2oDSjr5A8YA9iqkz&#10;yX+6hpUoxn84gs+b44M/rKqLYYK2pxV7coIloZ5sEIGRnFddDoEBlzBObIB2kgpAx3/bjOwz4H9Y&#10;h+YpFH7Yg2Ca94MFtSOKjIJ7rmR6uoHnp8VrfIFOoV5coYC5mx1OJoAslOlAkH+WjtEz2H8SiPQp&#10;T36Og9GY85OmaoCIzJHVbD15AZAGbh5pho47cCxaPIx3clxLMYq+dKg83YkPdxMvTId/eZ8ju4Ya&#10;fEWXIZHCc8KHJ5AOdI93mY5ddYFoY4yudqBZaIsDd+FKt4leeTw8zIe6eqsvuIYnfDEktoSyfb6V&#10;cJAwfOSFrI6PfMl2S4zzfMNnVotbfPFYo4nDfUFKQ4gtfaM8tYaUfg8wD4UCfooliIOEfwOT1Y8B&#10;hdWEPY1shMp1G4vVg99mX4pKgwlX84i8gmlJ4Icwgc88qIWcgTcwXYQLgKUmN4KKgBmSc433jsCD&#10;AoxtjLp0DIrkis9lkolfiQNXd4fXh1tJpYZUhcM8uITHhCQwr4M6gocmyIG8gQORJo1Cl2KB04u8&#10;lFpzB4o0kXBkvoiwjrJW1YctjA1JU4WniW48ooQZhsww3YKPhC0nPoEUgcaQC4y8n8GA1os5m7Ry&#10;LYmyl8VkCogtlANWSoapkF1I/oUgjLo8mIOMiRwxCoIFhZAnnICPgmOPG4xep85//4rborJxdYlR&#10;nbdjd4fImOxV2IZClEJIpoS7j6A8foMiixUxKIGahrMn5YAmguCOU4wfr3B/TIqaqT5w3YkMozFi&#10;/od8nV5VgoXyl7VIcIRpkiE8UoLUjLgxJYFMh5ooHn/Wg0GKy5y4apx8LZoEbFJt8JdRbjFgBJSf&#10;cERSTpHvcoJE5o9BdOI4TIyWd2MskYn/egUi4oedfLGJVZrrc0x63phJdCVs1pWrdSdfJ5MNdlpR&#10;tpBwd7VEnY3PeSs4XosrergtDoiPfFwj0YYhffuH+Zlpe9J5sZbTe9hr0ZRBe/NeWpG0fERRKY8k&#10;fLhEV4yPfUE4aYnxfdYtdYdUfnkkmoTifxeGsJg6hCZ4j5Wsg01q5JMegpFdoZCYgfFQp44RgX5E&#10;F4uBgRc4cYjmgLQtzIZLgFslQYPZgAmFgJdTjEd3gpTHiohp/5I8iOVc8Y+0h2ZQRY0shfxD64qf&#10;hKg4h4gGg1EuH4VtggIly4L+gNSEg5aDlEt2oZP7kZlpQZFzjwRcYI7wjJRP6IxrijxD54nbh/E4&#10;tYdGhasucIS0g3MmPIJLgXyDopXxm+911JNomEJolZDclLRb3Y5XkVRPh4vUjhJDq4lGito4u4at&#10;h7Iuo4QfhKcmloG9ggOC4JWMoy91KZMBnoZoBZBymgBba43nla1PMYthkX5DZojVjWA4qoY3iWYu&#10;xIOqhaEm3IFOgm+CPZVIqfd0mJK5pE1njJAjns9bDI2TmY5O7osIlHtDP4h6j4c4ioXfissuyYNT&#10;hmUnE4D4gsJ9VKYPar1wPqJibG1jjp6zbk1XL5sEcGlLCJdScrc/N5OadSo0Q4/hd70qOIw6em0i&#10;KojjfQ98QKRKcuVvSaCmc8xixZ0FdN9WmZlkdidKrJW/d5s/HpIReSw0d45detMqxIqzfIwjD4dX&#10;fjB7PqLKettubp8sewFiC5uQez1WDZf8e7BKVZRhfEY/BJC8fPM0oY0MfawrOolkfnEj0IYLfyh6&#10;SqGTgpZtmZ35ge1hYZpfgWFVkZbMgPFKBZM6gKs+64+agHQ0w4vugEMrnIhJgBwkcYT1f/t5ZqCh&#10;ihRs050FiJRguplshzBVFZXXhe5JyJJDhMM+2Y6mg6s054r8gpgr84ddgZAk9oQPgKt4mJ/lkVJs&#10;HpxFjvNgJpinjLBUn5URipRJe5F7iI8+343XhpQ1FoowhKgsQoaYgtAlYoNUgTx4AZ8rmE9rm5uP&#10;lQdfupfzkd1UT5Rhjt1JTpDOi/g+4o0uiSU1WYmJhm4slIX6g9sluIK/gbF3b566nsprFZsVmpFf&#10;T5dwln9UD5PXkqNJLpBFju4+uYysi1I1U4kHh+QsuoV9hLIl/IJKgg528p5qpMNqqZrAn6Be95cU&#10;mq5TzJN1lf5JAI/fkYA+o4xGjSk1QIiliRQsxYUdhVkmMIHvglZwia+watxlAarrbIpZ36Ykbm9P&#10;B6FdcJZEY5yRcvY6GZe8dX0wtJLoeB8oNI4vetMhkYn0fV9v3q3hcoZka6kfc35ZaKRhdKROt5+l&#10;dgREQprld5A6L5YYeTwxB5FKevgozoyTfL0ibohbfl5vPKxSefVj5KeUejxY+qLVepxObZ4kezBE&#10;Iplue+o6QJSqfLkxTo/jfZEpT4szfm8jJ4cDfzduoasIgR5jXqZKgKZYlKGOgEtOLpzagApEBJgt&#10;f/I6TpNwf+gxi46wf+UpvYoIf+kjw4Xkf+9uD6n6iAJi4aU6hsFYLaB+hZtN55vMhJVD9Zcbg6Y6&#10;XJJlgskxwY2rgfUqG4kOgS8kQ4T2gIhtiKkljppibqRfjIhX0p+fipJNoprsiMFDz5Y8hwc6d5GE&#10;hVwx+4zQg8Mqbog+gkQkq4QzgQdtGKh3lNBiD6OtkehXiJ7njyFNbJozjIRDqZWHigM6dJDRh5Yy&#10;NIwehUsquoeXgyok/4OYgWxsyKfZmqBhzKMPlt5XVJ5Kk0NNSpmXj9xDnJTujJs6Z5BAiXcyXYuR&#10;ho4q+4cUg+QlQIMegbxsdKd5n9Zhf6KhmzpXHZ3QltRNO5kWkrNDsJRtjsg6kI/FiwkyY4sih5Er&#10;DIathHIlc4LAgftkL7maaxRaQ7ObbMNQt62fbq5HaKeocOI+Q6Gtc1I1dZupdectiJWyeJEmdI/s&#10;ezshDYrdfaZj9LeucklaELGwc1JQlKu8dItHXqXQdgA+Wp/id6Q1tpnpeWQt+ZP7ey4nGY4+fPUh&#10;44k6foZju7YBeTdZ4bAIeZ9QdKoReh9HU6QxetM+bp5Oe6w17phgfJguWZJ+fYknpYzNfncil4fZ&#10;f0RjgbSSf9NZsK6bf4lQUqirf1xHUqLHf0g+gZzwf1k2IZcNf3gurpE3f5woHIuVf8MjLYaxf+Rj&#10;R7Nfhh5Zga1mhRlQLqd4hC5HP6Gbg2E+oJvCgqo2UJXrggUu+ZAggWoogoqOgN0jqYW8gGpjD7Jh&#10;jBRZVKxlikxQEKZ1iJ9HK6CbhxU+nZrJhaQ2hJT0hEMvPo82gvko2Im0gcskD4T0gNhi4LGUkZtZ&#10;LquUjw5P+KWhjKFHH5/Iil0+mZn9iDk2lpQvhiwveI54hEYpIIkFgo0kX4RUgTBitrDxlqdZDqrt&#10;k1RP4qT2kCxHGZ8djTg+nJlVim02lJORh8Mvk43ghVUpVIh6gykkn4PWgXZikrBzmydY8qpplxdP&#10;0aRukz9HFJ6Tj6g+o5jPjEY2pJMRiRQvlo1phiwpaIgLg6Ak0IN1gazHBWzbZqGyr26WaQ+eZnBd&#10;a4CKE3Ixbel1rHQTcEFhRnYFcohNLHgQdMc5XXpEduImxny/eOTEAGn7cimv7WwDc1mb+m4WdJOI&#10;DnAuddV0GnJRdxJgNHSBeERMr3bIeWw5l3kzenEn+XvVe07BNmeVfZqtamnVfZWZwmwlfZKGNG53&#10;fatyq3DPfclfOXM0fd9MPHWwfeQ5xHhNfcMo+HsUfW++oGW7iN+rEWglh6aXu2qUhn6EhW0VhV5x&#10;WG+YhFpeUXIng01Lz3TMgiY55XeRgNUpzXp1f0q8QGRek/uo6mbgkZGV1WlqjzmC9mv9jPhwLG6i&#10;ir5dfXFSiIdLa3QVhiw5/Xb6g6AqfHn0gOK6H2NjnvGm/WXzm1aUJWiKl8yBh2sulF5vD23hkPdc&#10;yXCpjYJLE3OEies6DnaBhiErCnmMgju4U2KnqcOlXGU+pO6SuWfdoCiAVWqMm39uG21NluBcIHAk&#10;kipKynMQjU06HHYhiE0re3k5g1a20GIktGGj/2S9rkWRiGdfqDh/WGoTokdtUGzenGRbg2/Clm1K&#10;enK5kE46IHXXiiQr1Hj5hDm1jmHSvrCi3GRot0KQimcIr+B+hmm9qJ5srGyNoW5bD294mjVKKHJ6&#10;kuc6DHWii6ksGHjIhO24jnShZduleHWyaEWSh3bLarp/qHfwbTRszHkib6taB3poch9HsHvLdJk1&#10;1X1fdw4li382eYy1zXHlcNGi8nM8cg+QVnSac2B94XX8dMRre3dqdi9ZNHjnd5pHbHp8eQc2L3w4&#10;emcmrH4ie7mzQG+ee6igrXEne8iOVnK7e/J8M3RTfDtqKnXwfJNYSnecfOtG/nlefT02XHtAfX0n&#10;nn0/faKw4G3chlCeim+MhU+MgXE9hGN6r3L9g4Vo/HTBgshXgXaQgglGp3hzgTo2h3pzgFIoZnyD&#10;f0uus2yNkNCclG5Ujq6KyXAfjKJ5SXHvirJn83PPiM5Wy3W6hvJGWHe1hPs2qnnMguQpDHvqgLas&#10;wGuZmyia0m1ul+SJQW9GlLZ4AHElkaZm93MRjqRWM3UPi5dGFncbiHQ2xXlFhS0pkntugeirGmrg&#10;pVWZVmy+oOaH+G6fnIt27XCImFBmH3J/lCRVoXSJj+dF4Xahi5E23njZhyUp/nsMguGpuGper0eY&#10;GGw/qaGG5G4jpA52C3ARnpxlbHIRmT1VGHQlk9BFoXZFjk026XiGiM0qUXrAg6qokWoKuOOXD2vr&#10;sfmF/23OqyN1UG+8pHRk3XHAndxUtHPal0FFWHYDkKM223hLiigqknqFhEiqVXygZUyYhX0BZ6+G&#10;831maiZ1jX3TbLBkP35Nb0VTGn7aceJChX+DdJMykoBbd1EkcIFpeimn1XoTb52WQHqxcOyE+ntQ&#10;clZz7Hv0c9hjAXygdWxSTH1cdwpCOn4seLUy438gemclgYA0fB2lkHfdee+UOniqei2DM3l7enxy&#10;gXpOevNh+3sme39RsXwLfBVCFX0AfK4zOn4RfUUmZX80fdKjbHYsg/2SUXcagy+BlngHgnpxKnj+&#10;gdpg7nn4gV9Q/Hr8gOhBx3wMgGozaH0zf+EnI35gf0uhdXTrjd+QkHXujAGAEHbyij1v73f3iJhg&#10;C3kIhwRQZHoihXxBjXtEg+QzlHx8gjknwH2ygI2fs3P8l5aO/XUOlKV+tXYekc1uzXcwjxhfMHhL&#10;jHRP6XlxictBYHqhhxYzunvnhEwoQH0lgZueN3NFoRyNqnRgnQ59kHV5mRht3HaUlUhedHe4kYlP&#10;b3jojcJBPHofie0z23tvhhMopXy2gnec+HLCql2MjXPipSh8nHT+oAttFnYdmxVd2ndHljVO+XiB&#10;kVBBC3m8jGYz7nsTh40o9Xxegyeb7nJrs0CLoHOLrNh70XSnpotsc3XHoGpdYHb0mmhOp3gylGpA&#10;znl2jnsz5XrRiL8pMnwbg7CcS4TZZPaLz4SCZ1J7pIQsaclrvIPZbF9b/YOObw1MeYNTcc49o4Mu&#10;dKwvjoMxd6YjcoNferuaGYJqbrqJ1YJGcBZ58oIkcZBqWIH/cy9a8oHhdOdL04HOdrI9coHJeJAv&#10;64HfeoIkdYIOfHmYD4BpeFqIDYBneMF4YIBveTVpFIBtedtaAIBzephLP4CAe2c9SICWfD8wPIC/&#10;fSElTYD2ff6WNH6tgeSGZ37OgUt3AX7ygMZoAH8SgF5ZR383gB9K4n9gf+o9Tn+Pf7YwmH/Lf4Mm&#10;AYANf0yUfH13iyyE3H2qiY91sX3biA1m9n4Mhq5Yh35ChWdKYX5+hC49Hn66guswx38EgaQmln9O&#10;gGiS7nyIlD6DfXzJkZ50hX0Gjxhl/X1CjLhXzn2Aim1KA33EiCQ9BX4LhdYw9n5gg4InD36ygVWR&#10;nnvSnRWCUnwcmWdzh3xgldNlLnyjkmhXL3zojxRJon0zi7489n1/iGcxIX3dhRcncH43ghWQhXtM&#10;pZ+BWXucoNlys3vjnDBkhnwol7NWr3xzk1FJP3zGjvE80n0Tip0xO313hmcnu33Xgq+Pm3rxrb+A&#10;intCp9lyBHuJohVj/HvOnIRWS3walxVI/nxwkbU8oHzGjHUxN30th3Mn9n2MgyeOdY2SZN1/ZYxm&#10;Zy5ws4s6aaJiT4oObEFUIYjobwNGO4fOceM5G4bDdOUs04XZeAsikYUbe0GMlotCbhN9uYo/b3hv&#10;R4k9cQFhLIg5crZTToc4dI1FxIY+dn85DYVMeIktQIRweq0jhoOzfM6K2olRdx98N4hrd6Jt+YeK&#10;eDhgIIameQBSjYXDeepFVoTleuk4/YQJe/UtnIM8fRIkVIKGfiaJOIe+f/F6xobyf4lsyIYjfz9f&#10;MYVYfwpR6oSMfwlFBIPCfxI5AYL4fyAt9II5fzck/4GMf0yH0YZ4iLp5jIW7h11rwIT9hhhecoQ/&#10;hPFRi4OAg+xE6ILIgvw5L4IOggouVoFfgR8ljYC+gEaGgIWMkSZ4XITYjs1qwYQijJJdqYNrin9Q&#10;8YK2iIhEoYIChps5IYFQhLAuiICsgssmAIAWgRWFYYTXmUl3YYQrlfNp7YN6krpc/ILHj69QbYIW&#10;jMBEVIFnidk5IYC2hv4uuYAdhDMmXH+Rgb2Eb4RUoRJ2jIOrnLZpO4L6mHtccYJHlHJQBIGZkIxE&#10;AYDxjLI5DYBBiPMu23+thVwmpH8pgkODpIP5qGV124NQov5oqIKcncBcAIHnmL1Pt4E4k+VD1ICS&#10;jyQ45n/qipIu239ahkYm237YgquBDZZRZQdzeZRIZ05mTJI9ab5ZdZAxbGRM144mbzdAiIwgci41&#10;DookdUgqb4hEeIQhzYace7p/hpQbbbRyHpIwbyNlKpBHcLlYk45acoFMPIxudHFAP4qCdoE1IYia&#10;eKsq64bFeusit4UifRp+G5I+di9w5pBods9kH46Vd4NXw4zEeGtLrYrweXg/+Ykbep41LIdGe9Ir&#10;U4V/fRYje4Pkfkp8xpDBfmtvvo77fjFjL400fhRXCot0fhBLLYmyfjs/u4ftfnY1NoYnfrcrqoRs&#10;fwQkHoLcf017jY+Zhmpuro3bhVBiS4wehFJWXIpjg3ZKz4iqgrE/kobxggQ1TYU2gVgr/IOHgLYk&#10;pYIBgCd6hY6ZjkFtyYzkjDxhjosvilRVzYl+iI9KdIfNhuM/koYahUg1fIRqg7QsTILIgi8lE4FP&#10;gN15nY3dlbRs+4wrkr5g5op4j+ZVUIjKjTpKGIcfiqw/W4VziCs1hoPFhb4sgYIvg2sla4DCgW94&#10;141WnL5sUIulmNVgWInwlQ9U44hBkXpJyIaYjgk/GoTyiqs1eoNGh3MspYG2hGwlsIBSgeN4MIz3&#10;o0lrwItDnmtf44mLmbhUiYfYlUFJioYukPc++YSLjMw1XoLmiNksrIFchTYl5X/9gj50Rp9KZSBo&#10;NZxMZ2dci5lNad1RMJZMbI9GDJNJb3U7P5BFcoMxU41KdbIoS4pqePohKIfffCRzGZ0lbUlnLZo7&#10;bspbspdVcHZQjpRtclhFp5GDdGU7Io6VdpMxhIureNgo1IjXeywiCIZWfVxyAJtRdTlmQJh3df5a&#10;7ZWfdtdP+pLNd+VFTI/3eRk7BY0demYxrIpEe78pR4d/fSMiw4ULfmhw+pnVfONlXpcFfN5aOZQ2&#10;fPZPepFvfSZE+Y6qfYE664vdfe4xzokTfmIpqYZcft0jYIP3f01wCJiohElkj5Xcg3NZjpMUgrdO&#10;+pBSghxEvo2TgZc62orSgSgx84gSgL4p/4VqgF4j4YMTgA1vLpe8i2hj1ZTxibpY+JIoiCdOho9q&#10;hrhEcYyvhV865InxhBQyI4c7gtYqToShgakkS4JZgKxui5bekkNjS5QZj7NYiZFYjUFONI6hivZE&#10;RIvviMQ65ok6hqUyZYaNhKEqnoQAgr0kn4HEgS1t8pZNmJhiw5ODlSJYIZC9kdFN+o4EjrFEKItW&#10;i7Y6wIiriNMyYoYDhh0qxYOAg5wk4YFPgZJtcJXlnmZiVZMXmhBXyZBMlepNuY2Pkf9D/YrhjkM6&#10;rYg6iqsyUoWah1Iq0YMehEslFID1geFoHKiKZSNdlaR3Z3FTcaBkafRJkpxTbLo/4ZhBb7g2ipQt&#10;ct4uFZAndh8meoxJeWwgnojsfH5nTaZkbNNc46Jdbm5S455ecDZJMJpicjU/s5ZmdGI2l5Jmdq8u&#10;Yo5yeQwnD4qke20hdYdXfZRmjaSKdENcQqCPdTJSZJyYdjdI15iwd20/iZTGeMk2oJDZejwupIz4&#10;e7cnjYk8fTMiKoYCfoNl2KMBe2Vbqp8Ne5lR7Zsfe+lIj5c9fE4/ZJNkfNs2qo+GfXku3Yu1fhsn&#10;+IgMfr8iwYTlf01lMqG+gjxbHp3Nga1RfZnlgTZIQJYKgNw/UpI2gJc2to5ngGUvEoqkgDgoU4cN&#10;gBQjPoP5f/dkm6C+iMFaoJzMh2hRG5jjhihH95UNhQg/KJFAg/020I12gwAvSonAghIopIY6gTcj&#10;pIM4gINkH5/sjuRaOZv5jL1QzZgQirFHv5Q8iMs/AJB3hv02zIy1hUIvgokHg6Qo7oWRgicj9YKe&#10;gPRjw582lJ1Z7ptFkaNQk5dejs1HmpOPjCI+84/RiZk2vowahysvqoh1hO8pLoUMguokNIIkgU5j&#10;aJ6/mbtZnprElfFQXpbTkllHjpMAjvs/Co9Fi8w26YuZiMMvs4gBhfspQYSjg4EkZoHHgZNcVLIT&#10;ZS9TbKzCZ41K2qd7aiNCeqJCbQA6OZ0NcBUyS5fbc1ArNpLGdpsk6Y3wed8gKYnSfM1b66/cbG9T&#10;E6qVbipKmKVfcBFCV6A5cjA6PZsadHwyfpX8duMrnJD8eVAlh4w7e7Eg+Ig0fcVbia3vc2VSwqiy&#10;dINKX6OCdbRCN55w/+L/4klDQ19QUk9GSUxFAAIJdxQ6QplkeJcyq5Raeiwr9I9ve8EmDYrGfUsh&#10;p4bWfppbLaxKegRSdqcWenRKJqHyev1CJ5zke5g6SJfqfFQy1JLzfR8sQo4cfegmf4mJfqsiOYWx&#10;f01a2KrqgE5SMaW6gAhJ8aCdf9dCBZuaf706Xpamf7Uy/ZHAf70siYz8f8gm4oh/f9cisoS+f+Ra&#10;jKnGhkBR9KSYhT1Jxp99hFBB55qCg306U5Wagr0zLJC9ggssyowKgWcnNYekgNQjFIP3gGBaS6jb&#10;i8NRwaOsigFJpJ6SiFlB1JmchtA6S5S+hV8zO4/thAMtAotHgsMne4bzgaQjY4NZgMRaFaggkMpR&#10;lqLwjkpJiJ3Vi+xBypjhibY6SpQKh6AzNo9GhactG4qrg94nrYZngkojoILcgRJZ6KePlUNRc6Jb&#10;kg1JcZ0+jwVBwphLjDE6T5N6iYYzRY6/hwQtHoovhMEnwoX3gssj0IJ7gU+5OmfkYFqmQ2oMY2uT&#10;YmxEZn2Afm6QaYVtinDubHlan3Nib11IFnX1cj019Xi2dQIlUHu5d7m2NWR3a8Sji2b9bZ+RBmmR&#10;b4B+jGwwcWdsDG7gc0VZn3GjdRhHq3SEduU2PHeQeJgmf3rMejCza2GUdwmhD2Rgd7mO3mdAeGZ8&#10;xGopeSlqsG0bee9Yt3AkeqtHSHNJe1s2dnaYe+4nfHoIfFyw1V9OghKevmJSgZaM42VdgSl7KGiB&#10;gL1pbmutgGZX4W7sgAhG63JJf5Y2onXPfwAoT3lofkOud12UjOScoGC8i0GLC2Pviax5pmcviCpo&#10;VmqJhqhXH231hSlGlnF9g402xXUtgcko/Hjlf+WsV1xLl4Oau1+LlLmJaGLVkf54RmYxj1dnR2mi&#10;jLRWfG0xigRGTXDahzk233SshEUpiHh7gUeqi1tOofSZIV6dnfmIB2H4mg13IWVnljdmXmjwkmlV&#10;3myXjoZGEXBZioY29nRGhmwp+HgogmupCFqWrCOXyV3upu2G32FSocV2MGTOnLZln2hol7NVSmwj&#10;kp5Fym/3jW83AHP4iDwqUHfng1Wnx1obtfKWrF11r3WF62DdqQh1aWRforplB2gDnH5U4GvMljpF&#10;fW+xj+028HPAibkqk3e1hA+rs29jX9qZ7HDrYt6IUHKAZex2yXQmaP5lR3XfbAxT5HeybxlDBXmo&#10;cjIyu3vUdUskM347eHSo8mwZareXbW34bJaGK2/iboZ1EnHWcIdkCnPbco5TJnX2dJZC1ngvdqUz&#10;I3qYeK0lUH0leq+mZWlVdWiVLWt1djGENW2ldwBzcG/dd+xixXIgeOVSSHR6eeBCcnbwetkzWXmO&#10;e8gmPnxAfKWkB2cmf9uTEWl7f4qCamvUf05x/G5CfxthpnC5fwVRjnNEfvBCKXXpftEzjni0fqAn&#10;BHuCflqh22V7iheRImfziLCAvmpxh1twomz5hh9gr2+YhOxQ6HJLg8JB53UUgoUzuXgCgTEnqHro&#10;f9Cf6WQ6lCCPaGbIkZ9/Q2ldjzJvZmv/jOBfv260ippQYHGDiExBsnRphe8z3Hdzg3goLXprgQye&#10;Q2NBnfSN82XfmlF+BGiElsJuYGs4k1Be8m4Cj+xP2XDnjHxBiHPhiPsz/HcAhW0olnoIgg6c4mKK&#10;p4CMumUyorF8+WfhnfZtiWqgmVteSm16lNJPV3BxkEFBUHN6i6Q0DXaohxEo6Xm6gt6bu2INsKWL&#10;tmS5qp98HWdspLBs2GoxnuldxW0UmTpO/nAXk4xBDXMwjeU0AnZqiGYpKXl/g4KeYHcXX4GNz3f4&#10;Ynh9gXjjZYNtYXnbaKFdWXrma8pNgXwLbv4+SX1RckovyH7NdaojM4B2eSKb4XP7acCLkHUta6d7&#10;j3ZjbalryHeib8NcJHjwce5MvXpUdCg+CHvTdnIwIX1+eMokQH8/eyWZmnFIc/KJi3K3dNB5z3Qv&#10;db1qZ3WtdtBbK3c1d/pML3jSeS898XqGemwwgXxee68lIH49fOiXdm8tfdOHp3DKfat4OnJqfZxp&#10;G3QZfaBaKXXQfcdLhXeZffY9rHl3fiUwtXtyfk8l3H1ofm+Vf22Ph3iF629Ohkl2vHEPhTJn6XLW&#10;hDpZU3Swg1JK+3adgnk9fXiZgZYw6HqxgKkmdny5f7yTvWxVkOiEXm4qjq91a3AAjI5m03Hfio5Y&#10;g3PMiKBKjXXQhrE9XHfkhL0xFHoUgrwm83wrgNWSQGtgmh2DD21EltB0UG8qk5xl7XEZkIxX0XMZ&#10;jY9KHXUvio09QndTh4gxO3mVhIInV3u7gbmRAWqqowKB92yYnphzY26HmkllMXCBliBXQnKPkhBJ&#10;rnS2jf89GHblifIxU3k0hfsnpntjgnGP92orq3qBD2wdpepyoW4RoHlkmHAQmzdW0XImlhVJZXRX&#10;kPw84HaWi/kxTXjvhysn4nsfgwGROH8BX1+B8H8zYkly+n9qZVBkQn+raHZVsX/7a7VHYYBjbws5&#10;zYDncoItDIGadhkiToJvecSPAnwJaRJ/9XyAawFxRnz8bQ9i3318b0FUqH4JcY5GwH6oc/E5on9e&#10;dm0tboA1eQAjTIEde5OM9XmJcpZ+KXo0c5ZvtHrqdKFhnXuddeBTvXxcdzdGNX0reKQ5g34Meh4t&#10;xX8Ge6gkIYAEfSaLGHdue/98h3hFfARuWnkhfBxglHoBfFVTCnrrfLVF23vkfSM5iHzqfZYuIX4F&#10;fhAk0n8afoKJWnXXhQx6/HbNhBhtEHfEgz5fjHjAgodSU3nIgeZFZXrggVg5Y3wAgMYuVn01gDUl&#10;ZH5bf6qHzHSnjeF5onWwi/Jr7Ha6ih1enXfIiGxRo3jhhtJFEXoLhT05UntBg6kuiXyKghUl232/&#10;gKKGe3O0lnN4fHTMk39q9nXjkKZd2HcAjfRRDXgqi1pEuHlkiMM5SHqmhjIuuHwAg6wmOX1DgWyF&#10;YXL+nq13hnQfmqtqKnU/lshdOXZlkxFQlnebj3VEW3jli+E5K3owiF4u1HuWhP0mhHzigg6EdnJ9&#10;pnF2u3OioV1pgnTGnGxct3Xwl69QOXctkxZEIniAjpA4/nnaiiwu1HtJhgkmvXyXgoyEO4ckX2l2&#10;UIaYYkpowYYQZU5be4WOaH1OZYUXa89BnoSxb0M1p4RhctsqlIQ1dpghhIQrelmCUYROaJJ0nIP9&#10;aoxnUIOxbKhaU4NmbvBNkYMjcVtBKILuc+Q1nILHdogrBIK7eUcidILEe/eAi4HmcYlzE4HBcqZl&#10;/4Glc9RZRoGKdTRMz4FzdrZAu4FoeFA1jYFoefsrYIF6e7cjPoGXfV5+5YABej5xpH/+enVk0H/5&#10;estYW4ADezRMKYAMe85AY4AifHc1iYA/fSkrs4BsfeUj5oCdfpR9a35UgsxwXH5vghljwH6NgX9X&#10;kn6wgQNLx37WgKNAQ38LgFo1s39DgBMsEn+Kf9MkcH/Pf5p8F30oiwZvM31SiWJiy31+h9lW032v&#10;hnZLNH3ohSxAA34sg+41qn53grQsRn7SgYMk4X8ngHV69XwzkvBuOXxskFhh/XyjjdxWLnzhi4hK&#10;uH0piU8/vH17hx81rH3RhPwseX49gu4lO36igSZ6AHt9mnltZ3u+luRhUHv8k3BVqnxBkClKVnyT&#10;jQI/cnzzieg1nX1ShussnH3JhBclgn45gbR5NXr6oYVsuXs+nPFgw3t+mIVVQHvGlE9KDnwekEA/&#10;SHyHjEs1enz0iIMsoH10hQMluH3ogiN3kI++X4drF45SYmFe/ozqZWZTLouJaJ5HkYoxbAQ8TIjl&#10;b5Ix5Iesc0YoZIaTdxwg1IWset51940JaCtprovOajFdz4qYbF5SQYllbr1G8Ig6cUU8AIcXc/Ax&#10;9oYCdrYo4IUGeZQhuIQzfFB0e4q8cJdoaImlcdNcvIiVcyJRa4eLdKVGXoaFdk47uoWHeBMyA4SS&#10;eekpSIOze84ieIL2fZFzGYjaeLlnNofgeSFbwobpeadQsYX8ekNF4YUWew47g4Q1e+4yFYNcfNYp&#10;o4KWfccjGIHufqNx1odTgJtmIIZugCla3YWNf9JQBYSzf5xFkoPff307aoMXf3oyPIJVf3kp/YGo&#10;f4IjnIEUf4twyYYaiFFlOIVChvtaJIRuhb9Pg4OjhKVFR4Lgg6Q7goIlgrgyfoF5gdUqWIDigQEk&#10;B4BjgExv2YUqj5dkaYRajVZZf4ONizNPDILLiTtE8YIVh2A7ToFqhZcyjYDIg+EqjoBDgkQkXX/V&#10;gOlvDIR3lm1jvIOrk0NY9ILhkDxOo4IjjWVEpoF2irE7EIDZiBMyhIA+hZkqs3/Gg0skoX9mgWVu&#10;YYP1nL9jK4MpmKtYgIJelMROToGhkRVEbYD4jZI69IBjii8ybX/WhwEqvX9phBsk1H8QgcZriJhZ&#10;X6JghpX9Yn1V6JOlZYdLlJFWaM9BcI8QbEw3oIzTb/Uur4qpc78mk4ikd6EgQIbte1JqQZW6Z85f&#10;aJOEaeZU/JFWbClK4o8vbqJBAI0PcUg3e4r2dBMu24jtdvQnGIcFeeUhGoVmfJ5pE5N9b7leZ5Fk&#10;cRpUJ49Tco9KQY1PdDZAm4tQdgY3WIlYd/IvAIdueeoniYWje+wh0oQdfbxn+pGnd1Vddo+kd/FT&#10;Zo2neKpJuYu6eXdAQ4nXenE3O4f5e4EvH4YpfJcn6IR4fbQiaoMKfrFm+JAwfqNcnY46fnVStYxN&#10;fl9JNYptfmdAB4iafoc3KobTfsAvQ4UZfv0oPYOAf0Ei6YInf39mEY8FhaVb240XhKZSHIsxg8BI&#10;v4ldgvs/uIeXgkw3NIXbga8vcYQ1gRwoiYKygJcjUIFtgCplYY36jF5bSIwXioVRqIo9iMdIa4h2&#10;hy4/iIbAha03M4UUhEEvr4N7guwo14INgbMjooDZgLRkvo1Cko9avYtej9lRQImDjUdIMYe+iuI/&#10;boYSiJ43D4R3hnMvroLphHAo/oGJgpsj44BlgSJkNoy6mDZaTIrVlKtQ6Ij3kU1H8oczjiY/RoWL&#10;iyk2/oP5iE4voYJ5haspDIEkg1AkFIALgXdgEKEpX5hWkJ29YoJNbJpaZaFEg5cGaQE7wZO+bJoz&#10;UpCBcF4rvY1fdDok8opweB8fxYf4e7VfHp6UZ09Vv5tGaYpMxJgFa+9EC5TUboo7gpGvcVQzUo6T&#10;dEEsA4uSdzolgYjBejUgl4ZmfOBePpxbbsFVApkkcFRMLpX6cfpDoJLpc887SY/hdcozUozld94s&#10;PYoCefgl+odRfA4hR4UTfeFdbpqBdd1UVJdddrlLpJRFd7BDS5FFeLc7Go5YeeczVYt2eygscoiv&#10;fGsmYYYbfaoh2oP4frxcsZj8fKdTt5XifMZLJ5LafPtC8Y/pfUg7Ao0KfakzXIpAfh8so4eRfpUm&#10;uoUXfw4iU4MNf3RcCJfDgxxTLJSwgnhKvZGugelCoY7IgXU604v5gRUzdIk7gMQs2YaigHsnCYRB&#10;gD0it4JNgA1bfJbEiS5SupO1h8FKZ5C4hm5CZY3bhTo6p4sahBwzbIhsgw8tC4XhghcnT4OVgTgj&#10;BoG0gIdbEpXwjtJSY5LmjJtKJY/uioRCO40ZiJI6lopkhr0zW4fHhQAtL4VJg2wni4MNggQjRIE7&#10;gOlarZVdk9tSD5JLkN9J749Njg5CLox4i286q4nLiPczg4c8hqEtOITPhIEnn4KigqQjdIDegTVU&#10;7qo9X4VNB6WXYo1FbKEIZck99JyWaUg2j5g6bP8vc5PwcNspJo/UdMMjjIwCeJ4fXIjbfAxUVaek&#10;ZtJMhqMWaTlFB56la8g9tJpUbow2fZYZcXovl5HxdIQpgY32d44kIopHeocgJodAfRlTyaVkbc9M&#10;D6Dsb55EsZyMcXw9fJhZc4I2bpQ8dakvtZAzd+Ipz4xZehUkoojLfDUg0IXmfgFTSKN6dHJLpJ8U&#10;dZdEXJrKdtE9V5akeBQ2ZZKjeXgv1I61eugqFYr4fFAlD4eLfakhXoTDfsZS1aHgerxLR52GezBE&#10;E5lLe7I9JZU4fEY2b5FEfOcv841wfZcqVYnOfkIlbYZ+fuYh04PSf2tSb6CNgKxK9pw7gGdD2ZgJ&#10;gDM8+pQEgBE2WpAif/4wHIxef/UqkYjUf/ElvIWgf/EiM4MMf/NSGp96hi1KspsthS9DqpcBhEQ8&#10;3ZMGg3E2SY80gq8wJYuCgfwqxYgKgVsl/4TtgM0igIJvgGFR1J6gizFKeppWiXtDhJYsh+E8zJI4&#10;hmM2Q45yhP4wHIrSg68q24dpgoQmL4RfgX8ivIHzgLhRmp34j6dKTZmsjUNDZZWDiwM8vpGTiOo2&#10;RY3WhvEwKYpDhRgq3obqg3MmRIPwggoi6oGTgPyr4GKbWi2aPGUyXdmIuWfgYYd3PGqtZStltG2X&#10;aL1UPnCdbEFDQnPKb8kyyncscz4kBHrDdrGo216EZXqXjmGNZ/iGbWSsant1XWffbQVkSmsub4VT&#10;U26acf1C63IrdHYzIHXvdtwlMXnTeTOmE1sFcJiVG15ncfOEVGHlc0pzpmV2dLVjAWkbdiNSfWzh&#10;d4lCmXDLeOszZnTmejgmK3kNe2mjflg2e2uS0lvje6GCZl+ce+hyHGN6fCxh0WdsfIRRuWt6fNdC&#10;TG+tfR4znXQPfUom/HhqfVmhIFYGhfeQvFnnhRCAml3ahDdwqWHig29gzGYRgqZRCGpdgeFCBW7K&#10;gQgzynNkgBEnp3fmfwWfAVRYkESO31hfjkB/BFx3jEpvV2CqimdfyWT+iIlQdml5hp9Bym4VhKMz&#10;7XLcgokoMnd7gG+dNlMFmlmNS1coly59r1tdlBJuP1+wkQxe7WQnjg1P5GjHiv9Bmm2Gh940DHJv&#10;hKoooXcngZqbtFIGpCCL+lY9n8R8kVqGm3ltWl7wl0deOmOCkyJPWGhBjvFBXG0birE0G3IdhnUo&#10;+HblgoqaclFTrXeK4VWUp+F7pVnqol9snF5inP9dq2MGl7NO92fakmVBFGzNjRg0D3Hkh+spO3ay&#10;g0ifQ2nbWfSOx2vaXY1+em3uYTFuRnAeZNleGHJtaIBOEXTebCk+oXd5b+Qv4HpRc6gjAn1Sd36c&#10;hGXkZLqMUGhQZzV8YWrOacBsn21hbF1c7nAPbwBNZ3Lfcag+hnXTdFwwVnj+dxIkHHw6ecSZ+GKF&#10;b0iKFGVGcLN6dWgeciNrB2sIc7FbtG4JdUxMlXErduw+LnRxeJEwlHfkejMlCHtSe8WXm1/OeYqH&#10;/mLWeeJ4s2XnelBpoWkZesZapGxhe1hL6m/Ge+898nNNfIMw0nb8fQ0ly3qTfYSVcF2ug4aGF2Do&#10;gtF3EmQvgi9oU2eKgaVZvGsJgSRLUm6ngK09vXJhgC4xBXZAf54mbXn3fwSTf1wJjUSEZF9ni391&#10;o2LTic5nI2ZViDdY2Gn3hq1K2W2/hR89lHGjg4kxMHWpgeMm8Hl4gEmR2lq7lsSC9V41k+Z0b2G8&#10;kR1mKmVejnJYFmkhi9VKXW0KiTI9dHELhoYxVnUwg9UnWHkUgVOQeVm/n++Bwl1Mm/BzbWDnmAdl&#10;X2SdlEFXemh7kI1J42yBjNY9RHCaiR4xbHTUhXUnqnjGgimPUlkMqKaAxFyjo31ymmBJnm9kuGQO&#10;mYxW/2f9lMNJk2wXkAE9B3BIi04xZHSUhsYn6XiKgtGS1HFKWdWDhXKqXV10enQcYPtlmXWoZKtW&#10;0HdSaGlIPHkhbDY6WHsYcCAtPH1KdCQiG3+UeDyQV22CZAKBSW9JZn9yjXEeaRZkB3MFa8dVo3UI&#10;botHgncscWE6IXlxdE0tnHvmd0wjJH5cekuODmozbhd/RmxMb5Fw0W53cRlirnCycshUtXMBdI5H&#10;AHVydmU6Fnf/eEkuBHq1ejgkAn1YfBqL6WeUd8t9ZGnteEZvQWxQeNpha27NeYBTu3FeektGYHQN&#10;eyI52nbVe/4uPnm9fN0kunyCfayJ82WCgTh7rWgMgLRtzGqggEhgQW1Ef/tS83AIf79F4nLqf5U5&#10;tnXgf2kueHjyfzglUnvSfwSIMWPmimR6JmaSiN9shGlJh3JfNmwShidSLW73hO5FgXH9g7o5n3UY&#10;goUuqnhNgUslzntDgCWGtGKek0143WVlkL5rcmg1jkheW2sbi/ZRhW4fibpFGnFDh385jnR4hUUu&#10;1nfIgxAmMXrSgRKFdGGlm9x3ymR9mDpqjmdglLVdqmpakVhRAG12jhVEs3C2itY5anP/h6Mu8ndi&#10;hIkmfnp5gc+EamDxo/F25mPTnzZp02bBmp5dGWnIljdQmGz1kfFEcnBIjbo5OHOpiZ0u73cahbcm&#10;uno1gmWGiXjqWd94d3miXVhqtnppYO9dLXtHZKZPx3xBaHhCpX1fbGU2SX6fcHYqy4ARdKwhTYGS&#10;eOyEUHVJY4R2enZfZgZpAXeCaKZbyni0a21OwHoAbk9CCHtqcU42JXzwdGgrMX6bd50iR4BAesiC&#10;QXIvbPJ0rHOObohncHT/cCtainZ6cgFN2XgLc/RBg3m4df82DHt8eB0rjH1cek0jGH8lfGiAX2+S&#10;djVzCHEvdthmFnLXd49Zh3SQeGZNLnZdeWVBM3hEeng2Gno+e5Qr7XxPfLsjxn47fdB+n22OfxNx&#10;gW9XfsRk0XEqfpBYhHMLfn5Mf3UFfoVAw3ccfqI1+Xk/fsIsJnt1fuUkVn17fwN9Dmv7h6twKG3k&#10;hmpjsm/WhURXm3HYhEJL1XPyg1hAeHYognk18HhtgZ4sXXrDgMcky3zegAV7u2q6j/pvBWy8jb5i&#10;w27Fi55W33DhiaVLR3MYh8ZAJnVohe417XfDhCAsjnozgmAlKHxigNZ6n2nEl+luE2vWlKth/W3w&#10;kYxWSHAejphK2HJri8M/0HTWiPo11XdDhkUsrnnEg7ElcXwBgX55smkQn1ltSmsrmxNhXG1PlvRV&#10;zm+JkwpKg3Hlj0U/nnRii5Y1rXbmiAsssHl1hL8lqnu2ggJ6ZYC9Wg9tpoC/XX5hPYDOYRFVEYDy&#10;ZM9JD4EvaLM9XoGKbLsyg4IBcOsokoKhdUIgl4NReY14cn1EYy1r6X2aZbhfwn38aGVT4n5sa0BI&#10;N37ybkA86H+RcWIyeoBGdKEpBIEYd/whg4Hpezp2pHpLbBBqV3ribcNea3uJb4ZS0Hw9cXxHc30B&#10;c5g8e33dddAybn7KeBopYn/LenciSYC8fK909XfhdKVo4HitdXddNXl/dmlR5npnd21G0ntfeKc8&#10;K3xtefMyc32He0spun6yfK0i7n/CffFzdnXSfRBnmXbIfP9cKXfHfQhRIXjWfS1GcHn2fXQ8CHsy&#10;fdMyl3x1fjYqFX3GfqEjdn70fwNyGHRDhRRmbXVVhBxbNnZxg0BQYnedgolF4Xjeges7z3o1gV0y&#10;lXuZgNUqTX0HgFUj5X5Mf+dw83MOjMlldHQ0iuVabHVjiR9Pw3alh39Fa3gAhfs7jnlvhIMym3rm&#10;gxoqgXxugcQkPX3GgKFv+3IalBVko3NPkUBZw3SMjotPRXXejANFEHdNiZo7SXjWh0Iyj3pdhQUq&#10;pXv2gvAkg31dgTVvLHFnmt1j9nKjlxRZOnPpk3NO4HVFkAdEzXbBjMM7JXhaiZgycnn4hpsqrHuf&#10;g98kuH0Mgapuh4jHWkdjLIf/XbRYKYdEYUpNYYadZRJCxIYMaQo4foWTbSwvGIUxcXMmnITydd0f&#10;+oTReh5s24V1YuNhsoT2ZX5W6oSEaD9MaIQgazJCGoPPbk84LoOScZIvKYNodO8nGINYeGIg2YNZ&#10;e6BrUIKbaz9gXIJUbRRVzIIdbvxLh4H2cRZBgoHdc1k35YHWdbovNoHeeCsnf4H6eqghlYIdfO9p&#10;4IBFc0pfIYAsdFFUyYAcdXRKyYAidq1A/4A5eBY3qYBgeZYvQ4CSex4n14DVfKwiMYEWfg5ok35g&#10;ewxeBX5oe0FT4H57e49KF36fe/1AqH7WfIE3iH8kfSIvYX96fcYoLH/ffm4is4A8fwJncHy7gpRd&#10;EXzgge9TIH0RgWNJjX1WgPZAVn2tgKA3nn4UgF0von6NgCIohH8Tf/MjHH+Kf81menuMibJcQXvA&#10;iCtSgHv/hsFJH3xVhXtAC3zEhFE3b31Ggzcvsn3Rgi4ou35xgTojcH79gHJlp3qbkFxbknrajfVR&#10;9Xsli69IuXuJiZM/w3wKh5Y3Nnykha4vrH0/g+Yo4X3xgkUjsn6OgPVk93nolnxbAXotkzZRhHp9&#10;kBlIZ3rpjS4/jXt3imo3HHwhh8QvmXzRhU0o7X2Sgxkj5X44gVxjOJEpWltZSo9vXc9Pr43GYXFG&#10;SIw1ZUw9CIq9aV00IIlbbZwsGIgUcfok7ob1dm4fdYYSepxh1433Yn5YFIx8ZTNOrYsSaBBFhIm9&#10;ayE8i4h+bmAz9IdSccYsQYY9dT8lcoVMeMMgSoSMe/hgj4s4al9W+4nubF9Nx4i1bnFE1YeVcLY8&#10;HYaHcyMzzIWNda0sZISneEIl4oPhetgg/oNFfSVfYIjycepV+YfPcypM9oa5dIZERIW/dfU7v4Td&#10;d5EzrYQMeUQshINPevomQIKvfK4hk4IzfideS4cTeSJVEYYLeZ9MOoUVejNDt4Q4euQ7gYNze6kz&#10;n4LHfIgsrYIsfWcmmIGwfkUiD4FQfwFdU4WFgApURISTf75Lm4Oyf4lDQ4Lvf3E7OYJHf24ztoGw&#10;f3os54E2f4sm6oDbf6IidICXf7dcnYRIhrVTroNohZNLJoKZhItC8YHpg6E7FIFWgswzy4DUggot&#10;PYBtgVsnQYAvgMIixIADgElb74NbjMRTHoJ9is5KxYGxiPhCyoEIh0k7DoCHhbkzrYAmhEAtPH/S&#10;guYnaX+ogbIjA3+PgL5bXoKpkkdSqIHOj4ZKa4EFjO5CioBiioY653/siEIzn3+ahh4tMn9bhCkn&#10;eX9Cgm8jNH82gRlYeZmKWlFQA5bEXdZH35QWYY4/6JGLZYQ4C48gabMwdYzPbg4psIqkcn8jnYiv&#10;dvQfB4cbewdXZJZoYg9PEZPYZOZHGJFjZ+U/Vo8Oaxo3uIzXbnwwaIq5cgEp7Ii+dZAkJob4eRsf&#10;04WMfENWY5O0aYFONZFPa7VGaI8Dbfo+1YzgcGk3borWcv8wXIjnda4qIIcaeF4km4WBewYgf4Q7&#10;fVNVdpFxcJZNbo8vchlFyI0Fc7Q+cIsBdVg3M4khdyUwVodaeQUqToW1et8k/oREfLEhD4MhfjxU&#10;oY+Ud1RMv41qeB9FPItcePs+CYlzeew3Eoeteu4wV4YLfAUqeoSJfRYlU4M8fiIhhoI3fwFT4o4S&#10;fblMJIv4fcdEx4n7feY9sYgpfhs23YZ8fmAwbITvfrMqrIOOfwclnoJhf1wh54F4f6RTRIzWg7pL&#10;pIrJgwZEaYjZgmc9b4cYgeE2q4WFgW0wXoQQgQcq2ILDgK0l4IGygGIiNIDfgCdSyYvWiUpLQYnU&#10;h9REHofvhnk9PoY8hTs2lYS6hBQwSYNggwIq94IjggsmGYEmgTUicYBngJBSWYscjkBK54kYjA5D&#10;5IcxigE9LoWDiB02poQOhlUwboLHhKorAYGjgyomLoC6gd0ioIAKgOFOCaIeWjNHIZ4nXeBAd5pY&#10;Ybw535a+ZdYzTJNQaiYs9ZAGbpsnXYz0cxUiXooxd34eqYf8e2RNQJ8GYYlGdJs8ZJg/7JehZ8k5&#10;f5Q5ayozIpD8brMtBo3kclcnrIsDdfUi7ohveXsfboZlfIRMh5xZaI1F1Zi3awc/dJU+bYs5K5IF&#10;cDAy/Y7zcvUtFYwIdckn8IlUeJAjZ4bvezwgFIUMfXxL35oTbzJFSZaScQY/ApM8cuo48JAedNAy&#10;4Y01dtMtJ4pxeOAoLYfmetwjzoWqfMEgnoPsfk9LSZgsdXpE0JTCdqE+opGJd9I4q46IeQ0y3Yu3&#10;ek8tPIkYe58oZIaxfN4kJ4Safg0hEYL8fwBKx5aZe2ZEZ5NBe9s+VpAafFk4cY0wfOIyvYp7fXMt&#10;XIf0fgsomoWufpwkcoO5fyYhboI4f5NKWpVRgOREEZIHgKU+GI7tgHI4SYwVgE0yo4l4gDItX4cL&#10;gCAoyYTcgBQksoMEgA0huYGbgApKAJRMheVDyZELhPQ95o36hBY4L4svg0syl4ilgo8tUIZRgeIo&#10;3IQ2gUok4IJ0gMkh84EggGhJtpOCilhDj5BGiL89vo05h0E4Gop2hd4ylIf6hJAtW4W5g1ko3YOz&#10;gkYk9IIFgV0iIYDAgLGfRVzGVDCO5V/XWHF+sGMMXLduimZvYPZeYWn7ZSVOU22waUw+1XGRbX0v&#10;8nWscaUi5nnkddCcQFfXX2WMPlt1Yn58c183ZaBsvmMbaMpdDGcpa+xNfWtgbwo+kW/CcjAwVnRa&#10;dUskEHjxeFmZdlONal+J0legbF56Z1vcblprGGA5cGtb1GS4coFMumlkdJI+UW46dqYwqHM/eKsl&#10;CXgpepmW4VAJdP+Hj1SBdeJ4hFkQdtZpn13Ud8hatmK6eM5MBmfHedQ+E2z9etMw6nJce78l2HeE&#10;fJGUgk04f0yFgFH9fxp2xFbffvdoOFvkfudZwmEdftVLZWZ/fsk92mwCfrMxIHGofoUmgnb/fkSS&#10;Ykr9iU6DqU//iAh1OVUdhtNm81pjhbBYzF/VhJRK5GV3g289rGs6gkAxTHEZgPknDHaSf7WQlUkv&#10;kxCCHE5jkK1z7lOyjltl51krjCBX+l7Tie5KXGSqh7E9h2qchWoxcnCngxYnenY9gOWPEkfKnHiA&#10;z00kmO9y2VKZlXllDVg4kiBXUl4KjtRJ2GQPi4I9UGoniCoxhnBShNwn0HX6gduNz0bEpWR/ukw4&#10;oKxx9VHInA5kWleCl5VWzl1zkzNJgWOXjtQ9DmnTin4xfnAXhk0oEnXHgp2TimPUVECETWZVWGx1&#10;RWj4XKRmVWvHYOJXbm7CZSBIs3HsaWQ6o3VGbcEtVHjeci8h/HyAdquQy18DXvOB3GIOYgVzNmU5&#10;ZSlkvWiFaGBWVWv9a55IHW+hbuY6m3NvckAt13dzdaEjE3tlePuOPVrcaV9/ol5Ya2lxUGH5bXhj&#10;LWW5b6RVJWmdceFHV22wdCY6T3HodnUuHnZKeMcj/Xp8ewWL4Fdxc3R9kVtPdHJvll9BdYdh1WNi&#10;dqJUImeod9xGumwWeR86H3CmemQuZHVWe6Mkvnm7fM2JtFSyfTd7r1jafS9t/l0bfTxgkGF7fWFT&#10;SmYOfZBGL2rLfcw59W+ifgYun3SQfjQlXnkdflWHw1KDhq96AlbkhaJsmVtfhKlfbF/9g8pScGTH&#10;gvlFxGm/gik52G7RgVYu0XPygHgl4Hief6GGHVC+j+J4mVVOjcZrb1n3i8Befl7HidZRuWPFh/1F&#10;UmjvhiI5wW4qhEYu/HNzgmcmR3g5gLGEuk9emLd3a1QSlYNqd1jfkmldvl3Uj3FRJ2L7jI1E4GhR&#10;ias5l22uhs8vFnMThAUmmHfqgYyDk05aoQt2cVMmnLppq1gMmIhdIF0clIJQtmJgkJlEmGfVjLo5&#10;YG1ViPAvEnLShVMm13etgjmH92sJVGB54mzzWHlsEG78XKdeZXEvYOlQzHOQZTpDbHYjaZ42ynjh&#10;biMq+3vZcsghK37Ld3eFeGZqXnt3p2jaYY1qJmtlZLlc1m4QZ/9PpnDma1pCu3Pobss2nXcQclYr&#10;Y3pjdfkiMX2ReZGDLWJSaHZ1o2Uyaopob2gvbKtbg2tKbvROwG6GcVdCRXHwc8w2nXV4dlQr0nkh&#10;eOojDHyMe2qBBV8DcgBzwmI+cxtm32WMdFFaR2kCdZhNzmybdwRBrXBaeIE2aXQyegcsEngfe5Mj&#10;wnu0fQV/DlxXezpyD1/Ze15lcWNwe5tZJWcje/dNEmsEfGRBOW8NfOc2T3MmfWwsUndKffAkWHsD&#10;fmV9SlozhClwjF3sg1VkMmG6gppYI2Wogf9MVGm+gXlA5W38gPs2QHJLgIAsiXadgAMk03pzf457&#10;zFh4jMxvR1xcivhjKWBWiT5XUmRzh6dLtmi6hidAhm0nhKw2N3GbgzcsuXYSgcglNHoBgIF6ilce&#10;lQ1uOFsjkjFiTF8+j3NWq2N/jN1LOmftimFAJmyFh+42GXEYhYos2HWogz8lgHmogUR5f1YdnMpt&#10;WFo3mOJhmV5qlR5WI2LEkYtK3GdPjhs/7WwEirw17XC5h3os2HVfhGwlu3ljgd58gHJpVJtvoXOz&#10;WKRjDnUaXMtWqHapYRBKXnhkZXI+WnpPafIzI3xfbpoozn6fc2kgcYDOeDR6Qm31XjJtn2++YUZh&#10;VHGgZHlVQnOgZ9JJV3XJa0g9wHgbbt4zBHqKcpIpOX0ZdmMhZ397eht4MGoWZ4lrzGxHabdfwm6T&#10;a/FUAnD5bl1Ic3OBcOg9QHYwc48y8Xj1dkwpmHvMeRsiNX5ge8Z2R2bLcKpqI2lVceleZGvxcz9T&#10;A26sdLFHzXGKdk4893SKeAIzBneZecIp/Xqye40i4X10fTh0g2QyeVponmb9ebBdI2ndeiBSA2zW&#10;erNHJm/2e188jnM7fCMy7HaGfO0qOnnRfbsjb3yzfnRy7mIbgb5nR2UagSpcCmgtgLFRIWtcgFtG&#10;g26vgB48TnIkf+4y6nWhf8UqdHkXf58j4nwWf31xl2BqidBmJmOSiEtbIWbNhuFQbWoohZ5F/W2q&#10;hHQ8AnFJg1Uy7XTngkIqqXiBgTkkPnuZgFZwd18XkXxlNWJdjv5aYWW3jKFP3mkzim5FlWzaiFk7&#10;s3CjhlIy2nRdhGAqy3gOgowkhns3gQNvh14ZmKBkb2FzlShZxWTikddPa2h2jrlFSGw3i8E7h3Ad&#10;iN8yt3P4hiEq0He9g5skvnrsgYtxK3nyVPFlk3qQWPBaS3tIXRJPM3wnYV5EOn0xZdA5kH5jamov&#10;v3+1bysm1oEqdBQfzYKQeOFvLnWsXgZjzHa/YSJYxXfrZGFN+3kyZ8xDXHqga145GXwwbxUvuH3X&#10;cuonSX+TdtkgtYEoepltVnH2ZtZiL3NoaR5XZnT2a3dM4nadbgJClXhicLQ4rHpJc4Uvrnw9dmkn&#10;qH46eV0heH/7fBproG7jb1BgsnClcL1WKXJ3cklL+HRrc+hB9XZ8dbw4YHird6cvt3rgeZ0oAn0X&#10;e5oiGn8AfWZqF2xGd5dfZm5IeCdVG3BdeNJLMnKLeZhBmXTZen44QndJe4Ev33m4fIcoX3whfZMi&#10;oH4xfoFosWo7f25eOGxsfyFULG6vfu5Kd3EQft5BDHORfuk4DHYsfwQv3njKfyYomHtdf0wjDX2J&#10;f25ng2iThu9dPGrqhb9TY21ThKtJ22/cg71AmXKJgug3z3VMgiMv6HgJgWkozXq+gL0jZH0DgC5m&#10;hWdKjgNcamm8i+xSvWxBifVJYW7niCdAQnG1hnc3jnShhNgv33d3g1Mo83pCge0jqHyagMhlsmZR&#10;lI5bvmjUkY5SOGtrjrdJAW4njBBABXEOiY43bnQUhyYvxXcLhOYo/Hnqgt8j3XxJgUFmGIGgVUpb&#10;2IF/WUdR5YF5XW1IH4GaYcM+d4HhZkg1JIJMavksrILQb88lF4NydMMfP4QReXxkW32IXd9aS33S&#10;YQxQlX41ZF9HF361Z+I9w39Xa5E0zoAXb2YsvIDpc1UlkYHMd1QgG4KZewpivnn5Zi1Y5HqZaJlP&#10;aHtUaxVGKnwsbcQ9I30fcJw0gn4tc5MsyH9Fdpkl+IBkeaUg04FefGRhP3cCbiJXm3frb8NOWXjm&#10;cYJFZnoDc1Q8nHs9dVY0RHyOd3Es1n3jeZImUX83e7EhbYBXfY9f4nSRdcVWdXWwdptNaXbld4tE&#10;rng2eJg8Rnmiebs0JHsuev0s9Hy2fD0mpX46fXsh7H99foxetHJ+fSxVe3PMfTBMpnUvfU1EInaw&#10;fYY773hPfdQ0LnoAfjctKXu4fpwm931nfwYiVH7Lf2Bdr3DdhB9UpHJMg01MBHPQgpVDsXV2gf07&#10;n3c/gX40AHkagQ4tOnrwgKknLXzAgFIipn4+gAxc1W+giqBT8nEniPdLeXLCh2tDTXSBhgQ7WnZo&#10;hLozzXhpg4EtN3pWgmInVHw+gWEi533PgJVcHm6nkJRTXnA+jhVLCXHqi7xC/nO9iY87KXW8h4Mz&#10;t3fWhZMtKHnig8snYnvegjgjGX15gQBbh4lyVXlSp4h2WYFKD4eZXbVBmoblYh85PYZZZr0xM4Xt&#10;a4gp/4WbcHAjm4VqdWYeyIVRegFaCYWAXZhRVoTkYONI9IRmZFRAwYQKZ/c4soPRa8Yw/YOzb7sq&#10;JIOpc8AkHIO3d8gfmYPNe2tYqIIRZW5QI4HEaAhH+oGUarNAAIGIbYw4N4GZcI0wzoHDc6sqQoH7&#10;ds0kiYJDeekgSYKHfKVXYX8wbOhPDn8lbshHFn8wcME/ZH9icsk30H+2dP0wqIAed0cqXoCPeY4k&#10;5YELe8kg3IF1fbJWOnzUdAxOGXz4dS9GT304dmU+zX2Zd7Q3in4deRUwkX68eo4qfX9efAIlNoAH&#10;fWkhVYCTfpZVNnrret5NRHszez9Fq3uWe7I+T3whfD03NXzOfNowlH2OfYIqpn5cfiolf38ufs4h&#10;uH/af1RUXnkngVxMlXmZgPNFJXomgJ498nrbgGE3AXuzgDUwnHyZgBcq7n2FgAAlz359f/UiB39H&#10;f+5Tp3fxh1JMAnh0hh5EwXkQhQM9xHnYhAc293rMgyEwgnvcgk0q8HzkgY4l9330gOgiRX7TgGlT&#10;DXb3jLhLh3eJisFEZXg0iOw9hnkOhzs20noZhaYwdntDhCoq6nxogtImCX2NgaoidX56gMhReJGf&#10;VW1KAo+VWZJCxY21XeI7mIwMYmo0eIqTZyctpYlAbA8nnYgTcQciUocYdfweZYZZenNQO43PXR9I&#10;7YwcYJhB34qTZDM67Yk5Z/80FIgMa/UtjYcBcA0n1YYYdCgi2IVaeDIfLYTMe71PFop8ZIZH8IkR&#10;Z15BF4fMakI6WIa8bU0zvYXTcH0teoUMc8MoBYRidwIjSoPdeiof1oN9fNtOCYesa5FHDYZ9bbtA&#10;XoVwb/k55ISVcj8zd4PrdKktboNfdyMoMYLteY8jq4Kce+EgYoJkfdBNF4VRckNGR4RPc7w/wIN0&#10;dUI5boLJdtgzTYJKeHota4H0ei0oXIGye9AkAIGPfVwg14F7fp5MPoNReJpFmYJ2eV4/PYHBei45&#10;DYFCewwzE4Dwe/UtfoC9fOQokYCofckkTYCvfp8hNoC8f0pLi4Gyfo9FCoD1fpg+1YBefq84x4AA&#10;ftYy5n/WfwcteX/Ifz4oyX/Of3UklX/6f6ohgoAkf9VLBoCDhBtEn3/Yg2U+hX9TgsI4ln8KgjMy&#10;1H74gbEta38NgTwo/X8jgNQk2n9ogIEhvX+sgERKiH+NiP5EQH7mh5Q+Vn5ihkc4on4hhRQzC34k&#10;g/UttH5WguopEn6Ygfsk8H76gTEh639QgJpHuJm1VVZBypZ/WaM8B5OIXhc2RJDfYsIwdI52Z6Aq&#10;z4xAbKAl2IpDcZ8hYIiLdoUeEYc5etdGv5X1XLBA8JMOYGE7VJBoZC01xI4JaCMwMYvpbDwqz4n4&#10;cG0mHYg9dJAh6IbEeJMe0YWlfAVF15KzY7VAJ5AOZtY6uY2kafk1UouNbTUv9YmscIwqzof7c/Am&#10;VoZ+dzwiXIU+emUfc4ROfQpFBI/salY/d41/bNY6KItOb180/4lmcd4vx4fBdHYq0oZJdxUmiYUB&#10;eZcivYP2e/gf+4MvfelESo2VcJk+4ItUcnE5sIlUdEo0pYeadiQvtIYdd/0q3ITYeeAmuYPAe6cj&#10;EYLifVAga4JBfqVDp4uidn4+XomGd6k5UIeoeNQ0XYYVegAviITBeywq9YOffFkm6IKyfXEjWYH+&#10;fnUgx4F9f0JDIIoJe/c98ogLfHM5A4ZIfPI0KITUfXMvZIOlffYq8IKmfnsnEoHXfvUjloFGf2ch&#10;EIDhf8BCsIjCgPQ9mYbZgMQ4w4UqgJ00BIPNgHwvUYK7gGAq3IHhgEknIYErgDcjwYC0gCshSYBm&#10;gCRCU4fDhWE9UIXphJE4kIRHg88z54L5gxovSIH9gm0q44E+gcwnIYCmgT4j1IBGgMghdoAHgHKT&#10;NVaFTmSECloQUzF1Fl3TWAdmPWHbXNxXaWYhYahIu2qfZnI6s29Pa1AtWXQ6cCwh7nkYdQyQMFCM&#10;WYOBbFTIXS5y6Fk7YOVkhF3oZKtWKWLVaG9H/Gf6bDQ6hW1OcAktzXLTc9ojFngjd52NZ0tBZF1/&#10;BlAVZvRw6VUlaYxi7lpzbD5VBF/1bvxHTGW1cbo6VmuedIEuK3Gqd0AkDXdZeeOK0kbObs98ykwt&#10;cFFvEVG1cethhVeMc4VT9l2bdThGqWPddvE6J2pCeKsueHC8elYk2naze+KIc0MkeOF6wkj1eVdt&#10;XE72eeFgK1UveoJTE1uweyZGGGJme9U5+2kwfIEutnAAfRolg3YrfZyGUkAmgp548kZYgglr3Uy3&#10;gYle81NSgSFSKVoqgMRFpWE4gGM52WhXgAEu6W9sf4smDHW+fxOEhD2rjBJ3akQximlqnUrhiNdd&#10;81HNh2BRY1j1hfhFJ2BOhIs5vWergxwvFW72gaQmeXVogEiC/zuxlSF2IkJ8kl1pkUlvj7JdJFCa&#10;jSlQxVgEirNEq1+fiD45jWcuhcwvLm6eg2Ymz3UkgUKBujownal1EUExmcJotUhXlfxcek+ykmNQ&#10;SldMjuZEXF8Wi3I5UWbViA8vKW5lhNInEXTxggiIVF1rTr56UmBwU3dsh2OoWD5e1GckXQ5RKWri&#10;YeJDsm7fZsI29HMPa8ArCHd7cNchGXvCdfWFlleQWV535ltCXQJqgl8oYLldSmNGZIZQImelaF9D&#10;L2xAbEY2/nEHcEQrl3X6dFAiLXqleE2DCFJsY611rla1Zk1ooVs2aPRbwF/wa71O+mThbplCdGoO&#10;cYM2vm9edHwr5nTFd3wjFXm5el+Aq04WbZdzoVLobzNm7VfecOhac10bcqZOBGKSdIVB42g7dnM2&#10;mm39eGgsNHPGelsj1Xj3fC5+f0qDdyRxxU/Cd8JlXlUseHdZN1rKeUdNOGCseiNBZWbDexI2e2zj&#10;fAMsdnL5fOwkc3hYfb18jUeVgFxwHk0wf/5kBFL1f7ZYH1jxf4tMaV8of3BBBmWRf1s2Z2v/f0ks&#10;rXJUfy4k9HfXfw965kUoiUduuksSh+Ni41EjhphXPFduhWxLvF30hFRAnWSkgz42WGtKgiws3XHQ&#10;gRslWndygCR5g0M4kcttkUlij1ph9E+yjQZWhlY6itdLNF0AiL9AM2Pyhq82NWrGhKks/HFugrYl&#10;q3cigQR4WkG+mcNsm0gYlkJhME6ZkuRV8lVQj7RKzFxEjKU/82NjiaU2BGpohr0s+3EshAEl6Xbl&#10;gbR9mGRyTx5wwGblU8ZkJmmKWINXqGxzXVNLNG+hYjQ+/XMPZy0zjHasbEso+Hp8cY0gW34Xds57&#10;GV7LWSpuhmHtXM5iPWU+YItWHGjFZGNKE2yLaFM+VHCNbFwzaHSycIMpZnj1dMYhXnzbePB4zFm2&#10;Ywtsf11vZbZgh2FYaG1UzGV1a0xJNWnHbkg95m5ScVszcXL0dIMp23ejd7wiN3vUetF2olWEbG5q&#10;nlm/biVe914cb/lTlGK3cdxIR2eJc+c9VmyKdggzRnGVeDUqIHaZemgi63r6fHR0qVIHdXdo7lat&#10;dkBdjlt4dyFSd2BxeCJHlmWoeTU87GsQemIzNHBze5UqZXW8fMgjgHpIfdty5E8rfixncFQnfgVc&#10;WFlJffhRf16dfgtG4GQmfjM8oWnZfmczLG+FfqIqoHUJftsj+Xm3fwtxZEzMho9mL1IShXJbVld9&#10;hG9Qt10cg49GSmLygsc8SmjoggczKW7GgVAq1HR5gJ8kWXlFgANwIUrnjoZlJFBpjG1aglYOinFQ&#10;GVvoiJxF12H8huM78WgyhTczEW46g5oq9nQMghUkpXjrgMtvFEl1lfFkSE8ikthZ1lT0j+RPmlr7&#10;jSBFgmE8in47wGeeh/Ey6m3WhYEq+nPCg0Ik33imgWly82ucT49nTm13VChb6W+CWN1QoXHPXa5F&#10;ZnRhYpw6cHcxZ6wwTHonbOQnDH1Dckcfs4Afd5ZwsmYmWRhlRmirXL5aKGtcYIFPNG5BZGlEXXFk&#10;aHA52HS9bJkwMXgucOMnenuvdUogpn7LeYZunGFOYlpjbWRmZR1Yk2enZ+xN8WsbautDeW7Abgs5&#10;XHKXcUswJHZ5dKAn3XpWeAghcX2uezpsrV0ia1phvmC6bTRXMGRvbyVM9GhYcS9C1mx3c2c5F3C8&#10;dbgwPXUAeBYoRXkxen4iG3zCfLRq5FnBc95gOV29dNdV72HZdelL9GYhdxxCM2qdeGg4tG9GedEw&#10;KXPaez8ohXhJfK8ip3wAffdpS1b3fA9e41tGfCdU21+1fFhLGGRTfKtBlmkffRY4e24JfZEwLHLj&#10;fhMowneKfpYjGXtifwdn8FSog+pdxFk8gxpT+F3wgmRKa2LVgdFBF2fpgVg4Nm0UgOwwM3IbgIoo&#10;+HbugDEjdHrlf+ZmzVLQi1Zc1leaiZlTPlyGh/pJ42GihoJAtmbxhSc37Gxbg9wwJXGIgqMpHXZ4&#10;gYQju3qCgJhl2lFmkjNcElZYj4hSp1tsjQNJd2CziqxAcGYuiHg3x2vBhlswB3EdhGApJXYngpQj&#10;8no3gSRobHLoUA5eBHQfVJ5T3XWEWU9J0HcrXiU/0nkVYyA2IHs2aEUtRX11bZMlTX/LcwcfH4Hk&#10;eE1mZW2lWRhcMG9/XMdSSXGEYJVIi3O6ZI8+7XYraK41pnjKbPUtP3t3cVklwn4oddYgA4B8eg9k&#10;g2kAYdZahmtkZLRQ323zZ6BHaHCvarw+IHObbgE1N3avcWYtNnnDdN0mInzGeGEgw39Oe5lixWUQ&#10;ajZZAWfsbD1PmGrmbmJGfm4NcJg9gHFocwM07XThdYctQnhNeBQmfnuZeqQhY35TfO5hMWGvclhX&#10;rWTvc4tOhWhNdNVFs2vPdjk9JW9+d7s00XNUeVstbHcNev4m23qbfKEh532EfhBfw177egRWfmKH&#10;emJNmmYwethE+2oFe2w8mm4DfBo0oHIXfNktbnYRfZwnFXnTfl4iU3zbfwRejly9gVdVgWCKgNxM&#10;02R1gHlEYmiMgDY8K2zPgAw0ZnEef/Ete3VCf94nTHkuf9MiqXxUf8tdilryiDhUrl7yht9MMGMQ&#10;haJD7mdchIk72mvWg4w0KnBggqAtdXSngccnc3iwgQUi7HvrgGpcsVmSjolUAV22jFRLrWH6ikJD&#10;kmZsiFs7oWsPhpU0D2/ChOYtX3Q2g1knfnhYgfojIHuagOZeInpPUIhVA3rQVRhMInuAWcxDVXx0&#10;Xqw6lX2mY7gyIn8KaPIqhoCDbk8jwoINc8cenoNnePBcU3VDWRVTY3ZdXNZKvHekYLhCOnkcZMg5&#10;1HrMaQMxxnyibWUqlH6Acd4kO4BddmMfdoHveolapnDNYVZR6HJqZFhJf3QwZ2dBP3YnaqY5KnhI&#10;bg4xdHqKcZcqnnzFdSokon7ueL0gLIC0e+1ZF20GaTZQkW8Ta3FIYHE9bchAcnOZcC84nXYjcsYx&#10;NHjCdXcqq3tPeCgk+n26etEgw3+tfSFXrmnZcL5PYmxAcjVHaW7Hc8I/s3F2dWs4RnRIdycxFHc8&#10;eQIqynoPetclTny2fKIhQH7TfiZWcGcleAJOXWnYeLBGoWyqeXI/JG+lek037XLCezoxHXXrfDoq&#10;/Xj+fTglnnvdfjEhp34hfwFVYGT1ftNNgmfkfrNGAGrwfqg+tW4ofrk3nXGIft4w8HTvfxErDngp&#10;f0gl1Hsyf4Ih+H2Uf7NUe2M3hSxMymZXhD5Fc2mSg2k+UWz7grI3WXCOghMwvXQtgYMrC3eJgQMl&#10;+nqtgJYiOH0lgEFTu2HgivRMM2UiiTxFAmh/h6M+AmwMhi43KW/GhNUwqHOMg5Mq/HcSgm8mCXpO&#10;gXEiaXzPgLBUVYHIUNNMhoF4VXBE7YFdWjM9XYGJXyY11IH1ZEouk4KNaZwoIYM7bwUicYP8dHke&#10;M4SneX1SvXztWO1LGX0tXM1DtX2eYM48bH5GZP01Nn8laVcuU4AnbdcoQIEzcmEi74JCducfAIMk&#10;evJRQ3iiYLpJzHldY+tCpHpDZyk7l3thapI0rXypbiIuG34Pcc4oWn9xdXkjWYDJeRQfrYHefDZP&#10;5XT7aCVIoXYfaqBBrHdlbTE67Xjfb800PHqKcpQt8HxHdXAoc331eEEjs3+Mev0gPYDNfU1Op3Hp&#10;bzRHm3NgcPhA13T9csw6SnbGdLQz8Xi3dqwt1nrDeLwokXyzerwkBH6CfKYgtX/rfjlNjW9ZdexG&#10;tnEVdvZAKXL0eA45xnUEeTkzmHc6enIt23l1e7IovHugfOskTn2kfhEhFn8zfv9MqG0jfFVF/m8g&#10;fJw/nHE+fPI5Y3OMfVozYXX9fc4t1nhsfkso9Xq8fsYklXztfz4hZH6gf59L4Wtvgi9FY22WgbU/&#10;NW/agU45MXJPgPwzTXTygLott3ehgIUo9XoWgFgku3xjgDchoH4sgB9LO2oeh3lE4GxmhkU+1G7J&#10;hSo473FhhCozJXQogz4tqXb8gmQo7HmZgaEkzHv/gP0hz33SgIJLBIlYUOhEj4gUVaI+QYcRWoI3&#10;64ZhX5Mxj4X3ZNQrcIW7aj8mEIWeb7IhVYWhdRwd2oWvefVJo4SmWJhDVYPpXKg9N4NpYNQ3IoMs&#10;ZSsxFIMtaaorSoNVbkcmP4OQcuAh1oPdd2AenoQje0tIWoCAX/tCNIA2Y2w8UYAhZuI2c4BTan0w&#10;qoC2bjkrKoE7cggmZoHIdcciQ4JceWQfRILVfHNHLHzyZvtBNH0MacI7fX1TbJk1633Yb3EwVH6Y&#10;cmorE39vdXAmjIBFeF4ioYEXeyYfzoG9fXJGG3nxbZ5AVnpZb7s6ynrzcd41ZHvFdAwwHnzFdkAr&#10;Bn3peIImr37+eqki8YAHfKsgQIDVfklFKndtc+Y/lXgYdVQ6OXjxdsY09noFeEAv2XtHecArDXyc&#10;ez8m2H3qfKojOH8lffcgnoAWfv1EYXVUeco+9XY3eoU5xHdFe0U0pHiSfAwvnnoQfNgq/HuXfaEn&#10;AX0Hfl0jd35sfwkg6H9/f45DwHOUf0E+dXSqf0U5ZHXof1M0ZXdjf2ovf3kPf4cq5XrMf6gnHnxX&#10;f8YjrH3Zf+chIn8HgAFDM3JGhBY+DHN3g285JnTLgtg0VnZfgk8vkXgtgc8rCHoQgVgnJnvPgPAj&#10;wX1vgJshT36rgFxB+pELUNs8846pVcY3+4yhWtAy4osAYAYtromzZWkopYieauokQ4e6cGIgYYcK&#10;dbYdjoaOel5Azox9WCs764qZXHs3HokLYN4yQYfWZWUtU4btagool4Y3bsIkf4Wnc2Ig5YVBd9Qe&#10;S4T8e5k/toh6Xyg69ocCYuk2YoXVZqUxtIUIanctBYR8bl8oi4Qeck8ksoPcdhshVYO5ebIe6oOn&#10;fKk+t4UDZcQ6IIPqaOc1r4MXbA0xS4KWbyYsx4JhclMohYJRdYAk4IJUeIQhtIJue1Efb4KJfZI9&#10;1YIObAI5aIFDboQ1HIDAcP8w24CJc3YspYCQdecohYDJeFglC4EJeqAiBYFZfLQf3YGbflc9D3+O&#10;ceI4yn8Gc780pn7BdZMwgH7Nd18sa38TeSQokn98et0lNH/0fHUiSYB0feIgN4DYfvs8an16d1o4&#10;R30reI40R30aebowP31bet4sQH3Ze/ooiH50fQslVn8SfgEig3+6ftsgfoA9f3874nvKfFY323up&#10;fOQz+XvDfW4wD3wsffAsJXzZfm0odH2mfuIlZH5jf0sirH8pf6Ugt3/Cf+g7cXp2gMU3g3p4gLUz&#10;unqxgKYv6Xs7gJQsFHwLgH8odXz7gGolZH3fgFYiwH69gEYg4n9kgDs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z82+rhMVPe5V23wwF2A&#10;68VhkunGYKTixmCz28VjwdTDbM3QwXXWzMB83cnAguPFvIbrwrqG8ru9iviyuqb8srqm/LK6pvyy&#10;uqb8srqm/LK6pvyyuqb8srqm/LK6pvyyuqb8srqm/LK6pvyyuqb8srqm/LK6pvyyuqb8srqm/Pa7&#10;MRv3uz82+blMVPa6Vmzuwl1/6sZekefJXqLjyl2x3M1cvtfNY8jSzWvRzMhw3cjFcOXCw3XsusCK&#10;8rS9mfasvKH5rLyh+ay8ofmsvKH5rLyh+ay8ofmsvKH5rLyh+ay8ofmsvKH5rLyh+ay8ofmsvKH5&#10;rLyh+ay8ofmsvKH5rLyh+fa7MRr3vD82+blMVPS8VmzsxV196Mlcj+XMW5/h0Fmt3dZYudbWWsbN&#10;z2XUxspu3r/Geea6w4jstsCU8K6/l/SmvZ33pr2d96a9nfemvZ33pr2d96a9nfemvZ33pr2d96a9&#10;nfemvZ33pr2d96a9nfemvZ33pr2d96a9nfemvZ33pr2d9/a8MRr2vD81+LpMVPO+VWrqx1x85sxZ&#10;jeHRV5zc2FWo1t1Xt87VXcjFzmvVvsl337rGhea3w5DqsMKR7qnAlPGhv5n0ob+Z9KG/mfShv5n0&#10;ob+Z9KG/mfShv5n0ob+Z9KG/mfShv5n0ob+Z9KG/mfShv5n0ob+Z9KG/mfShv5n0ob+Z9PW8MRr2&#10;vT81+LpMVPHAVWnpyVl6489Wit3XVJjV31ql0N1XusfUYsq/znLWusqA3rfHjeSxxY3oqsOO7KPB&#10;ke+dwJbxncCW8Z3AlvGdwJbxncCW8Z3AlvGdwJbxncCW8Z3AlvGdwJbxncCW8Z3AlvGdwJbxncCW&#10;8Z3AlvGdwJbxncCW8fW9MRr1vT8197tMVO/DVWjmzFZ339NThtbeWJHQ41qoytxZvMHUacu6znnV&#10;tsqH3bHIieKrxormpcSL6Z/DjuuYwpPumMKT7pjCk+6YwpPumMKT7pjCk+6YwpPumMKT7pjCk+6Y&#10;wpPumMKT7pjCk+6YwpPumMKT7pjCk+6YwpPumMKT7vS9MRr0vj819rxMVOzGVGXjz1N02tpPgNLj&#10;WpLL5VuqxNtfvbzUbsu3z3/UscyF26vJhd+lyIfioMaJ5ZrFjOiVxJDqlcSQ6pXEkOqVxJDqlcSQ&#10;6pXEkOqVxJDqlcSQ6pXEkOqVxJDqlcSQ6pXEkOqVxJDqlcSQ6pXEkOqVxJDqlcSQ6vO+MRnzvz81&#10;9b1MVOnKVGPg009v1OBXeM3mWpXG5F2svttkvbfUdMmy0H7SrM2B2KbLgtygyYTfm8iG4ZbHieSR&#10;xo3mkcaN5pHGjeaRxo3mkcaN5pHGjeaRxo3mkcaN5pHGjeaRxo3mkcaN5pHGjeaRxo3mkcaN5pHG&#10;jeaRxo3mkcaN5vK/MRnywD8088BMUuXNUV/a2kpo0OVYe8jrXJfA42GtudxpvLLVdcer0nnPpc99&#10;1KDNgNebzILalsuE3ZHJh9+NyYvhjcmL4Y3Ji+GNyYvhjcmL4Y3Ji+GNyYvhjcmL4Y3Ji+GNyYvh&#10;jcmL4Y3Ji+GNyYvhjcmL4Y3Ji+GNyYvhjcmL4fHAMRnxwj807sVLT+DTTFjT4lRfy+pZf8LtX5m7&#10;5Gats91suqrYcMSj1HXKndJ4z5jQe9KUz37Ukc6B143NhdmJzIjaicyI2onMiNqJzIjaicyI2onM&#10;iNqJzIjaicyI2onMiNqJzIjaicyI2onMiNqJzIjaicyI2onMiNqJzIjaicyI2u/CMRjvxEAz58tL&#10;SNjcR03N6FRkxe9bgrztY5q05Wmrqt9ot6HabL+a13DEldV0yJHTd8uN0nrNitF+z4fRgdGE0IXS&#10;hNCF0oTQhdKE0IXShNCF0oTQhdKE0IXShNCF0oTQhdKE0IXShNCF0oTQhdKE0IXShNCF0oTQhdKE&#10;0IXShNCF0u3FMRfsx0Ay39NFPtDkTkfH71ZovvVfhLbuZ5ir52SnoOFlsZjeaLiS2229jdpxwInY&#10;dMKG2HfEg9Z6xoHVfcd+1YHJftWByX7Vgcl+1YHJftWByX7Vgcl+1YHJftWByX7Vgcl+1YHJftWB&#10;yX7Vgcl+1YHJftWByX7Vgcl+1YHJftWByenIMBXny0Aw1N9FLMntT02/9Vlrt/ljg6zwYZSg6mGg&#10;l+ZiqY/iZa+J4Gqzhd9utoLecbh/3XS6fdx3u3vber15232+edt9vnnbfb55232+edt9vnnbfb55&#10;232+edt9vnnbfb55232+edt9vnnbfb55232+edt9vnnbfb55232+edt9vuXMMBPb2DkgzOlIMcH1&#10;UVG4+11rrPtcf6HzXI2X7l2Yjupgn4boY6SB5meofeVrq3vkbqx543Gud+J0r3XidrBz4Xmxc+F5&#10;sXPhebFz4Xmxc+F5sXPhebFz4Xmxc+F5sXPhebFz4Xmxc+F5sXPhebFz4Xmxc+F5sXPhebFz4Xmx&#10;c+F5seDRLxHQ5EAZxPJLN7n8U1Ku/1Voov5WeJf4V4WN9FqNhfBelH/uYph67GWbdutonnTqa59y&#10;6m6hcelwom/pc6Nu6HWkbuh1pG7odaRu6HWkbuh1pG7odaRu6HWkbuh1pG7odaRu6HWkbuh1pG7o&#10;daRu6HWkbuh1pG7odaRu6HWkbuh1pNTeMgbH70Qeu/tJOa//TFCj/05il/9Qb439VHqE+liCffdc&#10;h3j1YIt082OOcfJmkG/yaZFt8WuSbPFuk2rwcJRp8HKVafBylWnwcpVp8HKVafBylWnwcpVp8HKV&#10;afBylWnwcpVp8HKVafBylWnwcpVp8HKVafBylWnwcpVp8HKVafBylf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wUmD4t1hx9LtegvG9Y5PqvGei5Llrr962cLvZsXjF1KyAzdGoh9TOo43ZzJ6T3smZm+PHk6jn&#10;wJK56baVueq2lbnqtpW56raVueq2lbnqtpW56raVueq2lbnqtpW56raVueq2lbnqtpW56raVueq2&#10;lbnqtpW56v6yLBT/szot/7BHSf6yUV/3uVhw8r1ege/AY5HrwGag5L5prt+7bLnauHTD1bR8y9Gv&#10;g9LOq4rYzKWP3smdl+PGlajpt5a47K+ZuOyvmbjsr5m47K+ZuOyvmbjsr5m47K+ZuOyvmbjsr5m4&#10;7K+ZuOyvmbjsr5m47K+ZuOyvmbjsr5m47P6zLBT/szot/7BHSf2zUV72u1dv8MBdgOzDYpDrw2Sf&#10;5sJmq+DBaLbbvm7A17t1yNO4fc/QtYTVza2I3MWjkOS6nKLqrZy37qidt+2onbftqJ237aidt+2o&#10;nbftqJ237aidt+2onbftqJ237aidt+2onbftqJ237aidt+2onbftqJ237f6zLBT+szot/7FHSfy0&#10;UV70vFdu7sJdf+vFYI7pxmGc58djqeLHZLPdyGe82sduw9bGdcrQvnjUxrSA3LqriuStpZzroqS2&#10;76Gitu6horbuoaK27qGitu6horbuoaK27qGitu6horbuoaK27qGitu6horbuoaK27qGitu6horbu&#10;oaK27v2zLBT+tDot/7FHSfu2UF3zvldt7MRcfenHXoznyl6a5cxgpeLPYa/f02S23NhnvdLPbcnI&#10;xnTTvb183LG1huSir5brl6+275motu6ZqLbumai27pmotu6ZqLbumai27pmotu6ZqLbumai27pmo&#10;tu6ZqLbumai27pmotu6ZqLbumai27v20LBT9tDot/7JHSfq3UFzxwFZs6sdcfOfKXIrkzlyX4dJd&#10;odzZX6nW322t0txrvMrVbcjBz3HTtch426jBguOYvJLqjL+27pGwt+6RsLfukbC37pGwt+6RsLfu&#10;kbC37pGwt+6RsLfukbC37pGwt+6RsLfukbC37pGwt+6RsLfukbC37v20LBT9tTot/7JHSfi5T1vv&#10;wlZr6claeuXNWYfg01mT29pbnNThaaPQ4WqxyttvvcLVdsi50HzSr8x/2qHIguKSxJDpiMOp7Iq7&#10;t+yKu7fsiru37Iq7t+yKu7fsiru37Iq7t+yKu7fsiru37Iq7t+yKu7fsiru37Iq7t+yKu7fsiru3&#10;7Py1LBT9tTot/7NHSfe7T1rtxVVp58tYd+LRV4Tb2leO1OFllc/kZqfK32i1wtlvwbrUd8qz0H/S&#10;qcyC2Z3JheCRxo7miMSg6YbEs+qGxLPqhsSz6obEs+qGxLPqhsSz6obEs+qGxLPqhsSz6obEs+qG&#10;xLPqhsSz6obEs+qGxLPqhsSz6vy1LBT8tjos/rNHSfW9Tlnrx1Vn5M5VdN3WVH/V4F+G0OVjmcrl&#10;ZarD3mi4u9hww7TTesyrz33To8yB2ZnKhd6Px43jh8aa5oXFqeeFxannhcWp54XFqeeFxannhcWp&#10;54XFqeeFxannhcWp54XFqeeFxannhcWp54XFqeeFxannhcWp5/u2LBP7tjos/rRHSfO/TlfoylVk&#10;4dJScNjdVXnR5GCIy+hjnMTjZa293Wm6tdd0xK3TeMyl0HzTnc2A2JXLhNyNyYvghseW44PHoeSD&#10;x6Hkg8eh5IPHoeSDx6Hkg8eh5IPHoeSDx6Hkg8eh5IPHoeSDx6Hkg8eh5IPHoeSDx6Hkg8eh5Pq2&#10;LBP7tzos/bVGSPDDTVXlzVJh3NhPatPiXXPN6GCLxupjn77iZ6+33G27rtdyxaXTdsye0HrRmM5+&#10;1ZHMg9mKy4ndhMmS34HJm+GByZvhgcmb4YHJm+GByZvhgcmb4YHJm+GByZvhgcmb4YHJm+GByZvh&#10;gcmb4YHJm+GByZvhgcmb4fq3KxP6uDos+rlFRuzGTVLh0k5b1d9UYc7nXHfH7GCPwOllorjiarGv&#10;3Gy8pthwxJ7UdMqY0nnPktB90o3OgtWIzYjYgsyP2n/Lldx/y5Xcf8uV3H/Lldx/y5Xcf8uV3H/L&#10;ldx/y5Xcf8uV3H/Lldx/y5Xcf8uV3H/Lldx/y5Xcf8uV3Pi4KxP4uTor9r1FQ+fMTUzb2UhT0OVX&#10;YMnsXHvB8WKSuehoo7DiabGm3Wq6ntluwZfWc8eR1HfLjdJ7zojRgNCE0IXTgM+L1X3OkdZ9zpHW&#10;fc6R1n3OkdZ9zpHWfc6R1n3OkdZ9zpHWfc6R1n3OkdZ9zpHWfc6R1n3OkdZ9zpHWfc6R1ve6KxL3&#10;uzor8MJFP+DSSUTT4VFGy+tYZcLyXn+78GWUsuhno6fiZa+e3me3ltttvZDZccKL13XFh9V5yIPU&#10;fcqA04LMfNKHznrSjM960ozPetKMz3rSjM960ozPetKMz3rSjM960ozPetKMz3rSjM960ozPetKM&#10;z3rSjM960ozPetKMz/W8KxH0vjoq6MpEN9jcQzfN6FJMxPFZarz3YYKz8GWUqOlioZ3kY6uU4WWy&#10;jt5ruInccLuF23S+gdp3wH7Ze8J72H/EeNaExXbWh8Z21ofGdtaHxnbWh8Z21ofGdtaHxnbWh8Z2&#10;1ofGdtaHxnbWh8Z21ofGdtaHxnbWh8Z21ofGdtaHxvK/KxDxwTsp3tRAK9DlSjPG8FNSvfdcbbT5&#10;YYKo8V+RnuxfnZTnYaWM5GSrhuJpsILgbrN+33K1fN51t3neeLh33Xy6ddyAu3Pcg7xz3IO8c9yD&#10;vHPcg7xz3IO8c9yDvHPcg7xz3IO8c9yDvHPcg7xz3IO8c9yDvHPcg7xz3IO8c9yDvO/CKg/nyzgf&#10;0+BBG8jtTDm++FRWtP5bban7Wn+e9FuMlO9dlovsYJ2E6WOifudnpnvma6l45W+rduRyrHTjda1y&#10;43ivcOJ8sG/if7Fv4n+xb+J/sW/if7Fv4n+xb+J/sW/if7Fv4n+xb+J/sW/if7Fv4n+xb+J/sW/i&#10;f7Fv4n+xb+J/serHKQ3Z2jAPyupFIcD2Tz61/1JXqf9Uap7+VXmT+FeEivRbjYPxX5N972KXeO1m&#10;mnTsaZ1y622ecOpvoG7qcqFt6XWia+l4o2roeqRq6Hqkauh6pGroeqRq6Hqkauh6pGroeqRq6Hqk&#10;auh6pGroeqRq6Hqkauh6pGroeqRq6Hqkauh6pOLPJAjN5jsNwvRIJrb/ST+q/0tUnv9NZZP/UXGJ&#10;/VR7gflYgnv3XYd29WGLcvRkjW/zaI9t8muRa/Ftkmrxb5Np8HKUZ/B0lWbvdpVm73aVZu92lWbv&#10;dpVm73aVZu92lWbvdpVm73aVZu92lWbvdpVm73aVZu92lWbvdpVm73aVZu92ldLhHQHD8ToSt/5A&#10;KKv/QD2e/0ROk/9IXIn/TGeA/1Fvef9WdXT+W3pv/F99bPtif2r6ZYFo+WiCZvlqg2X4bIRk+G6F&#10;Y/dwhmL3coZi93KGYvdyhmL3coZi93KGYvdyhmL3coZi93KGYvdyhmL3coZi93KGYvdyhmL3coZi&#10;93KGYvdyhv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hCPv+oTlT/rlRk/LFadPmyYITysGWT66xqoOanb6vh&#10;oHe13ZuAvdqViMPWkZHI1I2ZzNOJodDShqrS0IS31MyDxNbAiMTWvojE1r6IxNa+iMTWvojE1r6I&#10;xNa+iMTWvojE1r6IxNa+iMTWvojE1r6IxNa+iMTWvojE1v+rJw//qzYl/6hCPv+qTVP+sVNj+rRZ&#10;c/e2X4LztWSR7LFonuasbarhpnK03aB8vNqahMPWlY3J1JCWztKMn9LQiKrVz4W718SHwtm5isLZ&#10;t4vC2beLwtm3i8LZt4vC2beLwtm3i8LZt4vC2beLwtm3i8LZt4vC2beLwtm3i8LZt4vC2f+rJw//&#10;qzYl/6lCPv+sTFL9s1Ni+LdYcvW5XoH0uWKP7bZmnOeyaqjirW+y3qd3u9qgf8LWmojJ05SSztGP&#10;nNPPiqrXzIe/2ryKwduzjcHcsI7B3LCOwdywjsHcsI7B3LCOwdywjsHcsI7B3LCOwdywjsHcsI7B&#10;3LCOwdywjsHcsI7B3P+rJw//rDYl/6lCPv+tTFL7tVJh9rpYcPO8XX/xvWGN7rxlmum4aKXktGyv&#10;365xuNunecDXoILH0JmNzsuTmNTFj6XZwIy43LSNv96skMDeqpHA3aqRwN2qkcDdqpHA3aqRwN2q&#10;kcDdqpHA3aqRwN2qkcDdqpHA3aqRwN2qkcDdqpHA3f+sJg7/rDYl/6pCPv+vS1H6tlFg9LxXb/G/&#10;XH7uwWGL7sBkmOq/Z6Plu2qs37dttdixdr3Qp3/HyJ+Iz8KZk9W7lJ/atJGy3qyRvuCmk7/fpZS/&#10;36WUv9+llL/fpZS/36WUv9+llL/fpZS/36WUv9+llL/fpZS/36WUv9+llL/fpZS/3/+sJg7/rTYl&#10;/6pCPv+wS1D5uFFf875Xbu7CXHzsxGCJ68VilenEZZ/iw2eo28FtsNK2c73JrHzHwaSEz7mejtay&#10;mpvbq5et36SXvuGgl77goJe+4KCXvuCgl77goJe+4KCXvuCgl77goJe+4KCXvuCgl77goJe+4KCX&#10;vuCgl77goJe+4P+sJg7/rTUl/6tCPv+xSlD3ulBe8cBWbOzFXHrpx16H58lgkuXKYpvfzGWj1sZp&#10;sM27cb3DsXnHuqqBz7Kki9aqoJfbop6q4JydveKam77hmpu+4ZqbvuGam77hmpu+4ZqbvuGam77h&#10;mpu+4ZqbvuGam77hmpu+4ZqbvuGam77hmpu+4f+tJg7/rTUk/6tCPv+zSk/2u1Bd78JWa+rHW3jn&#10;ylyE5M1ejuDRYZbc1GGg0spnr8fAbry9t3bHtLB+z6uqh9aip5PbmaWm4JOjveKUn73ilZ6+4ZWe&#10;vuGVnr7hlZ6+4ZWevuGVnr7hlZ6+4ZWevuGVnr7hlZ6+4ZWevuGVnr7hlZ6+4f+tJg7/rjUk/6tC&#10;Pv20SU70vVBc7cVWaejKWnbkzlqB4NNcitvaYJDY2l6fzc9kr8LGbLy4vXPGrrd8z6SyhdWbrpDb&#10;kqyi4IusveKOpL3ij6O+4Y+jvuGPo77hj6O+4Y+jvuGPo77hj6O+4Y+jvuGPo77hj6O+4Y+jvuGP&#10;o77hj6O+4f+tJg7/rjUk/6xCPvy1SU3zv1Ba68dWZ+XMWHPg0lh929pbhNXgZ4zR3mGfydRirr3M&#10;abuyxHHFqL55zp66gtWUto3airWe34O3veKIq77hiam+4YmpvuGJqb7hiam+4YmpvuGJqb7hiam+&#10;4YmpvuGJqb7hiam+4YmpvuGJqb7hiam+4f+uJg7/rzUk/6xCPvu3SUzwwVBZ6MpWZeLQVW/c2FZ3&#10;1eBme9Dka4vL42eew9xirbjTZ7qszG7Eocd2zZfDftONwYnZgsGb3nvFvuCBtL7gg7C+4IOwvuCD&#10;sL7gg7C+4IOwvuCDsL7gg7C+4IOwvuCDsL7gg7C+4IOwvuCDsL7gg7C+4P+uJg7/rzUk/61CPvi5&#10;SEruxE9W5c1UYd7VUmrW311v0OVnfMvoao7F6GydvOJprLHbZbml1WrDmtByy4/Oe9GGzYfXfcuY&#10;23fKsd57v8DefLvA3ny7wN58u8DefLvA3ny7wN58u8DefLvA3ny7wN58u8DefLvA3ny7wN58u8De&#10;fLvA3v+vJg7/sDUk/69BPfa8SEjqyE9T4dFQXNncUmLR5GFsy+llgcXtaJK+6WqhteNqrqreabif&#10;2W7BldV0yYzSfM6Ez4XTfc2S13jMpNl2zL7adsnB2nbJwdp2ycHadsnB2nbJwdp2ycHadsnB2nbJ&#10;wdp2ycHadsnB2nbJwdp2ycHadsnB2v+wJg3/sTUk/7JBO/LASEbmzE9O3NdMVdPiW1nM6GBxxu5k&#10;hb/vZ5a26GqlrOJnsKHdabmX2W7Bj9Z1x4jTfMuB0YTPfNCO0nfPm9V1zq/Vds621XbOttV2zrbV&#10;ds621XbOttV2zrbVds621XbOttV2zrbVds621XbOttV2zrbVds621f+xJg3/sjUj/LZAOe7ER0Hh&#10;0UtI1d9RSc7nW17H7mB2v/NkirjtaJqt52WnouJlsZndabmQ2m+/idh1xITVe8d/1ILKetKKzXbR&#10;lM9z0aLRctGn0XLRp9Fy0afRctGn0XLRp9Fy0afRctGn0XLRp9Fy0afRctGn0XLRp9Fy0afRctGn&#10;0f6yJQ3+tDUj97o/NefKRjva2kM9z+VUScjtW2TA9GB6ufRmja7sZJuk52OnmeJkr5HfabaK3G+7&#10;hNp0v4DZesJ813/FeNaGx3TVjslx1JnLcNScy3DUnMtw1JzLcNScy3DUnMtw1JzLcNScy3DUnMtw&#10;1JzLcNScy3DUnMtw1JzLcNScy/y0JQz8tjUj8cE+L+DSRDHS4k0zyetVT8HzW2m5+WJ9r/NhjqXt&#10;YJua6GGlkeRkrIrhabKE3262f910uXzceLx4232+ddqDwHLZicFv2JHDbtiUw27YlMNu2JTDbtiU&#10;w27YlMNu2JTDbtiUw27YlMNu2JTDbtiUw27YlMNu2JTDbtiUw/q2JQv5uDUi6Mk8JtbdQCLL6U45&#10;wvNWVbr6XWyw+15/pfRdjZvuXpiR6mChiedjp4LkaKt+4m2veuFysXfgdrN133u1ct5/t2/ehLht&#10;3Yu6bN2Numzdjbps3Y26bN2Numzdjbps3Y26bN2Numzdjbps3Y26bN2Numzdjbps3Y26bN2Nuve5&#10;JAryvzQc3dU3GM7mRiPE8VA/u/pYWLD/WG2l/Fh9m/VZipHxXJOJ7V+agupjn3zoZ6N452ymdeZw&#10;qHPldKpw5HirbuR8rWzjgK5q4oWvaeKHsGnih7Bp4oewaeKHsGnih7Bp4oewaeKHsGnih7Bp4oew&#10;aeKHsGnih7Bp4oewaeKHsPO9Iwnmyy0Q0eI8D8bvSSm8+VFDsf9RWaX/Umua/lR5kPlXg4j1WouB&#10;8l+Re+9jlXbuZply7WqbcOxunW7rcZ5s6nWgaup4oWjpfKJn6ICjZuiBpGbogaRm6IGkZuiBpGbo&#10;gaRm6IGkZuiBpGbogaRm6IGkZuiBpGbogaRm6IGkZuiBpO7CIQfW3CQCyOxBFL34SC2x/0hEpf9K&#10;V5r/TWaQ/1Fyh/1Ue3/6WYF5912GdPVhinD0ZY1t82mPa/JskGrxb5Fo8XKSZ/B1k2XweJVj73uW&#10;Y+98lmPvfJZj73yWY+98lmPvfJZj73yWY+98lmPvfJZj73yWY+98lmPvfJZj73yWY+98luDRDADK&#10;6SsFvvc9GbL/QC+m/0BCmv9FUo//SV+G/01ofv9ScHf/V3Zy/lx6bfxgfWr7Y39o+meBZvlqgmX5&#10;bINk+G6EYvhxhWH3c4Zf93aHX/d3h1/3d4df93eHX/d3h1/3d4df93eHX/d3h1/3d4df93eHX/d3&#10;h1/3d4df93eHX/d3h83ZBwC/9SsIs/82Gqb/OC2a/zo9j/8/SoX/RVV8/0pddf9PZG//VWhr/1ls&#10;Z/9db2X/YXBj/2RyYf9mc2D/aHRe/2p1Xf9sdlz/bnZb/3F3Wv9yeFr/cnha/3J4Wv9yeFr/cnha&#10;/3J4Wv9yeFr/cnha/3J4Wv9yeFr/cnha/3J4Wv9ye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jIQr/ozEe/6E+Nf+hSUn/p1BY/6pWZ/+qXHb5p2KE86Noke2db5zplnal5ZGAreKMibPf&#10;h5K43YObvNx/o7/afKzC2Xq2xNl4wsXUeM3GyXzNxsN+zcbDfs3Gw37NxsN+zcbDfs3Gw37NxsN+&#10;zcbDfs3Gw37NxsN+zcbDfs3Gw37Nxv+jIQr/pDEd/6E+Nf+jSEj/qU9X/61VZv+uW3X6rGCD9Klm&#10;j+6jbJvpnHKl5ZZ7reGQhbTei4663IaYvtqBocLZfqzF2Hu4x9Z5yMjMfMvJwYDLybyBy8q8gcvK&#10;vIHLyryBy8q8gcvKvIHLyryBy8q8gcvKvIHLyryBy8q8gcvKvIHLyv+kIQr/pDEd/6I9Nf+lR0f/&#10;rE5W/7BUZPyyWnP7sV+B9a5kje+paZnqom6j5Zt1rOGVgLTej4q63ImUv9mEn8TYf6zH1Xy6ytF8&#10;ysvEgMrMuoPJzLWEyc21hMnNtYTJzbWEyc21hMnNtYTJzbWEyc21hMnNtYTJzbWEyc21hMnNtYTJ&#10;zf+kIQr/pTEd/6M9Nf+nR0f/rk1V/bNTY/q1WHH4tV1/9rNii/CvZpfrqWuh5aJxquCbe7PblIW6&#10;1o6QwNGIm8XNhKfJyoG0zMeAxs67g8jPs4bIz6+HyM+vh8jPr4fIz6+HyM+vh8jPr4fIz6+HyM+v&#10;h8jPr4fIz6+HyM+vh8jPr4fIz/+lIQr/pTEd/6M9Nf+oRkb/sExU+rVTYve4WG/1uV1887hhie20&#10;ZZTnr2mf4aluqNuieLDUmoK5zpOMwcmNlsfEiaHLwIavzryFwdC0h8fRrInH0amKx9GpisfRqYrH&#10;0amKx9GpisfRqYrH0amKx9GpisfRqYrH0amKx9GpisfRqYrH0f+lIQn/pjEd/6Q9Nf+qRkX+skxT&#10;+LdSYPS7WG7yvFx68Lxghum6ZJHjtmeb3bFtpdWodq/On3+5x5iIwcGSkse8jp3Mt4uq0LOJvNKs&#10;isXTp4zG06SNxtKkjcbSpI3G0qSNxtKkjcbSpI3G0qSNxtKkjcbSpI3G0qSNxtKkjcbSpI3G0v+l&#10;IQn/pjEd/6Q9Nf+rRUT9tExS97lSX/K+V2zvwFx47cBghOfAY47gvWaY2bdsotCsdK/IpHy5wZyF&#10;wbqXj8i0kprNr4+m0auOuNOljsXVoY/F1J+QxdOfkMXTn5DF05+QxdOfkMXTn5DF05+QxdOfkMXT&#10;n5DF05+QxdOfkMXTn5DF0/+mIQn/pzEd/6Q9Nf+sRUT7tUxR9btSXfDAV2rsw1x26sVfgeTFYord&#10;xGWT1Ltposyxca/DqHm5u6CCwbSbi8iul5bNqJSj0aOTtdSfk8TWnJPE1ZuTxdSbk8XUm5PF1JuT&#10;xdSbk8XUm5PF1JuTxdSbk8XUm5PF1JuTxdSbk8XUm5PF1P+mIQn/pzEd/6U9Nf+uRUP6t0tP871S&#10;XO3DV2jpxltz5slefeLLYIbayWGR0L9ooce1b66+rHe5tqV/wa6fiMinnJPOoZqg0pyZstWYmMTX&#10;l5bE1paWxdWWlsXVlpbF1ZaWxdWWlsXVlpbF1ZaWxdWWlsXVlpbF1ZaWxdWWlsXVlpbF1f+mIQn/&#10;pzEd/6U9Nf+vRUL4uEtO8cBRWuvGV2Xmylpw481bed/SXoDWzV6RzMNmocO5ba65sXW5sKp8wail&#10;hcihopDOmqCd0pWfrtWQnsPXkZrE1pGZxNWRmcTVkZnE1ZGZxNWRmcTVkZnE1ZGZxNWRmcTVkZnE&#10;1ZGZxNWRmcTVkZnE1f+nIQn/qDEd/6Y9Nf+wRUH2uktN78JRWOjJVmPjzVhs39NZc9vZWX3S0VyQ&#10;yMhjoL6+a620t3K4qrB6waKrg8iaqI3Ok6aZ0o2mq9WIpcPXip/E14ydxNWMncTVjJ3E1YydxNWM&#10;ncTVjJ3E1YydxNWMncTVjJ3E1YydxNWMncTVjJ3E1f+nIAn/qDEd/6Y9Nf+yRED0vEtL7MVRVuXM&#10;VV/g0lVn2ttZa9XeW3zO1lqPw81hn7nEaK2uvnC3pLd3wJuzgMeTr4nNjK2V0YWup9WAr8PXg6bE&#10;1oajxNWGo8TVhqPE1YajxNWGo8TVhqPE1YajxNWGo8TVhqPE1YajxNWGo8TVhqPE1f+oIAn/qTEd&#10;/6g9NP20RD/yv0pJ6chQUuLQUlrb2VJf1OFiZM/jYHvJ3FuOvtNfnrPLZqyoxW22nsB0v5S7fMaM&#10;uIbMhLeS0H24pNR3u8TVfK/E1X+qxdR/qsXUf6rF1H+qxdR/qsXUf6rF1H+qxdR/qsXUf6rF1H+q&#10;xdR/qsXUf6rF1P+oIAn/qTEc/6o8M/q3Qz3vwkpG5cxQTt3WTlPV4FxVz+VlZMrnZnrC4mONuNtd&#10;nazTYqqhzWm1l8lxvY3GecSExIPKfcOPznXFodFvycLTdbrG03izxtN4s8bTeLPG03izxtN4s8bT&#10;eLPG03izxtN4s8bTeLPG03izxtN4s8bTeLPG0/+pIAn/qjAc/6w8Mfe6QzrrxklC4dFMR9fdUEnQ&#10;5F5VyuljacTrZ3u852mLsuJkm6XdYaia2Gayj9Rtu4bSdsF90YDGddGNym/Sns1r0bfPbsnIz3G/&#10;x9Bxv8fQcb/H0HG/x9Bxv8fQcb/H0HG/x9Bxv8fQcb/H0HG/x9Bxv8fQcb/H0P+qIAj/qzAc/7A7&#10;L/O+Qjbmy0g829lGPtHjV0TL6V1bxO9jb73uZoG062aQqehinZ7lYqeS4mWwid5tt4Hbdb162X/C&#10;dNeJxW/Vlshs1KjJatTCyWrOystqzsrLas7Ky2rOystqzsrLas7Ky2rOystqzsrLas7Ky2rOystq&#10;zsrLas7Ky/+rIAj/rTAc/bQ7LO7DQTHg0kU01OBPMczoV0rF711gvvVidLXzZIWr8WCToOtgnpXm&#10;YqeL42avhOButX3ddbl42329c9qFv2/Zj8Jr2JzEadeuxWjXvsRo177EaNe+xGjXvsRo177EaNe+&#10;xGjXvsRo177EaNe+xGjXvsRo177EaNe+xP+tHwj/rjAb+Lk6J+fKPyrY20AnzuZQN8buWE++9V5l&#10;tvpgeKz3Xoeh8F2Ulutfno3nYqWF5GerfuJusHngdLR133u3cd2CuW7cibtr25O9aNugvmbaqr9m&#10;2qq/Ztqqv2baqr9m2qq/Ztqqv2baqr9m2qq/Ztqqv2baqr9m2qq/Ztqqv/+vHwf/sTAb8MA3Id7T&#10;Ox7Q40gjx+1SPL/1WVW3/FxprP1aeqL2WoiX8VySju1em4bpYqF+52emeuVtqnXjc61y4nmvb+F+&#10;sWzghbNp34y1Z9+WtmXenbdl3p23Zd6dt2Xenbdl3p23Zd6dt2Xenbdl3p23Zd6dt2Xenbdl3p23&#10;Zd6dt/+xHgb7tS8Y58ozFtTfPRDJ60opwPRTQrf8V1it/1Vrov1Wepj3WIaO81uPhu9eln/tY5t5&#10;6mefdOltonHocqVv53enbOZ7qGrlgKpn5IarZeONrWPjk65j45OuY+OTrmPjk65j45OuY+OTrmPj&#10;k65j45OuY+OTrmPjk65j45OuY+OTrvy0HQbxwCsP2tgoCczoQhbB800ut/xQRq3/T1qi/1Fql/9T&#10;d476VoGG9lqJfvNejnnxY5Nz72eWcO5smW3tcJtr7HScaet4nmfrfJ9l6oGgY+mHomHpi6Nh6Yuj&#10;YemLo2Hpi6Nh6YujYemLo2Hpi6Nh6YujYemLo2Hpi6Nh6YujYemLo/e5GwXjzR4EzuUxBsPxQxu4&#10;/Egyrf9IR6H/SViX/01mjf9QcYX+VHp9+lmAd/hdhXL2Yohu9WaLa/RqjWnzbo9n8nGQZvF1kmTx&#10;eJNi8HyUYPCBlV/vhJZf74SWX++Ell/vhJZf74SWX++Ell/vhJZf74SWX++Ell/vhJZf74SWX++E&#10;lu7CEwHT3w0AxPAzCrn7Ph+t/0Ezof9BRZb/RVSM/0lgg/9OaXz/U3B2/1h1cP5ceWz8YHxp+2R+&#10;Z/pogGX5a4Jj+W6DYvhxhGD4dIVe93eGXfd7h1v2fohb9n6IW/Z+iFv2fohb9n6IW/Z+iFv2fohb&#10;9n6IW/Z+iFv2fohb9n6IW/Z+iNHMBQDG7hgBufswDq3/NyCh/zkxlf87QIv/QE2C/0ZXev9LXnP/&#10;UWRu/1Vpaf9abGb/Xm9k/2JxYf9lcmD/aHNe/2p0Xf9tdVv/b3Za/3J3Wf51eFf+eHlX/nh5V/54&#10;eVf+eHlX/nh5V/54eVf+eHlX/nh5V/54eVf+eHlX/nh5V/54ecXSAwC6+hoCrv8qD6L/Lx6V/zEs&#10;iv81OYD/PEN4/0JMcf9IUmv/TVdm/1JbY/9XXmD/W2Be/15hXP9hY1r/Y2RZ/2VlV/9nZlb/amZV&#10;/2xnVP9vaFP/cWlT/3FpU/9xaVP/cWlT/3FpU/9xaVP/cWlT/3FpU/9xaVP/cWlT/3FpU/9xaf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aHAb/mi0X&#10;/5g6LP+XRj//nU1N/6BTXP+fWmr/nGF3+pdog/WRcI3winiW7YWCneqAjKPofJWn5nidq+V1pa7j&#10;c66w43C3seJvwLPhbcu03W7UtNNy17TMdde0zHXXtMx117TMdde0zHXXtMx117TMdde0zHXXtMx1&#10;17TMdde0zHXXtP+aHAb/my0X/5k6LP+aRT7/oEtM/6NSWv+jWGj/oV91+51lgvWXbI3wkHSW7Ip+&#10;numEiKTnf5Gp5XubreN3pLDidK6z4XK4teBwxLbgb9G31XLVt8t31bfEeNW4xHjVuMR41bjEeNW4&#10;xHjVuMR41bjEeNW4xHjVuMR41bjEeNW4xHjVuP+bHAb/nC0X/5o5LP+dRD3/o0pL/6dQWf+oVmb/&#10;plx0+6JigPacaYvxlnCV7Y55numJhKXmg46q5H6Yr+J5orPhdq2133O6uN9xybnZctO6zXbTusN5&#10;07u9e9O7vXvTu71707u9e9O7vXvTu71707u9e9O7vXvTu71707u9e9O7vXvTu/+cHAb/nSwX/5o5&#10;LP+fQzz/pklK/6pQV/+rVmT+qlty+KdhfvOiZ4nvm22U6pR0neaNf6Tjh4qr4IKUsNx9n7Xaeau4&#10;1na3utR1xrzQddK9xXrSvbx80b63fdG+t33Rvrd90b63fdG+t33Rvrd90b63fdG+t33Rvrd90b63&#10;fdG+t33Rvv+cHAb/nSwX/5s5LP+hQjv/qElI/61PVf6vVWP7rlpv9axffO+nZYfqoWuS5Zpxm+CT&#10;fKTcjYar2IeQsdOCm7bQfqa6zXuyvcp5wL/IeNDAvnzQwLZ/0MGxgNDBsYDQwbGA0MGxgNDBsYDQ&#10;wbGA0MGxgNDBsYDQwbGA0MGxgNDBsYDQwf+dGwb/niwX/5w5LP+iQjv/qkhH/69PVPyyVGH4sllt&#10;8rBeeeytY4Xmp2iP4aBwmduZeaLVkoOq0IyNssyGl7fIgqG8xH+tv8F9u8G/fMzCtn/Pw6+Bz8Or&#10;g8/Cq4PPwquDz8Krg8/Cq4PPwquDz8Krg8/Cq4PPwquDz8Krg8/Cq4PPwv+dGwb/niwW/5w5LP+k&#10;QTr/rEhG/bFOUvm0VF/1tllr77Vdd+iyYoLirWaM3KdultWfd6HPl4CrypCJssWLk7jAhp29vIOp&#10;wbiBt8O2gMjEr4LNxaqEzsWmhc7EpoXOxKaFzsSmhc7EpoXOxKaFzsSmhc7EpoXOxKaFzsSmhc7E&#10;poXOxP+dGwb/nywW/505LP+lQTn/rkhF+7ROUfe3U13zuVho7LlcdOW3YH7ftGSJ2K1slNCjdKHK&#10;m32rw5SGs76Pj7m5i5m+tIelwrCFs8WthMTGqIXMx6SHzcahiM3FoYjNxaGIzcWhiM3FoYjNxaGI&#10;zcWhiM3FoYjNxaGIzcWhiM3FoYjNxf+eGwb/nywW/505LP+nQTj/r0dE+bZNT/S6U1vwvVdm6b5b&#10;cOK9X3rcu2OE1LFqk8yncqDEn3qrvZiDs7eTjLqyj5a/rYyhw6mKr8alicDIoYnMyJ6KzMeci8zH&#10;nIvMx5yLzMeci8zHnIvMx5yLzMeci8zHnIvMx5yLzMeci8zHnIvMx/+eGwb/nywW/545LP+oQDf+&#10;sUdC97hNTfK9UljtwFdj58NabODDXnbZv2CDz7Vok8escKC/o3iruJ2As7GYibqrlJO/ppGexKGP&#10;rMeejr3Jmo3LyZiOy8mYjszImI7MyJiOzMiYjszImI7MyJiOzMiYjszImI7MyJiOzMiYjszImI7M&#10;yP+eGwb/oCwW/545LP+qQDb8s0dB9bpMS+/AUVbqxFZf5MhaaN7KXHDUw16CzLlmksOwbaC6qHWq&#10;sqF9s6uchrqlmZDAn5abxJqUqceWk7rKk5PKypORy8mTkcvIk5HLyJORy8iTkcvIk5HLyJORy8iT&#10;kcvIk5HLyJORy8iTkcvIk5HLyP+fGwX/oCwW/585K/+rQDX6tUY/8r1MSezDUVPnyVVb4s1YYtvP&#10;Vm7RxlyCx71kkr60a5+1rXOqraZ6s6Whg7qfno3AmZyYxJOapsiPmbfKjJjKy42WysqOlMvJjpTL&#10;yY6Uy8mOlMvJjpTLyY6Uy8mOlMvJjpTLyY6Uy8mOlMvJjpTLyf+fGwX/oSwW/6E5Kv+tPzT4t0Y+&#10;8MBLR+nHUE/jzVNW3tNVW9bTU27NyluBw8Fikbq5aZ6wsnCpp6x4sp+ogLqYpIrAkqGVxIygosiH&#10;n7TKhJ/Ky4abysqImcvJiJnLyYiZy8mImcvJiJnLyYiZy8mImcvJiJnLyYiZy8mImcvJiJnLyf+g&#10;GwX/oSwW/6I4Kv+vPzP2ukU77cNLROXLT0rf0lBP2ttRVtPXUWzJz1mAv8dgkLW/Z56ruG6porN1&#10;spmufbmRq4a/iqiRxIWon8eAp7HKfKjKy3+hysqCnsvJgp7LyYKey8mCnsvJgp7LyYKey8mCnsvJ&#10;gp7LyYKey8mCnsvJgp7Lyf+gGgX/oiwW/6Q4Kf6xPjHzvUQ56cdKP+HQTUTa2k1G099WVc7cU2vE&#10;1FZ/us1dj6/GZJylwGunm7pysZO2eriKs4O+g7GOw32xm8Z4sa7Jc7PKynipy8l7pcvIe6XLyHul&#10;y8h7pcvIe6XLyHuly8h7pcvIe6XLyHuly8h7pcvIe6XLyP+hGgX/oywW/6c3J/y0Pi/wwEM15ctI&#10;OtzWSDzU4Fo6zuRbU8fhWmq/21Z9tNNbjanNYZueyGimlcNvr4vAd7aDvoC8fLyLwHW8mMRwvavG&#10;a7/JyHC0zMd0rczHdK3Mx3StzMd0rczHdK3Mx3StzMd0rczHdK3Mx3StzMd0rczHdK3Mx/+iGgX/&#10;pCwV/6o3Jfi4PSzrxUIw4NFGMtbeTjDP5Fk/yelfUsHmYWe54V57rdxai6LWXpiX0WWjjc5srITL&#10;dLN8yn25dcmIvW7KlsBpy6nDZM3IxGnCzsRsuc7EbLnOxGy5zsRsuc7EbLnOxGy5zsRsuc7EbLnO&#10;xGy5zsRsuc7EbLnOxP+jGgX/pSwV/602I/S8PCfmy0Ap2do/J9DjUjDJ6VlFwuxfWLvqY2qy52J6&#10;p+RgiZvgX5WQ3WOghttpqH3Zca912Xq0btmGuGjalLtk26a9YNu/vmPS0b5mx9G/ZsfRv2bH0b9m&#10;x9G/ZsfRv2bH0b9mx9G/ZsfRv2bH0b9mx9G/ZsfRv/+kGQT/pisV/rI0H+7COSHf0j0g0uFJIMrp&#10;UjXD8FlLvPFfXrPvXm+o7F1+nepci5PpXpWI52GefudnpHflb6px43mubOGDsmjgjrRl35q2Yt6r&#10;t2Dexbdg2NS4YNjUuGDY1Lhg2NS4YNjUuGDY1Lhg2NS4YNjUuGDY1Lhg2NS4YNjUuP+mGQT/qCsU&#10;+LgyGubKNhnW3TwSzOdLJcTvVDu89lpQs/ZaY6n0WXOe81mAlPNai4rwXZSB7WKbeepnoHTob6Rv&#10;5neoa+V/q2fjiK1k4pGvYeKdsF/hrrFd4cCyXeHAsl3hwLJd4cCyXeHAsl3hwLJd4cCyXeHAsl3h&#10;wLJd4cCyXeHAsv+oGAT/rCoT8MAuEt3ULg3O5EEUxe5NKr32VUGz+1VVqfxVZp/8VHSU+1WAi/ZZ&#10;iYPyXZB772KWdO1omnDrbp1s6nWgael8o2bog6Vj54qmYeaTqF7ln6lc5auqXOWrqlzlq6pc5auq&#10;XOWrqlzlq6pc5auqXOWrqlzlq6pc5auqXOWrqv+rFwP7tSYM5csmCNLgMgbH7EUZvfZNMLT+T0Wp&#10;/09Xn/9PZpT/UXOL/FR8g/hZhHz1Xop182KPcPFokmzwbpVp7nOXZu15mWTtfpti7ISdX+uLnl3q&#10;lKBb6pyhW+qcoVvqnKFb6pyhW+qcoVvqnKFb6pyhW+qcoVvqnKFb6pyhW+qcof+uFQLwwB0E2NsR&#10;AMnqNgq+9UMftP9INKn/SUee/0lXlP9LZIr/T26C/1R3e/xYfXX5XYJw+GKFbPZniGn1bItm9HGN&#10;ZPN1j2HyepBg8n6RXfGEk1vwi5RZ75GVWe+RlVnvkZVZ75GVWe+RlVnvkZVZ75GVWe+RlVnvkZVZ&#10;75GVWe+RlfyzEwHXzQcAy+gcAb/1Ng+0/z4iqf9BNZ7/QkaT/0RUif9JX4H/Tmd6/1NudP9Yc27/&#10;XHdq/WF7Z/xmfWT7an9i+m6BYPlygl75dYNc+HmFW/d+hlj3g4dX9oiIV/aIiFf2iIhX9oiIV/aI&#10;iFf2iIhX9oiIV/aIiFf2iIhX9oiIV/aIiNW/AwDL0wYAv/QhA7T/MhKp/zgjnf86NJL/PUKI/0BO&#10;f/9GV3j/TF5y/1FkbP9WaGj/W2tl/19uYv9jcGD/Z3Je/2pzXP9tdFr/cHVZ/3R2V/93eFX+fHlT&#10;/oB6U/6AelP+gHpT/oB6U/6AelP+gHpT/oB6U/6AelP+gHpT/oB6U/6AesnFAgDA2QQAtP8gBan/&#10;LBKd/zEhkf80L4f/Nzt9/z1Fdv9DTW//SVNq/05XZf9TW2H/WF5f/1xgXP9gYlr/Y2NY/2ZkV/9o&#10;ZVX/a2ZU/25nUv9xaFH/dWlP/3hqT/94ak//eGpP/3hqT/94ak//eGpP/3hqT/94ak//eGpP/3hq&#10;T/94asDPAQC08AkAqP8bBZz/JRCR/ykdhv8tKHz/MTJz/zg6bP8/QWf/RUZi/0tKXv9PTVv/VE9Y&#10;/1dRVv9bUlT/XlNS/2BUUf9jVVD/ZVZO/2hXTf9qWEv/bllK/3FaSv9xWkr/cVpK/3FaSv9xWkr/&#10;cVpK/3FaSv9xWkr/cVpK/3FaSv9xW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AT/kCkR/442JP+PQjT/lUhC/5dQT/+XV1z/lF5p/49mdPyIbn74gXeG9XyCjfJ4jJPwc5aX7nCf&#10;mu1tp53sarCf62i6oepmxKLqZc+j52Xao95o3aTVbOCkz2/gpM9v4KTPb+Ckz2/gpM9v4KTPb+Ck&#10;z2/gpM9v4KTPb+Ckz2/gpP+RGAT/kSkR/482JP+SQDT/mEdB/5tOTv+bVVv/mVxn/5Rjc/2Oa334&#10;h3OG9IB+jvF7iZTvdpKZ7XKcnetupqDqa7Ci6Wm7pOlnx6XoZtWm4Gjbp9Zs3qfNcN+nx3LeqMdy&#10;3qjHct6ox3LeqMdy3qjHct6ox3LeqMdy3qjHct6ox3LeqP+SGAT/kigR/5A2JP+VPzP/m0Y//59N&#10;TP+fVFn/nVpm/ZlhcfiTaHz0jHCG8YV6ju6AhZXseo+a6XWZn+dxo6Llbq6l5Gy5p+JqxqjhadSp&#10;2Wzcqs9x3anGc92rwXTcq8F03KvBdNyrwXTcq8F03KvBdNyrwXTcq8F03KvBdNyrwXTcq/+SGAT/&#10;kygR/5E2JP+XPzL/nkY+/6JMS/+jU1f+oVlk+J5fcPSYZnvvkm2F64t3juiFgZXlf4ub4nqVoOB2&#10;n6Tdcqqn22+2qdluw6vYbdKs0XDcrMhz263Adduuu3fbrrt32667d9uuu3fbrrt32667d9uuu3fb&#10;rrt32667d9uuu3fbrv+TFwT/lCgR/5I2JP+ZPjH/oEU9/6VMSf+mUlX7pVhi9aJebvCdZHnrl2uD&#10;5pB0jOOKfpXfhIib23+Sodh6nKbVdqap0nOyrNBxv67Occ6vynLar8F22rC6eNmwtXnZsbV52bG1&#10;edmxtXnZsbV52bG1edmxtXnZsbV52bG1edmxtXnZsf+TFwT/lCgR/5I2JP+bPjD/o0U7/6dLR/6q&#10;UVP3qVdf8adca+yjYnbmnWiB4ZZxi92Qe5PYiYWb04OOotB+mKfMeqKryXetrsd1urHFdcmywnXY&#10;srp42LOzetizr3vYs6972LOve9izr3vYs6972LOve9izr3vYs6972LOve9izr3vYs/+UFwT/lSgR&#10;/5M2JP+dPS//pUQ6/6pKRfytUFH0rVVd7qxbaOioYHPio2Z+3ZxviNeVeZLRjoGczYiKo8iDlKnE&#10;f52twXyosb56tbO8eMS0unjWtbN71rWtfda1qX7Wtal+1rWpfta1qX7Wtal+1rWpfta1qX7Wtal+&#10;1rWpfta1qX7Wtf+UFwP/lSgR/5Q2JP+fPS7/p0M5/61JRPmwT0/xsVRa67FZZeSuXnDeqWR62KJt&#10;htGadpLLkn6cxo2HpMGHkKq9g5qvuYCksrZ+sbWzfMC3sXzRt6x+1bengNW3pIHVt6SB1bekgdW3&#10;pIHVt6SB1bekgdW3pIHVt6SB1bekgdW3pIHVt/+VFwP/ligR/5U1I/+hPC3/qUM3/q9JQvazTkzv&#10;tVNX6LVYYeG0XGvbsGN206drhcyec5LGl3ucwJGEpLqMjKu2iJawsYShtK6Crbergby4qIDOuaWC&#10;1Lmhg9S5n4TUuJ+E1LifhNS4n4TUuJ+E1LifhNS4n4TUuJ+E1LifhNS4n4TUuP+VFgP/ligR/5c1&#10;I/+jPCz/q0I2+7JIP/S2TUnsuVJT5bpWXd66WmbXtGB1z6tohceicJLAm3icupWBpLSQiauvjJOw&#10;qomdtaaHqbijhbi6oIXKu56F07ubhtO6mofUuZqH1Lmah9S5mofUuZqH1Lmah9S5mofUuZqH1Lma&#10;h9S5mofUuf+VFgP/lygR/5g1Iv+kOyv/rUI0+bRHPfK6TEbpvVFP4sBVWNzAV2LTt150y69mhMOn&#10;bpG7n3actJl+pK6UhqupkZCxpI6atZ+LprmcirW7mYnHvJeK0ryVitO7lYrTupWK07qVitO6lYrT&#10;upWK07qVitO6lYrTupWK07qVitO6lYrTuv+WFgP/lygQ/5o0If+mOyr/r0Ez97dGO++9S0Pnwk9L&#10;4MVTUtjEVGHPu110x7NkhL6rbJG2pHSbr557pKiZg6ujlY2xnpOXtpmQo7mVj7K8ko/FvZCO0b6Q&#10;jtK8kI3Tu5CN07uQjdO7kI3Tu5CN07uQjdO7kI3Tu5CN07uQjdO7kI3Tu/+WFgP/mCcQ/5s0If+o&#10;Oyn8skAx9LpGOO3BSkDlxk5G3stSTNXHUmDMv1tzw7dig7qvapCyqHGbqqJ5pKOegaudmoqxl5iU&#10;tpKWoLqOla+9ipTCvomT0b6KktK9ipHSvIqR0ryKkdK8ipHSvIqR0ryKkdK8ipHSvIqR0ryKkdK8&#10;ipHSvP+XFgP/mCcQ/50zIP+qOif6tEAv8b1FNerFSTviy01A29FLSdHLUV/Iw1lyvrthgrW0aI+t&#10;rW+apah2o52kfquWoIexkZ6RtoucnbqHm6y9g5q/voGZ0b+DltK9hZXSvIWV0ryFldK8hZXSvIWV&#10;0ryFldK8hZXSvIWV0ryFldK8hZXSvP+XFQP/mScQ/58zH/+sOSb4tz8s7sFEMebJRzbf0Uo419VG&#10;R83PT13Ex1dxusBfgbG6Zo6os22Zn650o5eqe6qQp4SwiqSOtoSjmrp/oqm8e6K8vnmh0b58nNK9&#10;f5rSvH+a0rx/mtK8f5rSvH+a0rx/mtK8f5rSvH+a0rx/mtK8f5rSvP+YFQP/micQ/6EyHf+uOST0&#10;uj4p6sVCLeHPRS7a2kYu0tpGRsnTTVy/zVVvtcZcf6vAY42iumqYmbZxoZGyeKmJroGvg6yKtH2r&#10;lrh4q6a7c6u5vXGr0b51pNK9eKDTu3ig07t4oNO7eKDTu3ig07t4oNO7eKDTu3ig07t4oNO7eKDT&#10;u/+ZFQP/mycQ/6QxHP2yNyHxvjwk5cpAJtzWQSXT30wszN5MRMTZTFq60lJtr81ZfaXHYIucwmeW&#10;k75un4q7daeDuH6tfLaHsnW1k7ZwtaO5bLa2u2m307turtO7canTunGp07pxqdO6canTunGp07px&#10;qdO6canTunGp07pxqdO6canTuv+aFAL/nCcQ/6cwGvm2Nh3sxDof4NE8HtXeSBjO5FIqxuJUQr7f&#10;U1i02lFrqdRXe5/PXYmVy2SUjMhrnYPFcqR8w3uqdMKFr27CkbNpwqC1ZMO0t2HF1LhmutW4abPV&#10;t2mz1bdps9W3abPVt2mz1bdps9W3abPVt2mz1bdps9W3abPVt/+bFAL/nScP/6svF/S7NBjmyjYX&#10;2No3Es/jSh3I6FMvwOdZQrjlW1Wu4Vhoot1WeJjaW4WO1mGQhdNomXzRb6B10HilbtCCqmjQj61i&#10;0Z+wXtKzslrU1LJgydiyYsHYs2LB2LNiwdizYsHYs2LB2LNiwdizYsHYs2LB2LNiwdizYsHYs/+c&#10;EwL/nyYP/7AtE+7BMBLe0y8O0eE/EMnpTCLB7FQ1uetXSLDqWFqm6Fhpm+VZd5HjW4KH4l+MfuFm&#10;k3fgbppv4HafaeCAo2PhjaZf4pyoW+Ouqljlyqtb29uqXdDcrF3Q3Kxd0NysXdDcrF3Q3Kxd0Nys&#10;XdDcrF3Q3Kxd0NysXdDcrP+eEgL/oyUN+LcpDebKKArU3S8FyuhDFMLwTii58FI7sPBTTqbvVF6c&#10;7lVsku1Xd4jtWoF/7F6Jd+xkj3Dsa5Rq7XSYZex9nGHriJ5d6pOhWumgoljosaNW6MqkWOPao1jj&#10;2qNY49qjWOPao1jj2qNY49qjWOPao1jj2qNY49qjWOPao/+gEgH/qiEI8L8iBtvWFwHM5jQIwvBE&#10;Grn1Sy2w9k1ApvdPUZz3UGCS9lJsifZVdoD3WX54912EcfZjiWv0ao1n8nKRY/B6k2DvgpZd7ouY&#10;Wu2UmlftoJtV7LGcU+zBnVPswZ1T7MGdU+zBnVPswZ1T7MGdU+zBnVPswZ1T7MGdU+zBnf+jEAH7&#10;tBkD5MsQANDjGgHE7zYMuvhCH7D7RzKm/UlDnP5LUpL/TV+I/09pgP9Tcnj+WHhy/F19bPpjgWj4&#10;aYVk93CIYfV2il70fYxb84SOWfOLj1bylJFT8Z+SUvGrk1Lxq5NS8auTUvGrk1Lxq5NS8auTUvGr&#10;k1Lxq5NS8auTUvGrk/ynDgHcvwYA0NIGAMXuIgK6+TYQsP8+IqX/QjSb/0REkf9GUYf/SVx+/01k&#10;d/9Sa3H/V3Bs/110Z/9ieGT9aHph/G19Xvtyf1v6eIFZ+X2CV/mDhFT4ioVS95OGUPebiFD3m4hQ&#10;95uIUPebiFD3m4hQ95uIUPebiFD3m4hQ95uIUPebiNqxAQDPxQQAxtgGALr5JQWv/zMUpf85JJr/&#10;PDSQ/z9Bhv9CTH3/RlV2/0tccP9RYmr/VmZm/1tqYv9gbF//ZW9d/2pxWv9uclj/c3RW/3d1VP98&#10;dlL/gnhP/ol5Tf2Pek39j3pN/Y96Tf2Pek39j3pN/Y96Tf2Pek39j3pN/Y96Tf2Pes67AQDEzAMA&#10;uuYIAK//JAek/y4Vmf8zI4//NzCF/zo8e/8+RXT/Q0xt/0pSaP9PV2P/VFpg/1ldXf9eX1r/YmFY&#10;/2VjVv9pZFT/bWZS/3FnUP91aE7/emlM/39qSv+Ea0r/hGtK/4RrSv+Ea0r/hGtK/4RrSv+Ea0r/&#10;hGtK/4RrSv+Ea8TEAQC61QEArv8QAaP/HweY/ygTjf8tH4P/MSp6/zUzcf86O2r/QEFl/0ZGYP9M&#10;Slz/UU1Z/1VPVv9ZUVT/XVNS/2BUUP9kVU7/Z1ZN/2tYS/9uWUn/clpI/3dbRv97XEb/e1xG/3tc&#10;Rv97XEb/e1xG/3tcRv97XEb/e1xG/3tcRv97XLvOAACv3AAAov8PApb/FwaM/yAPgv8mGXj/KyJv&#10;/zApZ/82MGH/PDVc/0I5WP9HPFX/TD5S/1BAUP9UQk3/V0NM/1pESv9dRUj/YEZH/2NHRf9mSET/&#10;aklC/25KQf9xS0H/cUtB/3FLQf9xS0H/cUtB/3FLQf9xS0H/cUtB/3FLQf9xS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HGAX/hSUM/4M0HP+GPir/jEY3/45NQ/+NVVD/il1b/4RlZv99bm//eHl3/XODffpujoL4&#10;aZeG92ahifZjqov1YbSN9F++j/NeyJDyXNSR8Fzhkehf5JLhYuaS2WbokdNo6ZLTaOmS02jpktNo&#10;6ZLTaOmS02jpktNo6ZLTaOmS02jpkv+IGAX/hiUM/4QzHP+JPSr/j0U2/5JMQv+RU07/jlta/4pj&#10;Zf6Da2/7fHR3+XeAfvZyioP1bZSI82mei/Jmp47wZLGQ72K8ku5hx5PsYNOU6l/hleJi5JXaZueV&#10;0Wrolcxr6JbMa+iWzGvolsxr6JbMa+iWzGvolsxr6JbMa+iWzGvolv+JGAT/hyUM/4UzHP+MPCn/&#10;kkQ1/5VLQf+VUk3/k1lZ/Y5hZPmIaW72gXF383t8fvB2h4TucpCJ7G6ajetqpJDpaK6T6Ga4leZk&#10;xJblY9CX4mPfl9tm5ZfSaueXymznmcZt5pnGbeaZxm3mmcZt5pnGbeaZxm3mmcZt5pnGbeaZxm3m&#10;mf+JFwT/iCUM/4UzHP+POyj/lUMz/5lKP/+ZUUv+l1dX+ZNfYvWNZm3xhm527oB5fut7g4Xodo2K&#10;5nKXj+RuoJLia6qV4Gm1l99nwZneZ86Z22femtRq5ZnMbeWbxG/lnMBw5ZzAcOWcwHDlnMBw5ZzA&#10;cOWcwHDlnMBw5ZzAcOWcwHDlnP+KFwT/iCQM/4YzHP+ROyf/mEIy/5xJPf+dT0n7m1ZV9ZhdYPCS&#10;ZGvsjGx16IZ2fuWAgIXie4qL33aTkN1ynZTab6eX2GyymtZrvpvUasyc0mrcnc1t5J3Fb+SevnHj&#10;n7py45+6cuOfunLjn7py45+6cuOfunLjn7py45+6cuOfunLjn/+KFwT/iSQM/4gzHP+UOib/m0Ex&#10;/59IPP6gTkf3n1RS8Z1bXuyYYWnnkmlz44tzfd+GfYXbgIaM2HuQkdR2mZbRc6Oaz3Ctnc1vuZ/L&#10;bsegyW7WocVw4qG9cuKht3ThorR14aK0deGitHXhorR14aK0deGitHXhorR14aK0deGitHXhov+L&#10;FgT/iiQM/4oyG/+WOSX/nkAv/6JGOfukTET0pFJQ7aJYW+idX2bjmGZx3pFwetmLeoPUhYOM0ICM&#10;k8x7lZjJd56cxnWon8RztKLCcsKjwHHRpLxz4KS2deClsHfgpa134KWtd+ClrXfgpa134KWtd+Cl&#10;rXfgpa134KWtd+ClrXfgpf+MFgT/iyQM/4wxG/+YOST/oD8t/6VFN/ioS0LwqFFM6qdWV+SjXGLe&#10;nmRt2ZhueNKQd4PNioCNyYWIlMWAkZrBfJqevnmkort3r6S5dr2mt3XNp7R23qeveN6nqnnfp6d6&#10;36enet+np3rfp6d636enet+np3rfp6d636enet+np3rfp/+MFgT/iyQM/44xGv+aOCP/oz4s/qhE&#10;NfWrSj/trU9J5qxUU+CpWl7apWNp05xrd82VdIPHjnyNwomFlb6EjZu6gZagtn2go7N7q6awermo&#10;rnnJqqx53Kqoe92qpHzdqaJ93qmifd6pon3eqaJ93qmifd6pon3eqaJ93qmifd6pon3eqf+NFgT/&#10;jCQM/5AwGf+cNyL/pT4q+6tDM/KvSTzqsU1F47FST92wV1nVqWBozqFpd8iZcYPCk3mNvI2ClbeJ&#10;ipuzhZOhr4Kcpat/p6iofrWqpn3FrKR92ayhftysnoDcq5yA3aqcgN2qnIDdqpyA3aqcgN2qnIDd&#10;qpyA3aqcgN2qnIDdqv+NFgP/jCQM/5IwGf+eNyH/pz0o+a5CMPCzRzjotUxB4bdQStq1VlXRrV5n&#10;yqVndsOdb4O8l3eNt5J/lbGNh5ysiY+hqIaZpqSEpKmhgrGsnoHCrZyB1a6agtutmIPcrJeD3KyX&#10;g9ysl4PcrJeD3KyXg9ysl4PcrJeD3KyXg9ysl4PcrP+OFQP/jSMM/5MvGP+gNh//qTwm97FBLu22&#10;RjXluko83rxORNa4U1TOsFxmxqlldr6ibIK4m3SNsZZ8lauRhJymjo2ioouWpp2Ioaqahq6tl4a/&#10;r5WG0q+ThtqvkobbrpKG262ShtutkobbrZKG262ShtutkobbrZKG262Shtutkobbrf+OFQP/jiMM&#10;/5UvF/+iNR7/rDsl9bRAK+u6RDHjv0k33MJLPtO8UlPKtFtlwq1jdbqmaoKzn3KMrJp5laaWgZyg&#10;koqinI+Tp5eNnquTi6yukIq8sI6L0LCNitqwjYraro2J266NiduujYnbro2J266NiduujYnbro2J&#10;266NiduujYnbrv+PFQP/jiMM/5cuFv+kNR3+rjoi8rc/KOi+Qy3gxEcx2cZHPc+/UFLHuFlkvrFh&#10;dLaqaIGupHCMp593laGaf5ybl4eilpWRp5GSnKuMkamuiZC5sIeQzbGGj9mxh47ar4iN266Ijduu&#10;iI3broiN266IjduuiI3broiN266IjduuiI3brv+PFQP/jyMM/5ktFf+mNBv8sTkg8Lo9JObCQSje&#10;yUQq1clFPMzDT1HDvFdjurVfc7GuZoCpqW2LoqR1lJugfJyVnISij5qOp4qYmauGlqavgpW2sX+W&#10;y7J/ldmxgZLasIKR2q+CkdqvgpHar4KR2q+CkdqvgpHar4KR2q+CkdqvgpHar/+QFAP/kCML/5st&#10;FP+oMxn5tDcd7b47IOPHPiLb0D8k0c1EOsjHTU+/wFVitrpdcq20ZH+kr2uKnapyk5ameZuPo4Gh&#10;iaCLp4Selat/naOue5yzsHicyLF4m9mxepjasHyW2q98ltqvfJbar3yW2q98ltqvfJbar3yW2q98&#10;ltqvfJbar/+QFAP/kCML/50sE/+rMRf2uDYZ6sM5G+DNOxrY1TcizdBCOMTLS026xVNgscBbcKi6&#10;Yn2ftWmJl7FvkpCtd5qJqn+ggqiIpX2mkqp3pZ+tc6Wwr3ClxrBwpNmwc5/ar3Wc2651nNuudZzb&#10;rnWc2651nNuudZzbrnWc2651nNuudZzbrv+RFAP/kSML/6ArEf+vMBTyvDMV5sk1FNvVNRDT2jcg&#10;ydVANr/QSUu1y1Feq8ZYbqLBX3uZvWaHkbltkIm2dJiCs3yee7GFo3Wvj6hwr52rbK6urWivxK5o&#10;rtqubKfbrm6k261upNutbqTbrW6k261upNutbqTbrW6k261upNutbqTbrf+SEwL/kyIL/6QpD/qz&#10;LRDtwi8P4NAuDNTdOAnM3kAexNtANLrWRkmv0k5bpc1Va5zJXHmTxWOEisJqjYPAcZR7vXmbdbyC&#10;oG67jaRpupqoZLqrqmG7wqtgu9yrZbPdq2eu3atnrt2rZ67dq2eu3atnrt2rZ67dq2eu3atnrt2r&#10;Z67dq/+TEwL/liEK/6gmDPW5KQvmySgI2NolA87jPQ3G4kkbveBLMLPeSkWp2kxYn9ZSaJXSWXWM&#10;z2CAhM1niXzLbpB1ynaWbsl/m2jIi59jyJiiXsmqpFvKwaVZyt+mXsDfpmC736Zgu9+mYLvfpmC7&#10;36Zgu9+mYLvfpmC736Zgu9+mYLvfpv+VEgL/mx8H/64jCO/AIgXe0hoC0OIsBMbmPxG+5kkhtuVO&#10;M63kUESj4lNUmOBUY47dWHCF2157fdpkg3XZa4pu2HSQaNh+lGLYiZhd2ZebWdmonVbbwJ5U3OCe&#10;WNDjnlrJ46BayeOgWsnjoFrJ46BayeOgWsnjoFrJ46BayeOgWsnjoP+XEQL/oRsF+bUcA+bJEwHT&#10;3hIAyOkxB7/rQBa260cnretLOKPqTkmZ6VBXkOhTY4bnV25+5lx2duZifm/maoNp5nKIZOZ7jF/n&#10;ho9a55KSVumilFPqtpVR7NCVVOTilVXb5ZZV2+WWVdvlllXb5ZZV2+WWVdvlllXb5ZZV2+WWVdvl&#10;lv+ZEAH/qBQB6L4NANPQBwDJ6BsBv+40C7bwPxut8UUso/FIPZnxS0uQ8U5Yh/FSY37xVmt38Vty&#10;b/FgeGnyZ3xk8m+AX/N3hFr0gYZW9IyJUvWZi1D0p4xO9LiNTPPSjk3w4I5N8OCOTfDgjk3w4I5N&#10;8OCOTfDgjk3w4I5N8OCOTfDgjv+cDQHfsQUA0sQFAMrUBwDA8SIDtvQ1D6z2PSCi+EEwmflFP4/5&#10;SEuG+kxWfvpQX3b7VWZv+1lsafxfcGT9ZXRf/mx3W/1zelf8e3xU+4R+UfqNgE75mIJM+aSDSvi1&#10;hEn4woVJ+MKFSfjChUn4woVJ+MKFSfjChUn4woVJ+MKFSfjCheemAwDSuAIAyMkDAMDaBgC1+CUF&#10;q/szE6L9OSKY/z4xjv9BPoX/RUl8/0lSdf9OWW7/U19o/1hjY/9dZ17/Y2pb/2lsWP9vb1X/dXFS&#10;/3xzT/+EdEz/jHZK/5V3SP6heUf+qnlH/qp5R/6qeUf+qnlH/qp5R/6qeUf+qnlH/qp5R/6qedSw&#10;AADIwQEAv9EDALT0DwCq/yUHoP8vFZb/NSKM/zkvg/89Onv/QkNz/0ZKbP9LUGb/UFVh/1VZXf9b&#10;XFn/YF5W/2VgVP9qYlH/cGRO/3VmTP97Z0r/gmhI/4lqRf+Ta0T/mWxE/5lsRP+ZbET/mWxE/5ls&#10;RP+ZbET/mWxE/5lsRP+ZbMm5AAC/ygEAtdgCAKn/FAGf/yEIlf8qFIv/MCCB/zUqef86M3H/Pztq&#10;/0NBZP9IRl7/TUla/1JMV/9XT1T/XFFR/2BTT/9lVEz/aVZK/25XSP9zWUb/eVpE/39bQv+GXED/&#10;i11A/4tdQP+LXUD/i11A/4tdQP+LXUD/i11A/4tdQP+LXcDDAAC10gAAqegEAJ3/EgKS/xsHif8k&#10;EX//Khp3/zAjb/81Kmf/OjBh/0A1XP9EOVf/STxT/04/UP9TQU7/V0JL/1tESf9fRUf/Y0dF/2dI&#10;Q/9rSUH/cEo//3VLPf97TDz/f008/39NPP9/TTz/f008/39NPP9/TTz/f008/39NPP9/TbfNAACq&#10;2QAAnfUEAJH/DAKG/xMFfP8cC3T/IxNs/yoaZP8wH17/NSRY/zsoU/8/K0//RC5M/0gwSf9MMUb/&#10;UDNE/1Q0Qv9XNUD/WzY+/183Pf9iODv/Zjk5/2o6N/9wOzb/czw2/3M8Nv9zPDb/czw2/3M8Nv9z&#10;PDb/czw2/3M8Nv9zP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9GAX/eSQK/3UyFf97OyH/gkQt/4NMOP+CVET/flxO/3llWP9zcGD/bnpn/2mF&#10;bf5kj3H9YJl0+12id/pbq3n5WbR7+Fe+fPhWyH31VdJ+81Xff/FU6X/rV+1/5Frvf91f8X7bYPF/&#10;22Dxf9tg8X/bYPF/22Dxf9tg8X/bYPF/22Dxf/99GAX/eiMK/3YxFf9/OiD/hUIs/4dKN/+GUkL/&#10;g1pN/35jV/93bGD9cndo+m2CbvlpjHP3ZJV29WGfefRfqHzzXbF98lu6f/FaxYDwWdCB7VndgepY&#10;6ILlW+2C3l/vgdZi8ILTY/GD02Pxg9Nj8YPTY/GD02Pxg9Nj8YPTY/GD02Pxg/9+GAX/eyMK/3cx&#10;Ff+COSD/iEEr/4tJNv+KUUH/h1hM/4NhV/t8aWD4dnRo9XJ+bvNtiHTxaZJ48GWbe+5jpH7tYa6A&#10;7F+3gepewoPpXc2E51zbhORc54TfX+6E2GPvhM9l8IbNZvGGzWbxhs1m8YbNZvGGzWbxhs1m8YbN&#10;ZvGGzWbxhv9/FwX/eyMK/3kwFf+FOB//i0Aq/45INf+OT0D/jFdL+4dfVveBZ1/zenBo8HZ7b+5x&#10;hXXrbY956mmYfehmoYDmZKqC5WK0hORhv4XjYMuG4WDZh95g5obZY+6G0GXviMlo74nGaO+Kxmjv&#10;isZo74rGaO+KxmjvisZo74rGaO+Kxmjviv+AFwX/fCIK/3wwFf+INx7/jz8o/5JGM/+STT78kFVJ&#10;9oxcVPKGZF7ugG1n63t4b+h2gnXlcYx7426Vf+FqnoLfaKeF3maxh9xlvIjbZMmJ2WTYidVl5onQ&#10;Zu6KyWjujMJq7Y3Aa+2NwGvtjcBr7Y3Aa+2NwGvtjcBr7Y3Aa+2NwGvtjf+BFwT/fSIJ/38vFP+L&#10;Nx3/kj4n/5ZFMf6WSzz4lVJH8pFaUu2MYlzphmpm5YB1buJ7f3Xfdoh73HKRgNlvmoTWbKSH1Gqu&#10;itNouYzRZ8WNz2fTjs1o447IaeyOwmvsj7tt65C5buuQuW7rkLlu65C5buuQuW7rkLlu65C5buuQ&#10;uW7rkP+BFgT/fiIJ/4IuE/+NNhz/lTwl/5lDL/ubSjn0mlBE7pdXT+iSXlnkjGdk34ZybduBe3XX&#10;fIV803eNgtBzlofOcJ+KzG6pjcpstI/Ia8CRxmvOksRr35LAbeqSum7qk7Rw6pOyceqTsnHqk7Jx&#10;6pOyceqTsnHqk7Jx6pOyceqTsnHqk/+CFgT/fyEJ/4QtE/+QNBv/mDsj/51CLPefSDbwnk5A6ZxV&#10;S+SYW1bfkmVh2o1vatSGeHXQgYF9zHyJhMl4konGdZuNw3KkkMFxr5K+b7uUvW/Klbtv25a4cOiW&#10;snLolq1z6JasdOiWrHTolqx06JasdOiWrHTolqx06JasdOiWrHTolv+DFgT/gCEJ/4csEv+TMxr/&#10;mzoh/aBAKvSjRjPso0w95qJSR+CeWFLamWNc05Jsas6LdXXJhn1+xYGFhcF9joq+eZaPu3egkrh1&#10;qpW2c7eXtHLFmLJy1pmvc+aZq3Xmmad255mld+eYpXfnmKV355ild+eYpXfnmKV355ild+eYpXfn&#10;mP+DFgT/gCEJ/4krEf+VMhj/njkf+qM/J/GnRC/pqEo44qdPQtykV0zVnmBbzpZpaciQcnXDinp+&#10;voWChbqBiou3fpOQs3uclLB5ppetd7Oaq3bBm6l20pynd+WcpHjlm6B55Zufeuabn3rmm5965puf&#10;euabn3rmm5965pufeuabn3rmm/+EFQT/gSEJ/4srEP+XMhf/oDge96c9JO6rQyzmrUg0361NPdip&#10;VErQol5byptnacOUb3W+jnd+uYp/hrSGh4ywgo+RrH+Ylql9o5mme6+co3q+naF6z56ge+OenXzk&#10;nZp85J2afeWcmn3lnJp95ZyafeWcmn3lnJp95ZyafeWcmn3lnP+EFQT/giAJ/40qEP+ZMRb/ozcc&#10;9ao8IuuuQSjjsUUv3LNKN9StUkjMplxaxZ9kaL+YbXS5k3V+s458hq6KhI2qh4ySpoSVl6KBn5qf&#10;f6udnH66n5p+zKCYf+Ggln/jn5WA5J6UgOSelIDknpSA5J6UgOSelIDknpSA5J6UgOSelIDknv+F&#10;FQT/giAJ/44pD/+bMBT+pTUa8606H+myPyThtkMq2bdINNGwUUfJqVpZwaNiZ7qcanS0l3J+rpJ6&#10;hqmOgY2ki4qSn4iSl5uFnJuYhKielYO3oJOCyaGRg9+ikIPioY+D45+Pg+Ofj4Pjn4+D45+Pg+Of&#10;j4Pjn4+D45+Pg+Ofj4Pjn/+GFQT/gyAI/5AoDv+eLxP8qDQY8LA5HOa2PSDeu0Ek1rpFMs20T0bF&#10;rVhXvaZhZragaHOvm3B9qZZ3hqOSf42ej4eSmoyQmJWKmpySiKafjoe1oYyHx6OKh92jiofiooqG&#10;4qCKhuOgiobjoIqG46CKhuOgiobjoIqG46CKhuOgiobjoP+GFAP/gyAI/5InDf+gLhL6qjMV7rM3&#10;GeS7OhvcwT4e071EMcq3TkXCsVdWuapfZbKlZnKrn259pJt1hZ6XfIyZlIWTlJGNmI+Pl5yLjaOg&#10;iIyyooWMxKOEjNqkhIvho4WK4qGFiuKghYrioIWK4qCFiuKghYrioIWK4qCFiuKghYrioP+HFAP/&#10;hCAI/5QmDP+iLBD3rTET67c0FeK/NxbZxTgb0MFCMMe7TEO+tVVVta9dZK2pZHGmpGx8n6BzhZmc&#10;eoyTmYKSjpeLmImUlJyFk6CggZGvon6RwaR9ktikfZDho3+O4qF/juKhf47ioX+O4qF/juKhf47i&#10;oX+O4qF/juKhf47iof+HFAP/hR8I/5clC/+lKw71sS8Q6LsxEN/FMxDVyTUZzMRBLsO/S0K6uVNT&#10;sbRbY6muYnChqml7mqZwhJSid4uOn3+SiJ2Il4ObkZx+mZ2gepisoneYv6R1mNWkdpbho3mT4qJ5&#10;k+KheZPioXmT4qF5k+KheZPioXmT4qF5k+KheZPiof+IFAP/iB4H/5kkCv+oKQvxtSwM5cAtC9zL&#10;LAnSzDMYyMg/LL/DSEC1vlFSrLlZYaS0YG6csGd5laxugo6pdYqIpnyRgqSFlnyij5t3oJqfc5+p&#10;oXCfvKNuoNOjb57ho3Ka4qFzmOKhc5jioXOY4qFzmOKhc5jioXOY4qFzmOKhc5jiof+JEwP/ix0G&#10;/5wiCP2sJgnuuScI4scmBtjSIgXN0DEWxM09KrrJRj2wxE9Pp79WX5+7XWyWt2R3j7RrgIixcoiB&#10;rnqOe6yClHWqjJlwqZedbKmmn2ipuqFmqdGhZ6fioWui46BsoOOgbKDjoGyg46BsoOOgbKDjoGyg&#10;46BsoOOgbKDjoP+KEwP/jhsF/6AfBviwIQXpvyAD3c8YAdLWHwTJ1S8Tv9I6J7XORDqry0xMocdU&#10;XJnDW2mQv2F0ib1ofYK6b4V7uHeLdbZ/kW+1iZVptJWZZbSknGG0t51ftdCeYLPknmOs5J1kqeSd&#10;ZKnknWSp5J1kqeSdZKnknWSp5J1kqeSdZKnknf+LEgL/khkE/6UbA/O2GgLkxxIA1dYIAMzcIgLC&#10;2zARudk4JK7VQTel0klJm89RWJLMWGWKyV9wgsdleXvFbYB0w3SGbsJ9jGjBh5BjwZOUXsGillvB&#10;tphYw9CZWcHnmFy45pldteaZXbXmmV215pldteaZXbXmmV215pldteaZXbXmmf+NEQL/mBUC/KsU&#10;AeW9DADUzQcAzd4LAMPgKQS74DkQst9BIKjdRDOe20hElNlOU4vWVWCD1Fxqe9Jjc3XRanpu0HKA&#10;aNB7hWPPhYldz5GMWdChj1XRtZBT0tCRU9HpkVbH6pJXxOqTV8Tqk1fE6pNXxOqTV8Tqk1fE6pNX&#10;xOqTV8Tqk/+PEAL+nhAB37IHANPCBgDM0AYAxOMWALvlLgiy5TsVqeVCJKDkRzSX40tCjeJPT4Th&#10;VFp94Fpkdd9hbG/faHJp33B3ZN95fF7fg4Ba34+DVuCehVLhsYdQ48mHT+Pmh1HZ7IhS1OyJUtTs&#10;iVLU7IlS1OyJUtTsiVLU7IlS1OyJUtTsif+SDgHlpgUA07cDAMvGAwDE1AYAu+keArLqMQyp6zoa&#10;oOtAKZbrRTeN60lEhOtOT3zrU1h16lhgbuteZmjrZWtj621wXut1c1rsfndV7Yl5Uu6WfE7vpn1M&#10;8Lp+SvHTf0vt6X9M6Ot+TOjrfkzo635M6Ot+TOjrfkzo635M6Ot+TOjrfvWbBgDVrgEAy74CAMPM&#10;AwC62gcAse8iBKjxMRCf8jkelfM+LIzzQziE9EhDfPRMTHT1UVRu9VdaaPZcX2P2Y2Ne92lnWvdx&#10;alX4eWxR+YJvTfqOcUn7m3NH/Kp0RP29dUL+3HZB/+d2Qf/ndkH/53ZB/+d2Qf/ndkH/53ZB/+d2&#10;Qf/ndtqlAADMtgAAw8UBALrTBACw8xEApvYkBp34LxKU+jYfi/s8K4L8QDZ6/UU/c/5KR2z/T01n&#10;/1RSYf9aVl3/YFlZ/2ZcVf9sX1H/c2FN/3tjSf+EZUX/j2dC/5toQP+oaT7/ums+/8NrPv/Daz7/&#10;w2s+/8NrPv/Daz7/w2s+/8NrPv/Da86uAADDvgAAus0BAK/ZAwCl+hUBm/4iCJL/LBOJ/zMegP84&#10;KHj/PTFx/0M5av9IP2X/TURf/1JIW/9XS1f/XE5T/2FQT/9nUkz/bVRI/3NWRP97WEH/g1k//4xb&#10;PP+XXDr/o106/6leOv+pXjr/qV46/6leOv+pXjr/qV46/6leOv+pXsW4AAC7xwAAsNQAAKTrBgCZ&#10;/xQCj/8eCIb/JxF+/y4adv80I27/Oipo/z8wYv9ENV3/STlY/048VP9TPlD/V0FN/1xDSv9hREb/&#10;ZkZD/2tIQP9yST3/eEs7/4BMOf+HTTb/kk81/5ZPNf+WTzX/lk81/5ZPNf+WTzX/lk81/5ZPNf+W&#10;T7zCAACx0AAApNoAAJj2BgCN/xACg/8XBnv/IQ1z/ykUa/8vG2X/NSBf/zslWf9AKVX/RSxR/0kv&#10;Tf9OMUr/UjNG/1Y0Q/9aNkH/Xjc+/2M4O/9oOjj/bjs2/3Q8NP96PTH/gj4w/4U/MP+FPzD/hT8w&#10;/4U/MP+FPzD/hT8w/4U/MP+FP7LLAACl1gAAmN4AAIz5AQCB/wkCd/8RBG7/GQdn/yEMYP8oEVr/&#10;LxVV/zQZUP86HEz/Ph5I/0MgRf9HIkL/SiQ//04lPf9SJjr/Vic4/1ooNf9eKTL/Yyow/2grLf9t&#10;LCv/dC4q/3YuKv92Lir/di4q/3YuKv92Lir/di4q/3YuKv92Lv9wGAX/ayQK/2QxD/9tOhj/dEMj&#10;/3ZMLv90VTj/cF5C/2toSv9mc1H/YX5X/1yIXP9Ykl//VZxi/1KkZP9RrWX+T7Vn/U6+aPxNx2n6&#10;TNFp+EzcavZL52r0S+9q8kv3auxP+GrlVPpp5VT6aeVU+mnlVPpp5VT6aeVU+mnlVPpp5VT6af9w&#10;GAX/ayQK/2QxD/9tOhj/dEMj/3ZMLv90VTj/cF5C/2toSv9mc1H/YX5X/1yIXP9Ykl//VZxi/1Kk&#10;ZP9RrWX+T7Vn/U6+aPxNx2n6TNFp+EzcavZL52r0S+9q8kv3auxP+GrlVPpp5VT6aeVU+mnlVPpp&#10;5VT6aeVU+mnlVPpp5VT6af9xGAX/bCQK/2UxD/9wORj/dkIj/3hLLv93Uzj/c11C/25mSv9pcVL/&#10;ZHxY/1+GXP9akGD+V5pj/VWiZfxTq2f7UrNo+lC8aflPxWr4T89r9U7ba/NN5mzxTe9s7073a+lS&#10;+GviVvpr4lb6a+JW+mviVvpr4lb6a+JW+mviVvpr4lb6a/9yGAX/bSQK/2cvD/9zOBj/ekEi/3xJ&#10;Lf97Ujf/d1tB/3JkSv9tb1L/aHlY/WODXvtfjWL5W5dl+FmfZ/dXqGn2VbBr9VS5bPRTwm3zUsxt&#10;8VHZbu5R5G7sUe5u6VL2buRX+G3cWflv3Fn5b9xZ+W/cWflv3Fn5b9xZ+W/cWflv3Fn5b/9zGAX/&#10;biMK/2ouDv92Nxf/fT8i/4BILP9/UDb/e1lA/3ZhSv1xbFL6bHZZ+GeBX/ZjimP0X5Rm81ycafJa&#10;pWvwWa1t71e2bu5WwG/tVspw61XWcOlV43DmVe1w5Ff2cN5a+HHVXPhy1Vz4ctVc+HLVXPhy1Vz4&#10;ctVc+HLVXPhy1Vz4cv90FwX/byMK/20tDv96Nhf/gT4h/4NGK/+DTjX/gFY//XtfSfl1aFL2cHNZ&#10;82t+X/Fnh2TvY5Fo7WCZa+xeom3qXKpv6VuzcehavXLnWchy5lnUc+NZ4nPgWu1y3lv2c9Zd93XO&#10;X/h2zmD4ds5g+HbOYPh2zmD4ds5g+HbOYPh2zmD4dv90FwX/cCMJ/3EsDv99NBb/hDwf/4dEKf+H&#10;TDT9hFQ++IBdSPR6ZVHwdHBZ7XB6YOtrhGXpaI1p52WWbeVin3DkYKdy4l+wc+Feu3TgXcZ1313T&#10;ddxd4XXZX+111l72d85g93nHY/h6x2P4esdj+HrHY/h6x2P4esdj+HrHY/h6x2P4ev91FwX/cSIJ&#10;/3QrDf+BMxX/iDse/4tCJ/+LSjL5iVI884VaRu+AYlDremxY53V3YOVxgWbibYpr4GmTb95nm3Lc&#10;ZaR02mOudtliuHfXYcR41WDRedNh4HnQYux6zWL2fMZk9n3AZvZ+wGb2fsBm9n7AZvZ+wGb2fsBm&#10;9n7AZvZ+wGb2fv92FgX/ciIJ/3gqDP+EMhT/izkc/49AJfuQSC/0jk857otXROmGX07lgGlX4Xtz&#10;X952fWbbcoZs2G6PcNVrl3TTaaB30Wepes9ms3zOZb99zGTMfspk3H7HZup+xGb0gL5n9IG4afSB&#10;uGn0gbhp9IG4afSBuGn0gbhp9IG4afSBuGn0gf93FgX/cyEJ/3spDP+HMBP/jzga/5M/I/eVRSzw&#10;lEw26pFUQOSMW0vgh2ZV24FwXtZ8eWbTd4Jt0HOLc81wk3fKbZt7yGukfcZqroDEabqBw2jHgsFo&#10;1oO+aeeDvGnyhLZr8oSxbPKFsW3yhbFt8oWxbfKFsW3yhbFt8oWxbfKFsW3yhf94FgT/dCEJ/34n&#10;C/+KLxH/kjYY/Jc9IPOZQynsmUoy5ZZQPOCSWUfajWNR1IdtXdCBdmbMfH5uyHiGdMV1j3nCcpd9&#10;wHCggL1uqoO7bbWFuWzDhrhs0oe1bOOHs23wh65u8IiqcPCHqnDwh6pw8IeqcPCHqnDwh6pw8Ieq&#10;cPCHqnDwh/95FgT/dSEJ/4AmCv+NLhD/ljQW+Zs7HfCeQSXonkcu4pxNN9uZV0LVkmBQz4xqXMqG&#10;cmfFgXtvwX2Ddr56i3u7d5N/uHScg7VypYazcbGIsXC+iq9vzoqtcOCLq3Dui6dy7oqjc++Ko3Pv&#10;iqNz74qjc++Ko3PviqNz74qjc++Ko3Pviv96FQT/diEJ/4MlCf+QLA//mTMU9p85Gu2iPiHlo0Qp&#10;3qJKMteeVD/Ql15PypBnXMSLb2e/hndvu4J/drd+h3yze4+BsHiYha12ooirda2LqHS6jKZzyo2l&#10;c92Oo3TtjaB17Y2ddu6MnXbujJ127oyddu6MnXbujJ127oyddu6MnXbujP96FQT/dyAJ/4UkCf+S&#10;Kw3+mzES86I3GOqmPB3iqEEk26hILNOiUj7Lm1tOxZVkW7+PbWa6inVvtYZ8d7GChH2tf4yCqX2V&#10;hqZ6noqjeamNoXi3j593x5Cdd9qQnHjrkJl57I+Xee2Ol3ntjpd57Y6Xee2Ol3ntjpd57Y6Xee2O&#10;l3ntjv97FQT/eCAI/4cjCP+UKgz8ni8Q8aU1FeeqORnfrT4f16xFK8+lUD3In1lNwZliWrqTama1&#10;jnJvr4p6d6uHgX2ng4mDo4GSh6B/m4ucfaaOmnyzkJh7xJKWe9eSlXzqkpN865GSfeyQkn3sj5J9&#10;7I+SfeyPkn3sj5J97I+SfeyPkn3sj/97FQT/eh8I/4kiB/+XKAv6oS4O7qgyEuSuNxXdsjsZ1K9E&#10;KcupTjvEo1dMvZ1gWbaXaGWwk3Bvq453d6aLf32hiIaDnYWPiJmDmIyWgaOPk4CwkpF/wZOPf9SU&#10;joDok42A6pKNgOuRjYDrkY2A65GNgOuRjYDrkY2A65GNgOuRjYDrkf98FAT/fB4H/4shBv+ZJwr3&#10;oywM7KwwD+KyNBHatzgV0LJCKMisTDrAplZKuaFeWLKbZmSrl25uppJ1dqGPfH2cjISDmImMiJSH&#10;lo2QhaGQjYSuk4qDvpSIhNKViITnlYiE6pOIg+qSiIPqkoiD6pKIg+qSiIPqkoiD6pKIg+qSiIPq&#10;kv99FAT/fh0H/40gBv+bJQj1pikK6a8tC+C3MAzWujUUzbVBJsWwSzm9qlRJtaVcV66fZGOnm2tu&#10;oZdzdpyTen2XkIGDko6KiI6Mk42Kip6Rh4mrk4SIvJWCiNCWgYjlloKI6ZSCh+qTgofqkoKH6pKC&#10;h+qSgofqkoKH6pKCh+qSgofqkv99FAT/gB0G/48eBf+eIwfyqScI5rMpCN28KwjTvTMTyrk/JcGz&#10;STe5rlJIsalbVqqkYmKjoGltnJxwdZeYeH2Rln+DjZOHiIiRkY2Ej5uRgI6plH2NuZZ7jc2Weo3k&#10;lnyM6ZV9i+qTfYvqk32L6pN9i+qTfYvqk32L6pN9i+qTfYvqk/9+FAT/gxsG/5IdBP6gIQXwrSMF&#10;47gkBNrCIwPQwDIRx7w+I763SDW1slBGra1ZVKWpYGGepWdrmKFudJKedXyMm32Ch5mFiIKXjo1+&#10;lZmRepSmlHaTtpZ0k8uWc5PilnWS6ZV3j+qTd4/qk3eP6pN3j+qTd4/qk3eP6pN3j+qTd4/qk/9/&#10;EwP/hRoF/5UbA/ukHQPssR4D4L0cAdXFHwLMxC8Pw8A8Ibq8RjOxt05EqLNWU6CvXl+Zq2Vqkqds&#10;c4ylc3qGonqBgaCCh3yei4t3nJaQc5ujk2+btJVtm8mWbJvhlW6Z6ZRwleqTcJXqk3CV6pNwleqT&#10;cJXqk3CV6pNwleqTcJXqk/+AEwP/iRgE/5gYAveoGAHothYA3MQNANHJHAHIyC0NvsU5H7XBRDGs&#10;vUxBo7lUUJu1W12UsmJnja9pcIascHiAqnd/e6h/hHWmiIlwpJOObKSgkWijsZNmpMeUZaTglGah&#10;6pNpnOqSaZzqkmmc6pJpnOqSaZzqkmmc6pJpnOqSaZzqkv+BEgP/jBYD/50UAfGsEQDZvAgA1MgH&#10;AMzNGAHDzSoLuco3HLDHQS6mxEo+nsBSTZW9WVqOumBkh7dmbYC1bXV6s3V7dLF9gW+whoZqrpCK&#10;Za6ejWGur49frsWQXa7fkF+r65BipeyQYqXskGKl7JBipeyQYqXskGKl7JBipeyQYqXskP+DEgP/&#10;kRMB86ENANmxBgDTvwYAzcsEAMbSEwC90icJs9A0GarOPiqgy0c6mMhPSY/FVlaIw11ggcFkaXq/&#10;a3B0vXJ3brx6fGm7g4Fjuo6FX7qciFu6rYpYu8OLV7vfi1i47otbse6MW7HujFux7oxbse6MW7Hu&#10;jFux7oxbse6MW7HujP+EEQP+lg0A3KgDANO1BADMwgMAxs4FAL/YDQC22SQGrdgxFaPVOyaa00Q2&#10;kdFMRInPU1CBzVpaesxhY3TKaGpuyXBwaMl4dWPIgXpeyIx+WciagVXIrINSycOEUcrfhFLH8oRU&#10;v/GFVL7xhVS+8YVUvvGFVL7xhVS+8YVUvvGFVL7xhf+KDQHqnQUA1K0CAMy7AgDFxwIAvdIGALbe&#10;FQCu3yoHpd82E53ePiGT3UMwitxKPoLaUUl62VdTdNheW23YZWJo121oYtZ1bV3Wf3FZ14t0VNiZ&#10;d1HYq3lO2sF6Tdreek3Z8npOz/R8Ts/0fE7P9HxOz/R8Ts/0fE7P9HxOz/R8Ts/0fPySBwDZpAAA&#10;zbMBAMXAAQC9zAMAtdgHAKzkHQKk5S0LnOY3F5PmPiSK5UQxguVJPHrkT0Zz5FVObeRcVGfkY1pi&#10;5GpfXuRzY1nlfGZV5YZqUeaTbE7no25L6LZvSunOb0nq6W9J4fVwSeH1cEnh9XBJ4fVwSeH1cEnh&#10;9XBJ4fVwSeH1cN6aAADQqwAAxroAAL3HAQC00gQAq+kNAKLrIQSa7S4Oku02GonuPSaB7kMxee5I&#10;OnLvTkJs71NIZu9ZTWHwYFJd8GdWWfFuWVTxd1xQ8oBfTPOLYUn0mWNG9ahlRPa7ZkL302dA9/Jn&#10;QPfyZ0D38mdA9/JnQPfyZ0D38mdA9/JnQPfyZ9OjAADHswAAvsEAALTOAQCq2AMAofEUAZjzIgaP&#10;9S0Qh/Y0G3/3OyV490EucfhGNWv5TDtl+VFBYPpXRVv7XUhX+2NMU/xpTk/8cVFM/XlTSP6CVUT/&#10;jldB/5pZPv+pWzz/ulw6/9VdOv/VXTr/1V06/9VdOv/VXTr/1V06/9VdOv/VXcmtAAC/vAAAtckA&#10;AKrUAACf5AUAlfkVAoz7IAeE/SoPff4xGHX/OCFu/z4oaP9ELmP/STNd/043Wf9TOlX/WT1R/15A&#10;Tv9kQkr/akRH/3FGQ/95SED/gko8/41MOf+YTTf/pU40/7dQNP+4UDT/uFA0/7hQNP+4UDT/uFA0&#10;/7hQNP+4UMC3AAC2xQAAq9AAAJ/ZAACT8QYAiv8SAoH/GwZ5/yUNcv8tFGv/NBpl/zogX/9AJVr/&#10;RSlW/0osUv9PL07/VDFL/1gzSP9dNUX/YzdB/2k4Pv9wOjv/dzw3/389NP+IPjH/k0Av/6BBL/+h&#10;QS//oUEv/6FBL/+hQS//oUEv/6FBL/+hQbjAAACszQAAn9YAAJLdAACI9wMAfv8NAnX/FwVt/x8I&#10;Z/8nDWH/LhJb/zUXVv86GlL/QB1O/0QgSv9JIkf/TSRE/1IlQf9WJz7/Wyg7/2AqOP9mKzX/bCwy&#10;/3MuL/96Ly3/gTAp/4wxKf+MMSn/jDEp/4wxKf+MMSn/jDEp/4wxKf+MMa7JAACh0wAAk9oAAIbg&#10;AAB7+gAAcv8HAWn/EANi/xgGW/8gCFX/JgpQ/y0MTP8yD0j/OBFF/zwTQf9BFD7/RRY8/0gXOf9M&#10;GDb/URk0/1UbMf9aHC//YB0s/2UeKf9rHyf/cSAk/3ohJP96IST/eiEk/3ohJP96IST/eiEk/3oh&#10;JP96If9kGgb/XiYJ/1gzDf9gNxD/Z0Ea/2pLJP9oVC3/ZV81/2BpPf9bdEP/Vn9I/1KJS/9Pk07/&#10;TJxR/0qkUv9JrFT/SLNV/ke7Vf1GxFb8Rc1X+kXYV/hE4lf2ROtX80TzV/JE+lfwRf9W7Un/Vu1J&#10;/1btSf9W7Un/Vu1J/1btSf9W7Un/Vv9kGgb/XiYJ/1kyDf9iNxD/aUAa/2xKI/9qUy3/Zl41/2Jo&#10;Pf9dc0P/WX5I/1SITP9RkU//TppR/0yiU/5LqlX9SrJW/Em6V/tIw1f6R8xY+EfWWPVG4VjzRutY&#10;8UbzWO9G+ljuSP9X6kv/WOpL/1jqS/9Y6kv/WOpL/1jqS/9Y6kv/WP9lGQb/XyYJ/1wwDf9mNhD/&#10;bT8Z/3BII/9uUiz/als1/2ZmPf9hcUT/XXtJ/1iFTf1Vj1H8UpdT+lCgVflOqFf4Ta9Y90y3WfZL&#10;wFn2S8la80rUWvFK4FvvSepb7EryWutL+lrpTP9a5U7/W+VO/1vlTv9b5U7/W+VO/1vlTv9b5U7/&#10;W/9mGQX/YCUJ/18uDf9pNBD/cT4Z/3NHI/9yUCz/blk1/2pjPf9lbkT9YHhK+1yDTvlYjFL3VZVV&#10;9lOdV/VSpVn0UK1a80+1W/JOvlzxTsdc703SXe1N313qTeld6E3yXOZP+lzkT/9d31H/Xt9R/17f&#10;Uf9e31H/Xt9R/17fUf9e31H/Xv9nGAX/YSUJ/2MsDP9tMw//dDwY/3dFIv92Tiv/c1c0/25gPftp&#10;a0T4ZXZL9mCAUPRdiVPyWZJW8VeaWe9VolvuVKpc7VOzXexSvF7rUcVf6lHQX+hR3V/lUehf41Ly&#10;XuFS+l/eU/9h2VX/YtlV/2LZVf9i2VX/YtlV/2LZVf9i2VX/Yv9oGAX/YyQJ/2crDP9xMQ//eDoX&#10;/3tDIf97TCr/eFQz+nNePPZuZ0TzaXJL8GV8UO5hhlXsXo9Y61yXW+lan13oWKde51ewYOZWuWHl&#10;VcNh41XOYuFV3GHeVuhh3FfyYtpW+2TVV/9l0Fn/ZtBZ/2bQWf9m0Fn/ZtBZ/2bQWf9m0Fn/Zv9p&#10;FwX/ZCQJ/2sqC/91MA7/fTkW/4BBH/+ASSj6fVIy9XlaO/FzZEPtbm9L6mp5UehmglbmY4ta5GCU&#10;XeJenF/hXaRh31utYt5atmPdWsFk3FrNZNpa22TWW+hk01ryZ9Fa+2jMW/9qyF3/ashd/2rIXf9q&#10;yF3/ashd/2rIXf9qyF3/av9qFwX/ZSMJ/28oCv95Lg3/gTYV/4Q+HfyFRib1gk8w8H5XOet5YELn&#10;dGtK5HB1UeFsf1ffaIhb3WWQX9tjmGLZYaFk12CqZtVes2fTXr5o0l3KadBd2GrOXuZqy17ya8he&#10;+23EX/5uwGH+bsBh/m7AYf5uwGH+bsBh/m7AYf5uwGH+bv9rFgX/ZiIJ/3InCv99LAz/hTQT/4k8&#10;G/eKRCPxiEwt64RUNuZ/XUDhemhJ3nZyUdpxe1fWboRd1GqMYdFolGXPZpxozmSlasxjrmzKYrlt&#10;yWHFbsdh02/FYuJvwmLvcMBi+nG7Y/xyuGT8crhk/HK4ZPxyuGT8crhk/HK4ZPxyuGT8cv9sFgX/&#10;ZyIJ/3YlCf+BKwv/iTIR/I06GPOPQSDsjkgp5opQM+GGWj3cgWRG1nxuUNJ3d1jPc4BfzG+IZMlt&#10;kGjHaphrxWmgbsNnqXDBZrRyv2XAc75lznS8Zd90uWbtdbdm+HWzZ/p2sGj6drBo+nawaPp2sGj6&#10;drBo+nawaPp2sGj6dv9tFgX/ayAI/3kkCP+EKQr/jDAP+JE3Fe+TPh3ok0Ul4ZFMLtyNVzjVh2FE&#10;0IFrUMx8c1nIeHxgxHWEZsFyi2q/b5NuvG2ccbprpXS4aq92tmm8d7Rpynizadt5sGnqea5q93mr&#10;a/h5qGz4eahs+HmobPh5qGz4eahs+HmobPh5qGz4ef9uFQX/bh8I/3wiB/+HJwj/kC4N9ZU0EuyY&#10;OxnkmUEg3ZdJKdaSVDbQjF5EyoZnT8WBcFnBfXhhvXmAZ7p2iGy3dI9wtHGYdLJvoXewbqt5rm23&#10;e6xsxnyqbNd8qG3ofKZt9Xyjb/d8oW/3fKFv93yhb/d8oW/3fKFv93yhb/d8oW/3fP9vFQX/cB4H&#10;/38hB/+KJQf9kysL8pkyD+idOBXhnj4b2ZxHJNKXUTTLkVtDxYtkT8CGbVm7gnVht359aLN7hG2w&#10;eIxyrXaUdqp0nXmocqd7pnG0fqRwwn+icNN/oHHmf59x9H+ccvV+m3P1fptz9X6bc/V+m3P1fptz&#10;9X6bc/V+m3P1fv9vFQT/cx0H/4EgBv+MIwb6likJ750vDeWhNBHdozoW1aBEI86bTzPHlVlCwI9i&#10;TruKalm2hnJhsYJ6aK1/gW6qfIlzp3qRd6R4mnuhdqR+nnWwgJx0v4GadNCCmXTkgph18oGWdvSA&#10;lXb0gJV29ICVdvSAlXb0gJV29ICVdvSAlXb0gP9wFQT/dRwG/4QfBf+PIgX4mScH7KAsCuKlMQ3b&#10;qDcR0qRCIcqeTTLDmVdBvJNgTbaOaFixinBhrIZ3aKiDfm6kgIZzoH6OeJ18l3yaeqF/l3mtgpV4&#10;vIOTeM2EknjihJF58YOQefOCj3n0gY959IGPefSBj3n0gY959IGPefSBj3n0gf9xFQT/dxsG/4Yd&#10;BP+RIAT1nCQF6aQoB+CpLQnXqzQPzqdBIMaiSzC/nFU/uJdeTLKSZlesjm1gp4p1aKOHfG6ehIN0&#10;m4KLeZeAlH2Ufp6AkX2qg498uYWNfMuGi3zghot98IWKffKEin3zg4p984OKffODin3zg4p984OK&#10;ffODin3zg/9xFAT/eRoF/4gcBP+UHgPzniEE56clBd2uKAXUrjIOy6o/HsOlSi+7oFM+tJtcS66W&#10;Y1aokmtgo45yaJ6LeW6ZiYF0lYaJeZKEkX2Og5yBi4GohIiAt4aGgMmHhYDeh4WB74aFgPKFhYDy&#10;hIWA8oSFgPKEhYDyhIWA8oSFgPKEhYDyhP9yFAT/fBkE/4oaA/+WGwLwoR4C5KsgAtqyIQLRsTEN&#10;yK49HcCpSC24pFE9sJ9aSqqaYlWklmlfnpNwZ5mQd26UjX50kIuGeYyJj36Ih5mChYalhYKFtIeA&#10;hMeIf4XciH+F7od/hPGGgIPyhYCD8oWAg/KFgIPyhYCD8oWAg/KFgIPyhf9zFAT/fhgE/40ZAvyZ&#10;GQHtpBkB4a4ZAde2HgHOtC8MxbE8G7ysRiy0qFA7raNYSaafYFSfm2dempduZpSVdW2Pknx0i5CE&#10;eYeOjX6DjJeCf4ujhXyKsod6icSJeIraiXiK7Yh5iPGGeojxhXqI8YV6iPGFeojxhXqI8YV6iPGF&#10;eojxhf90FAT/gBcD/48WAvmcFQHqqBMA3rMQANO5GwHKuC0KwbU6GrmwRSqwrE45qahWR6GkXlOb&#10;oGVdlZ1sZY+ac2yKl3pzhZWBeIGTin19kpSBeZCghXWQr4dzj8KJco/YiXKP7IhzjvGGdIzxhXSM&#10;8YV0jPGFdIzxhXSM8YV0jPGFdIzxhf91EwT/gxUC/5IUAfOfEADfrAoA1rcIAM+8GADGuysJvbk4&#10;GLW1QyissUw3pK1URZ2pW1GWpmJbkKNpZIqgcGuFnndxgJx/d3uah3x2mJGAcpedhG+WrYZslr+I&#10;apbWiGuW64dslPGGbpLxhW6S8YVukvGFbpLxhW6S8YVukvGFbpLxhf92EwT/hxMC+5YQAOOjCQDW&#10;rwYA0bkGAMvAFQDCwCgHub02FbC6QCWntkk1n7NRQpivWU6RrGBZiqpnYYWnbml/pXVveqN8dXWh&#10;hXpwoI9+bJ+bgmifqoVlnr2GY5/UhmOe6oZlm/KFZ5nyhGeZ8oRnmfKEZ5nyhGeZ8oRnmfKEZ5ny&#10;hP94EgP/ixAB7poJANinBADRsgQAzL0DAMXEEAC9xSUFtMMzE6vAPiKivUcxmrpPP5K3VkuLtF1V&#10;hbJkXn+wa2V5rnJsdKx6cm+rgndqqYx7ZamYf2GoqIFeqLuDXKjSg1yo6oNepfOCX6Lzgl+i84Jf&#10;ovOCX6Lzgl+i84JfovOCX6Lzgv99DwL9jwsA3J8CANKrAwDMtgMAxsEBAL/JCwC3yiEDrskwEKXH&#10;Ox+cxEQtlMJMO4y/VEeFvVtRf7tiWXm5aGFzuHBnbrZ3bWi1gHJjtIp2X7SWeVu0pXxYtLl9VrTR&#10;fla06n1WsPZ+WKz1flis9X5YrPV+WKz1flis9X5YrPV+WKz1fv+DCwHrlAQA1aMBAM2wAQDGuwAA&#10;vsUBALfOBgCv0BwCp9AsDJ7ONxqWzEEpjcpJNobJUUF/x1hLeMZfU3LEZlttw21haMJ1ZmPCfmte&#10;wYhvWcGUclXBpHRSwbh2UMLRdlDB6nZQv/l3Ubr5eFG6+XhRuvl4Ubr5eFG6+XhRuvl4Ubr5eP+J&#10;BgDbmgAAz6kAAMa1AAC/wAAAt8oDAK7SBgCn2BYAn9goCJfXNBWP1j0jh9RGMH/TTjt40lVEctFc&#10;TGzQY1Jn0GpYYs9yXV3Pe2JYz4ZlVM+TaFDPomtN0LdsS9HQbUvQ6WxKz/puS8r7b0vK+29Lyvtv&#10;S8r7b0vK+29LyvtvS8r7b+eRAADSoQAAyK8AAMC7AAC3xgEArs8EAKXYBwCe3xsCl+AqCY/gNRSH&#10;4D0ff99EKnjfSzNy3lM8bN5aQ2feYUli3mhOXd5wUlneeVZV3oNaUd+QXU3fn19L4LFgSeHJYEji&#10;42BG4PdhRd39Y0Xd/WNF3f1jRd39Y0Xd/WNF3f1jRd39Y9mZAADLqQAAwbYAALjCAACvzAEApdQE&#10;AJzlDQCU5x8DjegsC4XoNRZ+6D0fd+hDKHDoSjBq6VA3ZOlWPF/pXUFb6mRFV+psSVPqdExQ631P&#10;TOyIUknsllRG7aZWQ+65V0Lvz1hA8OpYQO76V0Du+ldA7vpXQO76V0Du+ldA7vpXQO76V86iAADC&#10;sQAAub4AAK/JAACl0QEAmtkDAJLtEwGK7yAFg/ArDHvxNBV18jsdbvJCJWjzSCtj800wXvRTNFr1&#10;WThW9WA7UvZnPk72bkFL93ZER/iARkP4jEhA+ZlKPvqoTDz7uU06/M9NOP3jTjj94044/eNOOP3j&#10;Tjj94044/eNOOP3jTsSsAAC6uQAAscYAAKXPAACa1gAAj+UEAIf2FAF/9x4FePkoC3H6MRJr+zgZ&#10;Zfw/HmD9RSNb/konV/5PK1P/VS5P/1swTP9hM0n/ZzVF/243Qv93OT7/gDs6/4w9OP+YPzb/pUA0&#10;/7VBMv/DQjL/w0Iy/8NCMv/DQjL/w0Iy/8NCMv/DQry1AACywwAAps0AAJrUAACO2wAAhPEFAHv/&#10;EQF0/xsEbf8kCGf/LA1h/zQSXP86Flf/QBpT/0UdT/9KIEz/TyJJ/1UkRv9aJkL/YCg//2YqPP9t&#10;LDn/dS01/34vMv+IMC//kzIt/58zLP+pNCz/qTQs/6k0LP+pNCz/qTQs/6k0LP+pNLO/AACoygAA&#10;m9IAAI7ZAACB3gAAePcBAHD/DAFo/xYDYv8fBlz/JghW/y0LUv8zDU7/ORBK/z4SR/9DFEP/SBZA&#10;/0wYPv9RGTv/Vho4/1wcNf9iHTL/aR8v/3EgLP95ISn/gSIm/4skJP+TJCT/kyQk/5MkJP+TJCT/&#10;kyQk/5MkJP+TJKrIAACd0AAAj9YAAIHdAAB14gAAbPwAAGT/BgFc/xACVv8YBFD/HwZL/yYHR/8s&#10;CUP/MQpA/zYLPP86DDn/Pg02/0IONP9GDjH/Sw8v/1AQLP9VESn/WxEn/2ISJP9pEyH/cBQf/3cV&#10;Hf9+Fh3/fhYd/34WHf9+Fh3/fhYd/34WHf9+Fv9XHgb/UCkJ/04xC/9WNg7/Wz8R/15JGv9dVCL/&#10;W18p/1ZqMP9SdDX/TX85/0qJPP9Gkj//RZpA/0OiQv9CqUP+QbBE/UG4RP1AwEX7P8hF+T/SRvc+&#10;3Ub1PudG8z7vRfE+90XvP/1F7kD/RO5A/0XuQP9F7kD/Re5A/0XuQP9F7kD/Rf9YHQb/USkJ/1Ew&#10;C/9aNQ3/Xz0R/2JIGv9hUiL/Xlwq/1poMP9Vcjb/UX06/02GPf9KkED9SJhC/EegQ/tFp0X6RK5G&#10;+US2RvlDvkf4QsZH9kLQR/RB3EjyQeZH70HvR+1B9kfsQ/1G60P/R+tD/0jrQ/9I60P/SOtD/0jr&#10;Q/9I60P/SP9ZHQb/UikJ/1QuC/9dNA3/YzwR/2VGGv9kUCL/YVoq/15lMP9ZcDb/VXo7/VGEP/tO&#10;jUH6S5ZD+EqeRfdJpUb2SKxH9Ue0SPVGvEn0RcVJ80XOSfBF2knuROVJ60XuSelF9kjoR/1I50b/&#10;SudG/0vnRv9L50b/S+dG/0vnRv9L50b/S/9aHAX/UygJ/1csC/9hMg3/ZzoR/2lEGf9pTiL/ZVgp&#10;/2FjMf5dbjf7WXg8+VWCQPdSi0P1T5NF9E6bR/NMo0jyS6pJ8UqxSvBJukvvScNL7knMS+xI2Uvp&#10;SORL5kjuS+VK9krkSv5M4kn/TuJJ/07iSf9O4kn/TuJJ/07iSf9O4kn/Tv9bHAX/VCgJ/1wqCv9l&#10;MQz/azkQ/25CGP9tTCH/alUp/WZgMfliajf2XXU99Fp/QfJWiETwVJBH7lKYSe1QoErsT6dM606v&#10;TOpOt03pTcBO6E3LTuZM107jTONO4U7uTd9O907eTf5Q3E3/UttN/1LbTf9S203/UttN/1LbTf9S&#10;203/Uv9cGwX/VScJ/2ApCv9qLwv/cDYP/3NAF/9zSSD8cFIo92tcMPRnZzfwY3E97l97QutbhEbq&#10;WY1J6FeVS+dVnU3lVKRO5FOsT+NStVDiUr5Q4VHJUeBR1VDcUuNQ2lPtUdhS91PVUf5V01L/VtJS&#10;/1fSUv9X0lL/V9JS/1fSUv9X0lL/V/9dGgX/WCUI/2UnCf9vLQv/dTQO/3g9Fv14Rh73dk8n8nFY&#10;L+5sYjfqaG0952R3Q+VhgUfjXolL4VyRTd9amU/eWaFR3FipUttXslPaV7xT2FbHVNZV1FTUV+JU&#10;0VftVs5W91jMVv9aylb/W8lW/1vJVv9byVb/W8lW/1vJVv9byVb/W/9eGgX/XCMI/2klCP9zKwr/&#10;eTIN/306FPl+Qxzye0sk7HdVLehyXzXkbmk94Wp0Q95nfUjbZIVM2WGOT9ZfllLVXZ1U01ylVtFb&#10;rljQWrhZz1rDWs1Z0FrLWt9byFvrXMZa913EWv9fwVr/X8Bb/2DAW/9gwFv/YMBb/2DAW/9gwFv/&#10;YP9fGQX/XyAH/24kB/93KQj/fi8L/II3EfSDPxntgUgh535QKuJ5WzPedWY72nFwQtZseUnTaYFO&#10;0GaJU85kkVbMYphZymGgW8hgqV3HX7NexV6+X8Rey2DCXttgv1/pYb1e9WK7Xv5juF//ZLdf/2S3&#10;X/9kt1//ZLdf/2S3X/9kt1//ZP9hGAX/Yx4H/3IiB/97Jwf/giwJ+Ic0D++IPBboh0Qe4oRMJtyA&#10;WDDXe2I50nZsQ85ydUvLb31RyGyFVcZpjFnDZ5RcwWacX79kpGG+Y65jvGK5ZLpix2W5YdZmtmLm&#10;ZrRi82eyYv1nr2P/Z65j/2euY/9nrmP/Z65j/2euY/9nrmP/Z/9iGAX/Zx0G/3UgBv9/JQb/hikH&#10;9IsxDOuNOBLkjUAZ3YtJItaGVC3RgV85zHxoQ8d3cUzEdHlSwHGBV75uiFy7bJBfuWqYYrdooGW1&#10;Z6pns2a1aLFmwmqwZdJqrmbjaqtm8WuqZvxrp2f/a6Zn/2umZ/9rpmf/a6Zn/2umZ/9rpmf/a/9i&#10;FwX/ahsG/3gfBf+CIgX8iicG8I8tCeeSNA7gkzsV2ZFGHdGLUSzLhlw4xoFlQ8F8bUy9eXVTunV9&#10;WbZzhF60cIxhsW6UZa9tnGita6ZqqmqxbKlqv22nac5upWrgbqNq726iavtuoGv/bp9r/26fa/9u&#10;n2v/bp9r/26fa/9un2v/bv9jFwX/bRoF/3sdBP+GIAT4jSQE7ZMpB+SXMArcmDcQ1JVDHM2QTyrG&#10;ilk3wIZiQ7uBaky3fXJTs3p6WrB3gV+tdYhjqnOQZ6dxmWqlb6Jto26tb6Ftu3CfbctxnW3ecpxu&#10;7XGbbvpxmW/9cJhv/XCYb/1wmG/9cJhv/XCYb/1wmG/9cP9kFgX/cBkE/34bA/+IHgP2kSED6pcl&#10;BOGbKwfYnTQM0JlBG8mUTCnCj1Y2vIpfQraFaEuygm9Trn53Wqp8fl+neYVkpHeNaKF1lWyec59v&#10;nHKqcZlxuHOYcch0lnHbdJVy7HSUcvlzk3P8cpJz/HKSc/xyknP8cpJz/HKSc/xyknP8cv9lFgX/&#10;chgE/4AaA/+LHALzlB4C55ohAt6gJgTUoDILzJw/GcWYSii+k1Q1t45dQbKKZUuthm1TqIJ0WqSA&#10;e2ChfYJlnnuKaZt5km2Yd5xwlXanc5N1tXWRdcV2j3XZdo516naOdvh1jXb7dI12+3SNdvt0jXb7&#10;dI12+3SNdvt0jXb7dP9mFgT/dRcD/4IYAv+NGQHwlhoB5J4cAdukIAHRozAKyaA9GMGbSCa6llI0&#10;s5JbQK6OY0qoimtTpIZyWp+EeWCcgYBlmH+HapV9kG6Se5lxj3qkdIx5sneKecN4iXnWeIh56XiI&#10;efd2h3n6dYd5+3WHeft1h3n7dYd5+3WHeft1h3n7df9mFQT/dxYD/4UWAf2QFgHumRYA4aEWANin&#10;HQDOpi4JxqM8Fr6fRyW2mlAzsJZZP6qRYUmkjmhSn4tvWZuIdl+XhX1lk4OFao+BjW6MgJdyiX6i&#10;dYZ9sHiEfcB5g33UeoJ96HmCffZ4gn36doJ9+naCffp2gn36doJ9+naCffp2gn36dv9nFQT/eRUC&#10;/4cUAfqSEwDrnBEA3qUOANSqGgDLqSwIwqY6FbqiRSOznk4xrJlXPqaVX0igkmZRm49tWZaMdF+S&#10;iXtljoeDaoqGi2+HhJVzg4KgdoGBrnl+gb56fYHSe3yB53p8gfZ5fYH5d32A+Xd9gPl3fYD5d32A&#10;+Xd9gPl3fYD5d/9pEwT/exMC/4kSAPOVDgDhnwoA2KgIANCsGADIrCoGv6o4E7emQyKvok0wqJ5V&#10;PKKaXUeclmRQlpNrWJGRcl+NjnlliYyAaoWKiW+BiZJzfoeddnuGq3l4hrx7dobQe3aG5Xt2hvV5&#10;d4X5eHeE+Xd3hPl3d4T5d3eE+Xd3hPl3d4T5d/9sEgP/fhEB/YwOAOeYCQDYogYA06oGAM2vFQDE&#10;sCgFvK02ErOqQSCspksupKJTOp6eW0WXm2JPkphpV42WcF6IlHdkhJJ+aX+Qhm57jpByeI2bdnSM&#10;qXlyi7l7cIvOe2+L5Htwi/R5cYr5eHGJ+Xhxifl4cYn5eHGJ+Xhxifl4cYn5eP9vEAP/gQ4B9I8K&#10;ANubBADUpQUAz60EAMizEQDAsyUEuLE0EK+uPx6nq0ksoKdROJmkWUOToWBNjZ5nVYicbVyDmnRi&#10;fph8aHqWhG11lY1xcZOYdW6Spnhrkrd6aZLLemmS43ppkfN5a4/5eGuP+Xdrj/l3a4/5d2uP+Xdr&#10;j/l3a4/5d/9zDgL/hAwA55IFANaeAwDPqAMAyrACAMS2DQC7uCMDs7YxDauzPRujsEYpm61PNZSq&#10;VkGOp11KiKVkU4Kja1p9oXJgeZ95ZnSdgWtvnItva5uWc2eapHZkmrV4YprKeWKZ4XhimfN4Y5b5&#10;d2SW+nZklvp2ZJb6dmSW+nZklvp2ZJb6dv93DAH6iAcA25YAANGiAQDLrAEAxLQAAL67CAC2vB8C&#10;rrsuC6a5Ohiet0QmlrRMMo+xVD2Ir1tHgq1iT32raVZ4qW9dc6d3Ym6mf2dppYhsZaSTcGGjoXNe&#10;o7J1W6PIdVuj4HVbovJ1XJ/7dF2e+3Rdnvt0XZ77dF2e+3Rdnvt0XZ77dP98CQHqjQEA1ZoAAMym&#10;AADFsAAAvrgAALe/AwCwwhoBqMIrCKDANxWYvkEikLxKLom5UTmCt1hCfLZfS3e0ZlJysm1YbbF0&#10;XWiwfGJjr4ZnX66Ra1uun25XrrBvVa7GcFSu4HBUrfJwVKr9cFWp/XBVqf1wVan9cFWp/XBVqf1w&#10;Van9cP+CBADckgAA0J8AAMerAAC/tQAAuL0AALDEAQCoyBQAockmBZnIMxGRxj4disRHKYPDTjR8&#10;wVY9dsBdRXG+Y0tsvWpRZ7xyV2K8elxdu4Rg/+L/4klDQ19QUk9GSUxFAAMJWbqPY1W6nWZSuq9o&#10;T7vFaU674GlOufJpTbf/ak62/2pOtv9qTrb/ak62/2pOtv9qTrb/au2IAADUmAAAyqUAAMGwAAC5&#10;ugAAsMIAAKjJAwCfzwwAmdAhA5LQLwyKzzoYg85DI3zNSy12zFM2cMtaPWvKYUNmyWhJYclvTlzI&#10;eFNYyIJXVMiNWlDIm11NyK1eS8nEX0nJ319JyPJfR8b/YUfF/2JHxf9iR8X/YkfF/2JHxf9iR8X/&#10;YtyPAADNnwAAw6wAALq3AACywAAAqMgBAJ/OBACW1QgAkNkaAYraKgiD2TYRfNk/HHXYSCVv2E8t&#10;atdXNGXWXjpg1mU/XNZtRFfWdUhT1n9LT9aLTkzYmVFJ2KtTR9nCU0XZ3VNF2O9TQ9b+VkLW/1ZC&#10;1v9WQtb/VkLW/1ZC1v9WQtb/VtKYAADGpgAAvLMAALO+AACpxgAAn80BAJXTBACM4AsAh+EeAoDi&#10;Kwh64zUQc+M9GW3jRSBn40wmYuNTLF7jWjFa42E1VuRpOVLkcT1P5HpAS+WFQ0jmkkVF5qJHQ+e1&#10;SEHozEhA6eVIP+b7SD/l/kk/5f5JP+X+ST/l/kk/5f5JP+X+ScmhAAC+rwAAtbsAAKvFAACgzAAA&#10;ldIAAIrZAwCD6REAfeofA3brKghw7DQPau08FmXtQxtg7kkgW+5PJVfuVilT710sUO9kL03wazJJ&#10;8XM1RvF9N0LyiTo/85Y8PfSmPTr1uD459c0/N/bnPzf27T839u0/N/btPzf27T839u0/N/btP8Cr&#10;AAC2twAArMMAAKHLAACV0QAAidcAAH/iAgB58hMBcvQeA2z1KAdm9jEMYfc4EVz3PxVY+EUZVPlL&#10;HFD5UR9N+lciSvpdJEb7ZCZD/GspQPx0Kzz9fi05/oovNv+XMTT/pTIy/7QzMP/JNDD/zjQw/840&#10;MP/ONDD/zjQw/840MP/ONLi0AACuwAAAoskAAJXQAACJ1QAAfdsAAHXvAwBu/BEBaP0bA2L+JAVc&#10;/ywIV/8zC1P/OQ1P/z8QTP9FE0j/ShVF/1AXQv9VGT//Wxo8/2IcOf9qHjb/ciAy/3whL/+HIy3/&#10;kyQr/54lKf+tJij/sSco/7EnKP+xJyj/sSco/7EnKP+xJ6+9AACkyAAAl88AAInUAAB92gAAcd8A&#10;AGn2AABi/wsAXP8WAlb/HgRR/yYFTf8sB0n/MglF/zgKQv89Cz7/Qg08/0YOOf9LDzb/UQ8z/1cQ&#10;Mf9eES7/ZRMq/24UJ/93FSX/gRYi/4oXIP+WGCD/mRkg/5kZIP+ZGSD/mRkg/5kZIP+ZGabGAACY&#10;zQAAi9MAAH3ZAABw3gAAZeMAAF38AABW/wUAUP8OAUv/FwJG/x4DQf8kBD7/KgU6/y8GN/8zBzT/&#10;Nwgx/zwJLv9ACSv/RQoo/0oLJf9QCyL/Vgwf/14NHf9mDRr/bg4X/3YOFP9/DxT/gg8U/4IPFP+C&#10;DxT/gg8U/4IPFP+CD/9KIQX/Qi0I/0YwCf9NNQv/Uj0O/1NHEf9TUxj/UV4e/01pJP9JdCj/RX4r&#10;/0KHLv8/kDD/Ppgy/j2fM/08pjP8O600+zu0Nfo6uzX6OcM1+DnMNfY51jX0OOI18jjrNe848zXu&#10;Ofo07Tr/NOw6/zXsOv817Dr/New6/zXsOv817Dr/Nf9LIAX/Qy0I/0guCf9RNAv/VTwN/1ZFEf9W&#10;URj/VFwf/1BnJP9Mcin/SHws/0WFL/1DjjH8QZYz+0CdNPo/pDX5Pqs2+D6yNvc9ujf2PMI39TzL&#10;N/M81TfxO+E37jvqNuw78jbqPfo16j3/Nuk8/zjpPP846Tz/OOk8/zjpPP846Tz/OP9MIAX/RCwI&#10;/0ssCf9UMgv/WToN/1pEEf9aTxj/WFof/1RlJf9QcCr9THot+0mDMPpGjDP4RZQ090ObNvZCojf1&#10;Qqk39EGwOPNAuDjyQMA58T/JOe8/0zntP+A46j/pOOg/8jjnQfo45kD/OuU//zvlP/875T//O+U/&#10;/zvlP/875T//O/9NHwX/RisI/1AqCf9ZMQr/XjkN/19CEf9fTBj/XFcf/1liJfxVbSr5UXcu906B&#10;MvVLiTTzSZE28kiZN/FHoDnwRqc570WuOu5EtjrtRL477EPHO+tD0jvoQ9875UPpOuNF8jniRPo8&#10;4UT/PeBD/z/gQ/8/4EP/P+BD/z/gQ/8/4EP/P/9OHwX/SigH/1UoCP9eLwr/YzYM/2U/EP9kSRf/&#10;YVMf+l5eJfdaaSv0VnQv8VN9M+9QhjbtTo447E2WOutLnTvqSqQ86UqrPOdJsz3mSbw95UjFPeRI&#10;0D3iSN4930npPN1J8j7bSPtA2kj/QthI/0PYSP9D2Ej/Q9hI/0PYSP9D2Ej/Q/9PHgX/TiUH/1om&#10;B/9jLAn/aDQL/2o8D/9qRhb5Z1Ae9WNaJfFgZSvtXHAw61h6NOlWgzjnVIs65VKSPORRmj3jUKE+&#10;4U+oP+BOsEDfTrlA3k3EQN1Nz0DaTt0/2E7pQNVN80PSTftF0E3/R89N/0jPTf9Iz03/SM9N/0jP&#10;Tf9Iz03/SP9QHgX/UiIH/18kB/9oKgj/bjEK/3A5DvpwQhX0bkwc72lWJOtlYSvnYmww5F52NeJc&#10;fznfWYc83lePPtxWlkDbVZ5B2VSlQthTrkPWUrdE1FLBRdNSzUXRUttFzlPoRsxS80nJUvtLyFH/&#10;TMdR/03HUf9Nx1H/TcdR/03HUf9Nx1H/Tf9SHQX/Vh8G/2QiBv9tKAf/cy4J/XY2DPV2PxPudEga&#10;6XBSIuRsXSngaGgw3WVyNtpiezrYX4M+1V2LQdNbkkTRWplG0FmhR85YqUnNV7JKy1a8S8pWyEvI&#10;VtZMxlflTMNW8U7BVvtQv1b/Ub5W/1G+Vv9Rvlb/Ub5W/1G+Vv9Rvlb/Uf9THAX/WxwF/2kgBf9y&#10;JQb/eCsH+XsyCvB8OxDpekQX43dNH95zWSfab2Qv1WttNtJndjzPZX5BzGKGRcpgjUjIX5VKx12c&#10;TMVcpE7DW61Pwlu4UcBaxFG/WtJSvFviUrpa71S4WvlVtlr/VbVa/1a1Wv9WtVr/VrVa/1a1Wv9W&#10;tVr/Vv9UHAX/XxsF/20eBP92IwT/fSgG9IAuCOuBNg3kgT8U3n5KG9h6VSTSdWAvznFpN8ptcj7H&#10;anpDxGiCSMJmiUvAZJBOvmKYULxhoFK6YKlUuF+zVrdev1e1Xs5Xs17eWLFf7FivX/hZrl//Wa1f&#10;/1mtX/9ZrV//Wa1f/1mtX/9ZrV//Wf9VGwX/YxkE/3EcA/96IAP7gSUE8IUqBueHMQnfhzoP2YRG&#10;GNJ/UiTMe1wux3ZmOMNzbj/AcHZFvW1+SrpqhU64aIxRtWeTVLNlm1axZKRYsGOvWq5ju1usYspc&#10;q2LbXKhj6l2nY/ZdpmP/XaVj/12lY/9dpWP/XaVj/12lY/9dpWP/Xf9WGwX/ZxgE/3QaA/9+HQL4&#10;hSED7IkmBOOMLAbbjDYL04lDFsyFTyPHgFkuwXxiN714az+5dHJGtnJ6S7NvgVCwbYhTrmuQV6xq&#10;mFmpaKFcp2erXqVmuF+kZsZgombYYaBm6GGfZ/Vhnmf/YJ1n/2CdZ/9gnWf/YJ1n/2CdZ/9gnWf/&#10;YP9ZGAT/ahYD/3cYAv+BGgH0iB0B6I0hAt+RJwPWkTMJz41AFciJTCHBhVYtvIBfN7d8aD+zeW9G&#10;r3Z2TKx0flGpcYVVp3CMWKRulFyibJ1eoGuoYZ5qtGKcasNkmmrUZJlq5mSYa/Rjl2v/Y5Zr/2KW&#10;a/9ilmv/YpZr/2KWa/9ilmv/Yv9cFgT/bRUD/3oWAf+EFwHxixkA5ZEcANuVIAHSlTAHy5E+E8ON&#10;SSC9iVQst4VdNrKBZT+ufW1Gqnp0TKZ4e1KjdoJWoHSJWp5ykV2bcJpgmW+kY5dusWWVbsBmk27R&#10;Z5Ju5GeRbvNmkG/+ZZBv/2SQb/9kkG//ZJBv/2SQb/9kkG//ZP9eFAT/bxQC/3wUAf2GFADujhQA&#10;4pQVANiYHADPmC4Gx5U8EsCRRx+5jVErs4laNa6FYj6pgWpGpX5xTKF8eFKeen9Wm3iGW5h2jl6V&#10;dJdiknOiZZByrmeOcr1ojHHPaYty42mLcvJoinL9Z4pz/2aKc/9minP/Zopz/2aKc/9minP/Zv9g&#10;EwP/chIC/38SAPmJEQDrkQ4A35cNANSbGgDLmywFxJk6EbyVRR21kU8qr4xYNKmJYD6khWhFoIJv&#10;TJyAdVKZfnxXlXyEW5J6jF+PeJVjjHefZop2rGiIdbtqhnXNa4V14WuFdvFqhXb9aIR2/2eEdv9n&#10;hHb/Z4R2/2eEdv9nhHb/Z/9iEQP/dBEB/4EPAPCLDADfkwgA2JoIANGeFwDInioEwJw4D7mYQxyy&#10;lE0oq5BWM6WNXj2giWVFnIZsTJiEc1GUgnpWkICBW41+iWCKfJJkh3udZ4R6qWqCeblrgHnLbH95&#10;4Gx/efBrf3r8an96/2l/ev9pf3r/aX96/2l/ev9pf3r/af9lEAP/dg4B/IMMAOaNCADZlgUA1JwG&#10;AM2gFADFoSgEvZ82DrWcQRqumEsnp5RUMqKRXDycjWNEl4tqS5OIcVGPhnhWi4R/W4iCh2CFgZBk&#10;gX+baH9+p2p8fbdsen3JbXl93m15fe9sen78a3p9/2l6ff9pen3/aXp9/2l6ff9pen3/af9oDgL/&#10;eQwA9IUJANyQAwDVmAQA0J8FAMqjEQDBpCUDuqI0DLKfQBmqnEklpJhSMJ6VWjqYkmFDk49oSo+N&#10;b1CKi3ZWh4l9W4OHhWB/hY5kfISYaHmDpWt2grRtdILHbnOC3W5zgu5sdIL7a3SB/2p0gf9qdIH/&#10;anSB/2p0gf9qdIH/av9rDAL/ewoA6ogFANiTAgDRmwMAzKIDAMamDgC+qCMCtqYyC66jPhenoEgj&#10;oJ1QL5qZWDmUl19Bj5RmSYqSbU+GkHRVgo57W36Mg196i4tkdomWaHOIo2twiLJtbofFbm2H225t&#10;h+1tbof7a26G/2puhv9qbob/am6G/2puhv9qbob/av9uCwH+fgcA3osAANSWAQDNngIAx6UBAMGq&#10;CgC6qyABsqowCaqoPBWjpUUhnKJOLJWfVjePnF0/ippkR4WYak6BlnFUfJR4WXiSgF50kYljcJCT&#10;Z22PoGpqjrBsaI7DbWaN2W1njexsZ436a2iM/2pojP9qaIz/amiM/2pojP9qaIz/av9yCAH0gQMA&#10;2o4AANCZAADJoQAAw6gAALytBgC1rxwAra8tB6atORKeqkMel6dMKpClUzSKo1s9haBhRYCeaEx7&#10;nW9Sd5t2V3OZflxumIdhapeRZWaWnmhjla1qYZXAa2CV12tglOtrYJT6amGT/2lhk/9pYZP/aWGT&#10;/2lhk/9pYZP/af92BQDmhQAA1ZIAAMydAADEpQAAvawAALayAQCvtBgAqLQpBaCzNhCZsEAbkq5J&#10;JousUTGFqlg5gKhfQXumZkh2pGxOcaN0VG2ie1looIRdZJ+PYWCfm2RdnqtnWp6+aFme1WhZnepo&#10;WZz5Z1mb/2dZm/9nWZv/Z1mb/2dZm/9nWZv/Z/96AQDcigAA0JcAAMehAAC/qgAAuLEAALC3AACo&#10;uhMAorolA5q5MwyTuD0XjLZGIoW0Tix/slY1erBdPXWvY0NwrmpJa6xxT2ereVRiqoJYXqmMXFqp&#10;mV9XqKliVKi9Y1Oo1GNTp+pjUqb5Y1Kl/2NSpf9jUqX/Y1Kl/2NSpf9jUqX/Y+6AAADWjwAAypwA&#10;AMGmAAC6rwAAsrYAAKm8AAChwAsAm8EgAZTBLwmNwDoThr5DHX+9TCd5u1MvdLpaN2+5YT1quGhD&#10;ZrdvSGG2d01dtYBRWLWKVVS0l1hRtKdaTrS7XE2101xNs+pbTLL5XUux/11Lsf9dS7H/XUux/11L&#10;sf9dS7H/Xd6HAADPlgAAxKIAALysAAC0tQAAq7wAAKHBAACYxwQAkskZAIzJKQWFyDYOf8g/GHnH&#10;SCBzxlAobsVXL2nEXjVkw2U7YMNsQFzCdERXwn1IU8KITE/BlU9MwaVRSsK5UkjC0lJIwepSRsD6&#10;U0W//1VFv/9VRb//VUW//1VFv/9VRb//VdaOAADInAAAvqgAALayAACtuwAAo8EAAJnHAACPzAQA&#10;iNEQAIPSIwJ90jAJd9I7EXLRRBls0UwgZ9BTJmPQWyxe0GIxWs9pNVbPcTlSz3s9Ts+GQEvPk0NH&#10;0KNFRdC3RkPR0UdD0OhGQs/3SEDN/0pAzf9KQM3/SkDN/0pAzf9KQM3/Ss2XAADBpAAAuLAAAK+5&#10;AAClwQAAmscAAI/MAACG0gQAfdkJAHncHQF03SsFb902C2rdQBJl3UgYYN1QHVzdVyJY3V4mVd1m&#10;KlHebi5N3ncxSt6CNEffjjZE3544QuCxOUDhyDo/4uI5Pt/zOjze/jw83v48PN7+PDze/jw83v48&#10;PN7+PMSgAAC5rAAAsLcAAKbAAACbxwAAkMwAAIXRAAB72AMAdeQPAHDlHwJr5ioFZec0CWHnPA5c&#10;6EQTWOhKF1TpURpR6VkeTelgIUrqaCRH6nAmROt6KUHshis+7JMtO+2jLznutjA378wxNu/kMTXu&#10;9DE17vQxNe70MTXu9DE17vQxNe70MbypAACytQAAqL8AAJzHAACQzAAAhdEAAHrWAABw3AAAa+4R&#10;AGbvHgJh8CgEXPExB1jyOApT8z8NUPNFD0z0TBJJ9FIVRvVZF0P1YBlA9mgbPfdxHjr3eyA3+Ici&#10;NPmUIzL6pCUw+7QmLvvHJi382yct/NsnLfzbJy382yct/NsnLfzbJ7SyAACqvgAAnsYAAJHMAACF&#10;0QAAedYAAG7bAABm6wEAYfgPAFv6GwFW+yQDUvwsBU79MwdK/TkIR/4/CkP+RAxA/0oNPv9QDjv/&#10;Vg84/10RNf9lEjL/bxQv/3kVLP+FFyn/khgn/58ZJv+tGiT/uxsk/7sbJP+7GyT/uxsk/7sbJP+7&#10;G6y8AACgxQAAk8sAAIXQAAB51QAAbdsAAGLgAABa9AAAVf8KAFD/FAFL/x0CR/8lA0P/KwRA/zEF&#10;PP82Bjn/Owc2/0AIM/9FCTD/Swkt/1EKKv9YCyf/YAwk/2oNIf90Dh7/fw8c/4oPGv+VEBn/nxAZ&#10;/58QGf+fEBn/nxAZ/58QGf+fEKLEAACVywAAh9AAAHnVAABs2wAAYOAAAFXkAABO+wAASf8CAET/&#10;DAA//xUBO/8cATj/IgI0/ycDMf8sAy3/MAQq/zUEJ/85BST/PgUi/0QGHv9KBxv/UQcY/1kIFP9i&#10;CBH/awkN/3UJC/9+Cgn/hwoJ/4cKCf+HCgn/hwoJ/4cKCf+HCv88JAX/Ni8H/zwuB/9DNAn/Rz0L&#10;/0lHDf9HURD/RV0U/0JoGP8+cxz/O30f/zmHIf83jyL+NpYj/TWdJPw0oyX7NKol+jOwJvkztyb4&#10;Mr8m9zLHJvYy0SbzMdwm8THmJe8x7yXtMfYk7DP9JOsy/ybrMv8m6zL/Jusy/ybrMv8m6zL/Jv89&#10;JAX/OC0H/z8sB/9HMgj/SzsK/0xFDf9LUBD/SVsV/0ZmGf9CcR3/P3sg/jyFIvw7jSP7OZQl+jib&#10;Jfk4oib4N6gn9zavJ/Y2tif1Nb0n9DXGJ/M1zyfwNdsn7jTmJ+s07ibpNfYm6Tb9J+g1/yjoNf8p&#10;6DX/Keg1/ynoNf8p6DX/Kf8+JAX/OysG/0MqB/9LMAj/UDkK/1FDDf9QTRD/TVkV/0pkGv5Hbx78&#10;RHkh+kGCI/g/iyX3PZIm9TyZJ/Q8oCjzO6Yo8jqtKfE6tCnwObwp7znEKe45zinsOdop6TnlKOc5&#10;7ijlOvco5Dn9KuM5/yzjOf8s4zn/LOM5/yzjOf8s4zn/LP8/IwX/PygG/0gnB/9RLgj/VTcK/1ZA&#10;Df9VShD/U1YV/VBhGvpMbB/3SXYi9UZ/JfNEiCfxQo8o8EGWKe9AnSruQKQq7T+qK+w/sSvrPrkr&#10;6j7CK+k+zCvnPtkr5D7kKuI/7irgPvcs3z7+Lt49/zDdPf8w3T3/MN09/zDdPf8w3T3/MP9BIgX/&#10;QyUG/04lBv9WLAf/WzQJ/1w9DP9bRxD8WFIV+FVdG/RSaB/xT3Ij70x8Ju1KhCjrSIwq6UeTK+hG&#10;miznRaEt5kWoLeVEry7kRLcu40PALuJDyy7gQ9gt3UTkLdtE7i/ZQ/cx10P+M9RD/zTUQ/811EP/&#10;NdRD/zXUQ/811EP/Nf9CIQX/SCEF/1QjBf9cKgb/YTEI/2I6C/1hQw/3Xk0V8ltZGu5YZCDqVW4k&#10;6FJ4J+ZQgCrkTogs4k2QLeFMly7gS54v3kqlMN1KrDDcSbUw20m/MNpJyjDYSdYw1UrkMdJJ7jTP&#10;SPg3zkj/OMxI/znMSP86zEj/OsxI/zrMSP86zEj/Ov9EIQX/TR4F/1khBf9iJwX/Zy4H/2k2Cvdo&#10;Pw7xZUkT62FUGudfXx/kW2ok4Vl0Kd5WfSzcVIUu2lOMMNlSkzHXUJoy1VChNNRPqTXSTrE20U67&#10;NtBNxjfOTdM3zE7hN8lO7TrHTfg8xU3/PcRN/z/DTP8/w0z/P8NM/z/DTP8/w0z/P/9FIAX/URsE&#10;/18fBP9oJAT/bSsG+m8yCPFuOwzrbEQR5WlPGOFmWx7dYmYk2V9vKdZceC3TWoAx0ViINM9XjzbO&#10;VpY4zFWdOctUpDvJU608yFO2PcZSwT3FUs4+w1LePsBS60C+UvZCvFL/Q7pS/0O6Uv9EulL/RLpS&#10;/0S6Uv9EulL/RP9JHgT/VxkE/2QcA/9sIQP/cicE9XUuBux1Ngnlcz8P33BLFdptVxzVaWEk0WVr&#10;K85idDDLYHw0yV6DOMdcijrFW5E8w1qYPsFZn0DAWKhBvleyQ71XvUO7VspEulbaRLdX6EW1VvRH&#10;s1b9SLJW/0ixVv9IsVb/SLFW/0ixVv9IsVb/SP9MGwT/WxcD/2gaAv9xHgL7dyMD8HopBOd6MQfg&#10;eToL2XdHEtNzUxzOb10lymxnLMZobzLDZnc3wGR+O75ihT68YIxAul+TQ7hdm0W3XKRGtVytSLNb&#10;uUmyW8ZKsFrWSq5b5kusW/JMqlv8TKlb/0ypW/9MqVv/TKlb/0ypW/9MqVv/TP9QGAT/YBUC/2wY&#10;Av91GgH3ex8B634kAuKAKwTbgDYH031DEc15TxvIdVolw3FjLb9uazO8a3M5uWl6PbZngUC0ZYhE&#10;smOPRrBil0iuYZ9KrGCpTKpftU6pX8JPp1/ST6Vf40+kX/FQol/7UKFf/1ChX/9QoV//UKFf/1Ch&#10;X/9QoV//UP9TFQP/YxMC/3AVAf95FwDzfxoA54MeAd6FJAHVhTIGzoJAEMh+TBrCelYkvXZfLblz&#10;aDS1cG86sm53Pq9rfkKtaoRGqmiMSahmk0umZZxOpGSlUKJjsVKhY79Tn2PPU51j4VScY+9Um2P6&#10;U5pj/1OaZP9TmmT/U5pk/1OaZP9TmmT/U/9WEgP/ZxIB/3MSAP58EwDvghQA44YXANmJHgDRiS8F&#10;yYY9DsODSRm9f1MjuHtcLLN4ZTSvdWw6rHJzP6lwekSmboFHpGyIS6FrkE6faZhQnWiiU5tnrlWZ&#10;Z7xWl2bMV5Zn31eUZ+5XlGf5VpNo/1WTaP9Vk2j/VZNo/1WTaP9Vk2j/Vf9YEAL/ahAB/3YQAPh+&#10;DgDrhQ4A34kOANWMGgDNjSwExYo7Db6HRhi4g1Eis39aLK58YjOqeWk6pnZwQKN0d0Sgcn5InXCF&#10;TJtvjU+YbZVSlmyfVZRrq1eSa7lZkGrJWo9q3FqOa+xZjWv4WY1r/1iMa/9XjGv/V4xr/1eMa/9X&#10;jGv/V/9bDQL/bA4B/3gMAO6BCgDfhwcA2YwIANGPFwDJkCoDwY44DLqLRBe0h04hroNXK6mAXzOl&#10;fWc6oXpuQJ54dUSadntJmHSCTZVzilGScZNUkHCcV41vqFmLb7Zbim7HXIhu2lyHbutbh2/4Wodv&#10;/1mHb/9Zh2//WYdv/1mHb/9Zh2//Wf9eDAL/bwwA+XoJAOSDBQDZigUA1I8GAM6SFADGkycCvpE2&#10;C7eOQhWwi0wgqodVKqWEXTKhgWU5nX5sP5l8ckSVenlJkniATY93h1GNdZBVinSaWIdzpluFcrRd&#10;g3LFXoJy2F6CcupdgXL3XIFz/1uBc/9agXP/WoFz/1qBc/9agXP/Wv9hCwH/cQoA8nwGANyFAgDV&#10;jQQA0JIEAMqVEQDCliUCu5U0CrOSQBStjkofp4tTKaGIWzGchWI4mIJpP5SAcESQfnZJjX19TYp7&#10;hVKHeY5WhHiYWYJ3o1yAdrJefnbDX3x21l98dulffHb2XXx2/1x8dv9cfHb/XHx2/1x8dv9cfHb/&#10;XP9jCgH/cwgA6X4CANmIAQDSjwIAzZQDAMeYDgC/mSIBt5gyCLCVPhOpkkgdo49RJ52MWTCYiWA3&#10;lIdnPpCEbkSMgnRJiYF7TYV/g1KCfoxWf3yWWnx7oV16erBfeHrBYHd61GB2euhgd3r2Xnd6/113&#10;ev9cd3r/XHd6/1x3ev9cd3r/XP9mCAH+dQUA34EAANWLAADOkgEAyZcBAMObCwC7nCABtJswB6yZ&#10;PBGmlkYcn5NPJpqQVy+UjV42kItlPYuJbEOIh3NIhIV5TYGEgVJ9gopWeoGTWneAn110f61fcn6/&#10;YXF+02FxfudgcX71X3F+/11xfv9dcX7/XXF+/11xfv9dcX7/Xf9pBgD3eAIA3IQAANKNAADLlQAA&#10;xZoAAL+eBwC3oB0AsJ8tBqmdOg+imkQam5dNJJaVVS2Qklw1i5BjPIeOakKDjHBIf4p3TXyJf1F4&#10;h4dWdIaRWXGFnV1uhKtfbIS9YGuD0WFrg+Zga4P0X2uD/15rg/9da4P/XWuD/11rg/9da4P/Xf9s&#10;BADtewAA2IcAAM6RAADHmAAAwZ4AALqhBACzoxoArKMrBKWhNw2en0IYl5xLIpGaUyuMmFozh5Zh&#10;OoKUZ0B+km5GepB1S3aPfVByjYVUb4yPWGuLm1xoiqleZoq6YGSJz2BkieVgZYn0X2WI/11liP9d&#10;ZYj/XWWI/11liP9dZYj/Xf9wAQDgfgAA1IsAAMqUAADDnAAAvKEAALWlAACupxYAp6gnA6CmNQuZ&#10;pD8VkqJIH4ygUCiHnlgwgpxeOH2aZT55mGxEdZdzSXGWek5tlINSaZOMVmWSmFpikadcYJG4Xl6R&#10;zV5ekOReXo/zXV6P/1xej/9cXo//XF6P/1xej/9cXo//XPx0AADcgwAAz48AAMaYAAC+oAAAt6YA&#10;AK+qAACorBEAoa0kApusMQmUqjwSjalGHIenTiWCpVUtfaNcNHiiYzt0oGlAb59wRmudeEpnnIBP&#10;Y5uKU1+allZcmqRZWZm2W1eZy1tXmeNbV5jyWleX/1pXl/9aV5f/WleX/1pXl/9aV5f/Wu14AADW&#10;hwAAypMAAMGdAAC6pAAAsqoAAKmvAAChsgoAm7MfAZWzLgaOsTkPiLBDGIKuSyF8rVMpd6taMHKq&#10;YDZuqWc8aqhuQWWndUVhpn5KXaWITlmklFFWo6JUU6O0VlGjylZRouJWUKHyVlCg/1ZQoP9WUKD/&#10;VlCg/1ZQoP9WUKD/VuB+AADQjQAAxZkAALyiAAC0qgAArLAAAKO0AACZuAMAk7oYAI66KQSHuTUL&#10;gbg/E3y3SBx2tlAjcbVXKm20XjBos2Q1ZLJrOmCxcz9csHxDV6+GR1SvkkpQr6BNTa6yTkuuyE9L&#10;ruFPSq3yT0mr/1BJq/9QSav/UEmr/1BJq/9QSav/UNmFAADKkwAAv58AALeoAACurwAApbUAAJu6&#10;AACRvgAAisERAIbCIwGAwjEHesE7DnXBRBZwwE0da79UI2e+WyhivmItXr1pMlq8cTZWvHk6UryD&#10;Pk67kEFLu55ESLuwRUa7x0ZGu+BFRbryRkS4/0hDuP9IQ7j/SEO4/0hDuP9IQ7j/SNCNAADDmgAA&#10;uqUAALGuAACotgAAnrsAAJPAAACJxAAAgMkHAHzLGwB3yyoDcss2CW3LQA9py0gVZMpQGmDKVx9c&#10;yl4kWMlmKFTJbixRyXYwTcmBM0nJjTZGyZw4Q8muOkLKxTpByt86QMjxOz7G/j0+xv89Psb/PT7G&#10;/z0+xv89Psb/PceWAAC8ogAAs60AAKq1AACgvAAAlcEAAIrGAACAygAAd88EAHDUEABt1SEAadYv&#10;A2XWOghg1kMNXNZLEVnWUxZV1loZUtZiHU7WaiFL13MkR9d9J0TYiilB2JkrP9mrLT3awS082twt&#10;PNjtLTrW+jA51v4wOdb+MDnW/jA51v4wOdb+ML+fAAC1qgAArLQAAKK8AACXwgAAi8cAAIDLAAB2&#10;0AAAbdUDAGXfDABi4B0AX+EqAlvhNAVX4j0IU+JEC1DjTA5N41QRSuRcFEfkZBdE5GwZQeV2HD7l&#10;gh475o8gOeefIjfosiM16MkjNOnhIzPn9SMz5vojM+b6IzPm+iMz5vojM+b6I7eoAACuswAApLwA&#10;AJjDAACMyAAAgMwAAHXQAABr1QAAYtsBAF3pDgBZ6h0AVesnAlLsMANO7TgFSu4/B0fuRglE70wL&#10;Qu9TDT/wWw488GMQOfFsEjbydxQz8oMWMfORFy/0oRkt9bQZK/bHGir23xoq9uUaKvblGir25Roq&#10;9uUaKvblGrCxAACmuwAAmsMAAI3IAACBzAAAddEAAGnVAABf2wAAV+UAAFP0DQBP9RkAS/YiAUf3&#10;KgJE+DEDQfk4BD76PgU7+kQGOPtKBzX7UAky/FgKL/1gCyz9agwp/nUNJv+CDiT/jw8i/54QIf+t&#10;EB//vhAf/8QQH//EEB//xBAf/8QQH//EEKi6AACcwgAAj8gAAILNAAB10QAAaNYAAF3bAABT4AAA&#10;TPAAAEf/BwBD/xIAP/8bADz/IgE5/ykBNv8uAjL/MwMv/zkDLP8+BCr/RAQn/0sFI/9SBiD/Wwcd&#10;/2UHGf9wCBb/fAkU/4kJE/+VChH/ogoR/6YKEf+mChH/pgoR/6YKEf+mCp7CAACRyAAAg80AAHXS&#10;AABo1gAAXNwAAFDgAABG5QAAQPgAADv/AAA3/wkAM/8RADD/GAAt/x4AKv8kASb/KAEj/y0BIP8x&#10;Ah3/NwIa/zwCFv9DAxP/SwMP/1QEC/9dBAj/aAUE/3MFAv99BgD/iAYA/4wGAP+MBgD/jAYA/4wG&#10;AP+MBv8vKAT/Li0F/zMsBv85MQb/PTsI/z1GCv87UQz/OFwN/zVoD/8zchH/MHwT/y6FFf4ujRb9&#10;LZQX/CybF/sroRj6K6cY+SutGPgqsxj3KrsY9inDGPYpyxjzKdYY8SjiF+4o6xfsKPMW6yr6Fuop&#10;/xjqKf8Z6in/Geop/xnqKf8Z6in/Gf8wKAT/MCsF/zYpBf89MAb/QTkI/0JECv9ATwz/PVoO/zpm&#10;D/83cBL+NXoU/DODFvsyixf5MZIY+DCZGPcvnxn2L6UZ9S6rGfQushnzLrka8y3BGfItyhnwLdUZ&#10;7S3hGeos6hjoLfMY5y36Gect/xrmLf8c5i3/HOYt/xzmLf8c5i3/HP8xJwT/NCgF/zonBf9CLgb/&#10;RjcH/0dCCf9GTAz/Q1cO/0BjEP09bhP6OncV+DiBF/Y3iRj1NpAZ8zWXGvI0nRrxNKMb8DOpG+8z&#10;sBvuMrcb7jK/G+wyyRvrMtMb6DLgGuYy6hrkM/Ma4zL6HOIy/x7hMf8f4TH/H+Ex/x/hMf8f4TH/&#10;H/8yJgT/OCQF/0AlBf9ILAX/TDUH/00+Cf9MSQz/SVQO+0ZfEfdDahT1QHQX8j59GfE8hhrvO40b&#10;7juUHOw6mhzrOaAd6jmnHek4rR3oOLUd5zi9HeY4xx3lN9Id4jffHOA46RzeOPMe3Tf7INs3/yLa&#10;N/8j2jf/I9o3/yPaN/8j2jf/I/80JgT/PSEE/0cjBP9PKQX/UzEG/1M7CP9SRQv6UFAO9UxbEfFK&#10;ZhXuR3EY7EV6GupDghzoQood50GRHuZAlx/kP54f4z+kH+I/qx/hPrMf4D67H98+xh/ePtEf2z7f&#10;Htk+6iDWPfMj1D37JdI9/yfRPf8o0T3/KNE9/yjRPf8o0T3/KP83IwT/QR0E/00gBP9VJwT/WS4F&#10;/1s3B/pZQQr0VksO71NXEetQYhbnTmwZ5Ut2HONKfh7hSIYf30eNIN5HlCHdRpoh20WhItpFqCLZ&#10;RbEi2ES6I9ZExCPVQ88j0kTdJNBE6SbNQ/Qpy0P8K8lD/yzIQv8tyEL/LchC/y3IQv8tyEL/Lf88&#10;HwT/RhkD/1QeA/9bIwP/YCsE/GEzBvRgPAntXUYN6FpREeRXXRbgVWga3VNyHdtReh/ZT4Ih1k6J&#10;I9VNkCTTTJcm0kudJ9BKpCjPSqwozkm1KcxJvyrLScsqyUnaKsZJ5yzESfIuwkj8MMFI/zG/SP8y&#10;v0j/Mr9I/zK/SP8yv0j/Mv9AHAP/TRcD/1kbAv9hIAL/ZiYD9mguBO5nNwfnZEEL4WJNEN1fWRXZ&#10;XGMa1VltHtJXdSLPVX0lzVSEKMxSiynKUZIryVGYLMdQoC7GT6cvxE+wMMNOuzDBTscxwE7VMb1O&#10;5DK7TvA0uU36NbdN/za2Tf83tk3/N7ZN/ze2Tf83tk3/N/9FGAP/UhUC/18YAf9mHAH8ayIC8W0p&#10;A+htMQXhazsI22lIDdVmVBTQY18bzWBoIcpdcSXHW3gpxVqAK8NYhi7BV40wv1aUMb5VmzO8VKM0&#10;u1OsNblTtza4UsM3tlLROLRT4TiyUu46sFL5O65S/zuuUv87rlL/O65S/zuuUv87rlL/O/9JFQP/&#10;VxMB/2MVAf9rGAD3cB0B63IjAeJzKwLbcjYF1HBEDM5sUBTJaVocxWZkIsJjbCe/YXQrvF97L7pe&#10;gjG4XIk0t1uPNrValzizWZ85sVioO7BXsjyuV789rVfNPatX3z6pV+w/p1f4P6ZX/0ClV/9ApVf/&#10;QKVX/0ClV/9ApVf/QP9MEQL/XBAB/2cSAP9vFADydBcA5nccAN13IwDVeDIEznZAC8hyTBTDb1cc&#10;vmxgI7tpaCi4Z3AttWR3MbJjfjSwYYQ3rmCLOaxfkzurXZs9qV2kP6dcrkGlW7tCpFvKQqJb3EOg&#10;W+tDn1v2Q55b/0OdW/9DnVv/Q51b/0OdW/9DnVv/Q/9PDgL/YA4B/2sOAPpyDgDudxAA4noTANh8&#10;HQDQfS4DyXs9CsJ4SRO9dFMbuHFdI7RuZSmxbGwurmlzMqtoejapZoE5p2SIPKVjjz6jYpdBoWGg&#10;Q59gq0WdX7hGnF/HR5pf2UeZX+lHl2D1R5Zg/0eWYP9GlmD/RpZg/0aWYP9GlmD/Rv9SCwH/YwsA&#10;/24LAPB1CQDjegkA230JANOAGQDLgSsCxH86Cb58RhK4eVAbs3ZZIq9zYimrcGkvqG5wM6Vsdzei&#10;an07oGmEPp5njEGcZpRDmmWdRphkqEiWZLVJlGPESpNj1UuRY+dKkGT0SpBk/kmPZP9Jj2T/SY9k&#10;/0mPZP9Jj2T/Sf9WCgH/ZgkA+XAHAOR4BADafQQA1YEGAM+DFQDHhSgBwIM3CLmBQxGzfU0arnpX&#10;Iqp3XymmdWYvonJtNJ9wdDicb3o8mm2BP5dsiUKVapFFk2maSJFopUqPaLJMjWfBTYxn006KZ+ZN&#10;imfzTIlo/UyJaP9LiWj/S4lo/0uJaP9LiWj/S/9ZCAH/aAcA8HMEANx7AQDVgQMA0YQFAMuHEgDD&#10;iCUBvIc0B7WEQBCvgUsZqn5UIaV7XCiheWQunXZrNJp0cTiXc3g8lHF/QJJwhkOPbo5HjW2XSops&#10;okyIa69Oh2u/T4Vr0VCEa+RPhGvyToNr/U2Da/9Ng2v/TYNr/02Da/9Ng2v/Tf9cBwD/awUA53UA&#10;ANl+AADShAIAzYcDAMeKDwC/iyMAuIoyBrGIPg+rhUkYpoJSIKF/WiedfWEumXpoM5V4bziSd3U8&#10;j3V8QIx0g0SKcoxIh3GVS4VwoE6Cb61QgW+9UX9uz1J+buNRfm/yUH5v/E9+b/9Ofm//Tn5v/05+&#10;b/9Ofm//Tv9eBQD8bQIA33cAANWAAADOhwAAyYoBAMONDAC8jiAAtY4wBa6MPA2oiUcWooZQH52D&#10;WCaYgV8tlH5mM5F8bDeNe3M8inl6QId4gUSFdolIgnWTTH90nk99c6tRe3K7UnpyzVN5cuJTeXLx&#10;UXly/FB5cv9PeXL/T3ly/095cv9PeXL/T/9hAwD1bwAA3HoAANKDAADLiQAAxo0AAMCQCAC4kR0A&#10;sZEtBKqPOgykjEUVnopOHpmHViWUhV0skIJkMoyAazeJf3E8hn14QIN8f0WAeodJfXmRTHp4nE94&#10;d6lSdna5U3R2zFRzduFUc3bwUnR2/FF0dv9QdHb/UHR2/1B0dv9QdHb/UP9kAQDtcQAA2X0AAM+G&#10;AADIjAAAwpAAALyTBQC0lBoArpQrA6eTOAugkEIUm45MHJWLVCSQiVsrjIdiMYiFaTaFg287gYJ2&#10;QH6AfUR7f4VJeH6PTHV8mk9ye6dScHu3VG56ylRuet9UbnrvU256+1Juev9Rbnr/UW56/1Fuev9R&#10;bnr/Uf9mAADjdAAA1YAAAMyJAADFjwAAvpQAALiWAQCwmBcAqpgoAqOXNQmdlEASl5JJG5GQUiKM&#10;jlkqiIxgMISKZzWAiG07fYd0P3mFe0R2hINIcoONTG+CmE9sgaVSaoC1VGiAyFRof95UaH/vU2h/&#10;+1Jpf/9RaX//UWl//1Fpf/9RaX//Uf9qAADfeAAA0oMAAMmMAADBkwAAupcAALOaAACsmxMApZwl&#10;AZ+bMwiZmT4QkpdHGI2VTyCIk1cog5FeLn+QZDR7jms5eIxyPnSLeUJwioFHbYmKS2mHlU5mh6NR&#10;ZIazU2KGxlNihd1TYoXuUmKE+lFjhP9RY4T/UWOE/1FjhP9RY4T/UfZtAADbfAAAzocAAMWQAAC9&#10;lwAAtpsAAK6eAACmoA4AoKEiAZqgMAaUnzsOjp1FFoibTR6DmVQlf5dbLHqWYjF2lGg3cpNvPG+S&#10;d0BrkH9FZ4+ISWSOk0xgjaBPXo2xUVyMxFJbjNtRW4vtUVyL+lBciv9QXIr/UFyK/1Bciv9QXIr/&#10;UOhxAADWgAAAyosAAMGUAAC5mwAAsaAAAKijAAChpAkAm6YdAJWmLASPpTgLiaNCE4OiSht+oFIi&#10;eZ5ZKHWdXy5xnGYzbZttOGmZdD1lmHxBYZeGRV6WkUlalp5MWJWvTlaVwk5VlNpOVZPsTlWT+U5V&#10;kv9NVZL/TVWS/01Vkv9NVZL/TeB3AADQhQAAxZAAALyZAAC0oAAArKQAAKOoAACaqgMAlKwXAI6s&#10;KAKJqzQIg6o/D32pRxd4qE8edKZWJHClXSprpGQvZ6NqM2SicjhgoXo8XKCEQFifj0RUn5xHUZ6s&#10;SE+ewElOnthJTp3rSU6c+UpOm/9KTpv/Sk6b/0pOm/9KTpv/Stp9AADLiwAAwJYAALeeAACvpQAA&#10;p6oAAJ2uAACSsQAAjLIQAIezIgGCszAFfLI7C3exRBJysEwZbq9THmquWiRmrmEpYq1oLV6sbzJa&#10;q3g2VqqBOlKqjT1PqZpATKmqQUqpv0JIqdZCSKjrQkim+ENHpf9ER6X/REel/0RHpf9ER6X/RNKE&#10;AADFkQAAu5wAALKkAACqqwAAoLAAAJa0AACLtwAAg7oIAH67GwB6uysCdbs2B3C7QA1sukkSZ7lQ&#10;GGO5Vx1guF4hXLhlJVi3bSlUt3UtULZ/MU22ijRJtZg3R7WoOES1vTlDtdU5Q7TqOUKz+DtBsv88&#10;QbL/PEGy/zxBsv88QbL/PMqMAAC+mAAAtaMAAK2rAACjsQAAmbYAAI66AACEvQAAecIAAHPEEgBw&#10;xSMAbMUwA2jFOwdkxUQMYMRMEF3EUxVZxFoZVsNiHFLDaiBOw3IjS8N8J0fDhypEw5UsQsOmLkDD&#10;uy4+w9MuPsLqLjzA+DA7v/8yO7//Mju//zI7v/8yO7//MsKVAAC4oAAAr6oAAKayAACbtwAAkLwA&#10;AIW/AAB7wwAAcccAAGjMBgBkzhgAYc8nAF7PMwJb0D0FWNBGCVXQTgxR0FUPTtBdEkvQZRVI0G4Y&#10;RdB4G0LQhB4/0ZIgPNGjITrSuCI50tEiOdHoITfQ9SQ2z/4lNs/+JTbP/iU2z/4lNs/+JbueAACx&#10;qAAAqLEAAJ64AACSvQAAh8EAAHvFAABxyQAAZ80AAF7TBABW2QoAVNobAFLbKQBQ3DQBTdw+A0vd&#10;RgVI3U4HRt5WCkPeXwxB3mgOPt9yEDvffRI44IsUNuGaFjThrhcy4sUXMePeFzHg8Rcv3/oYL9/6&#10;GC/f+hgv3/oYL9/6GLSnAACrsQAAoLkAAJS/AACIwwAAfMcAAHHLAABmzwAAXNMAAFPZAQBN5AsA&#10;S+UZAEnmJQBG5y4BQ+g3AkDoPgM+6UUEPOlNBTnqVQc3614INOtnCjHscgsv7X8MLO6NDirung8o&#10;77EPJ/DGDybw3Q8l8e0PJfHtDyXx7Q8l8e0PJfHtD62wAACiuQAAlr8AAInEAAB9yAAAcMwAAGXQ&#10;AABa1AAAUdoAAEjeAABE7wkAQfEVAD7yHwA78ycAOfMvADb0NQEz9TwCMfVCAi72SQMr91EEKPda&#10;BSX4ZAYi+XAHIPp9CB37jAgb/JwJGvytCRn9vgkY/c4KGP3OChj9zgoY/c4KGP3OCqS4AACYwAAA&#10;i8UAAH7JAABxzQAAZNEAAFnWAABO2wAARN8AAD3pAAA5+wMANfwNADL+FgAw/x4ALf8lACr/KgAn&#10;/zAAJP82ASH/PAEe/0MBG/9LAhj/VAMV/18DEf9rBA3/eAQL/4cFCv+UBQj/ogUH/64FB/+uBQf/&#10;rgUH/64FB/+uBZu/AACNxQAAgMoAAHLOAABk0wAAWNgAAEzdAABB4QAAOOQAADLzAAAu/wAAKv8E&#10;ACb/DAAj/xMAIf8ZAB3/HgAa/yMAF/8oABT/LgAR/zQADf87AQn/QwEF/00BAf9YAQD/ZAIA/3AC&#10;AP99AgD/iAMA/5EDAP+RAwD/kQMA/5EDAP+RA/8iLQT/JSsE/ykqBP8uMAT/MjoF/zFEB/8uTwj/&#10;K1sJ/ylnCv8mcQr/JHsK/yOEC/0iiwv8IpIM+yGYDPohngz5IKQM+CCqDfcgsA32ILYN9R++DPQf&#10;xwzzH9AM8B7cDO4e5gvrHe8L6h73C+ke/QzoHv8N6B7/Duge/w7oHv8O6B7/Dv8jLAT/KCkE/ywn&#10;BP8zLwT/NzgF/zdCBv80TQj/MVkJ/y5kCv8sbwv9KXkL+yiBDPkniQz4J5AN9yaWDfYmnA31JaIO&#10;9CWoDvMlrg7yJLUO8SS8DvAkxQ7vJM8N7CPbDeoj5gznI+8M5iT3DeUj/Q/kI/8Q5CP/EOQj/xDk&#10;I/8Q5CP/EP8lKgT/LCUD/zEkBP85LAT/PDUF/z1ABv87Swj/OFYJ/jVhC/sybAv4MHYM9i5/DfQt&#10;hg7zLY0O8SyUD/Asmg/vK6AP7iumD+0rrA/sKrMP6yq7D+oqxA/pKc4P5ynaDuQp5Q7iKu8O4Sn3&#10;EOAp/hLfKf8T3yn/FN8p/xTfKf8U3yn/FP8pJwP/MCED/zgiA/9AKQT/QzIE/0Q8Bv9CRwj9P1IJ&#10;+TxeC/U5aAzyN3IN8DV7Du40gw/tM4oQ6zOREOoylxHpMp0R6DGjEecxqhHmMbER5TG5EeQwwhHj&#10;MM0Q4TDZEN4x5Q/cMO8S2jD4FNkw/hbWMP8X1TD/GNUw/xjVMP8Y1TD/GP8tIwP/NR0D/z8gA/9G&#10;JwP/Si8E/0o4Bf1JQwf3R04J8kNaC+9BZA3rPm4O6T14EOc7gBHlO4cS5DqOEuM5lBPiOZoT4Tig&#10;E+A4pxPeOK4T3Ti3E9w4wBPbN8wS2TfZEtY45RTTN/AX0Tf4Gc83/xvONv8czjb/HM42/xzONv8c&#10;zjb/HP8yHgP/OhgC/0YdAv9OIwL/USsD/1I0BPdQPgbwTkkJ60tVC+dIYA3kRmoP4kRzEd9DfBPe&#10;QoMU3EGKFNtBkRXZQJcV2D+eFtY/pBbVPqwX1D60F9I+vhjRPskY0D3VGM0+4xnKPu8cyD35HsY9&#10;/yDFPf8hxTz/IcU8/yHFPP8hxTz/If83GgL/QRUC/00aAf9UIAH/WCYC+VkvA/BXOQXpVEMH5FJP&#10;CuBQWw3dTmYQ2kxvEtZKeBXUSX8X0kiGGNFHjBnQRpMazkaZG81FoBzMRacdykSwHclEuR7IRMUe&#10;xkTRH8RE4B/BRO0iv0P3JL1D/yW8Q/8mvEP/JrxD/ya8Q/8mvEP/Jv87FgL/SBMB/1MXAf9aGwH+&#10;XiIB8l8qAuleMwPjWz0G3VpKCdhYVg3UVWER0FNqFc5RcxjMUHobyk+BHchOhx7GTY4gxUyUIcNL&#10;myLCS6IjwEqrJL9KtSS+ScAlvEnOJbpJ3Sa4SeootUn2KbRJ/iqzSP8rs0j/K7NI/yuzSP8rs0j/&#10;K/9AEgL/ThAB/1kTAP9fFwD4YxwA7GUjAONkLAHcYzgD1WFFB9BfUQ3MXFwTyFplF8VYbhvDVnUe&#10;wVV8Ib9UgyO9U4kkvFKQJrpRlie5UJ4ot0+nKbZPsSq0Trwrs07KLLFO2iyuTugtrE70LqtO/S+q&#10;Tv8wqk7/MKpO/zCqTv8wqk7/MP9EDgH/Uw0A/10PAP9kEQDyaBUA5mkbAN1pIwDVaTICz2hBB8lm&#10;TQ7FY1cUwWFhGb5eaR27XHEhuVt4JLZZfia1WIUos1eLKrFWkiyvVZotrlSiL6xUrDCrU7gxqVPG&#10;MahT1jKmU+YypFPzM6JT/DShU/80oVP/NKFT/zShU/80oVP/NP9ICgH/VwoA/2ELAPZoCwDtaw0A&#10;4W0RANduHADPby4ByW49B8NsSQ2+aVQUumZdGrZkZR+zYm0jsWB0Jq9eeimtXYErq1yHLalbji+n&#10;WpYxpVmfM6RYqTSiWLU2oFfDNp9X0zedV+Q3m1fxOJpX+ziaV/83mVf/N5lX/zeZV/83mVf/N/9M&#10;BwH/WwgA+2UHAOlrBQDcbwUA2XAIANFzGADKdCoBw3Q5Br1xRQ24blAUtGxZGrBpYR+tZ2kkqmVw&#10;KKhjdyulYn0uo2GEMKFfizKfXpI1nV2bNpxdpTiaXLE6mFy/O5db0DuVW+I7lFzwO5Nc+juSXP87&#10;klz/O5Jc/zuSXP87klz/O/9QBgD/XgUA8WgCAN1uAADXcwMA03UFAM13FADFeScAvng2Bbh2Qgyz&#10;c00TrnBWGqpuXh+nbGYkpGptKKFocyyfZnovnWWAMppkhzWYY483lmKYOZRhojuSYK49kWC9Po9f&#10;zT+OYOA/jWDvPoxg+T6MYP89i2D/PYtg/z2LYP89i2D/Pf9TBAD/YQIA52oAANpyAADTdwEAznkD&#10;AMh7EADBfSMAunwzBLR6PwuueEoSqXVTGaVyXB+icGMknm5qKZtscC2Za3cwlml9M5RohDaSZ4w5&#10;kGaVO41lnz6MZKtAimS6QYhjy0KHY95ChmTuQYZk+UCFZP8/hWT/P4Vk/z+FZP8/hWT/P/9WAgD6&#10;ZAAA320AANZ2AADPewAAyn0BAMR/DQC9gCAAtoAwA7B+PQqqfEcRpXlRGKF2WR+ddGAkmXJnKZZw&#10;bS2Tb3QwkW17NI5sgjeMa4o6imqSPYdpnUCFaKlChGi4Q4JnyUSBZ91EgGftQ4Bo+EKAaP9BgGj/&#10;QYBo/0GAaP9BgGj/Qf9ZAADzZgAA3HAAANJ5AADMfgAAxoEAAMCCCQC5gx0AsoMuA6yCOgmmf0UQ&#10;oX1OF5x6Vx6YeF4jlXZlKJF0ayyOc3EwjHF4NIlwfziHb4c7hG6QPoJtm0GAbKdDfmu2RXxrx0Z7&#10;a9tGe2vsRXtr+ER7a/9De2v/Qntr/0J7a/9Ce2v/Qv9bAADraAAA2nMAANB8AADIgQAAwoQAAL2F&#10;BgC1hxoAr4crAqiFOAijg0MPnYFMFph+VB2UfFwjkHpiKI14aSyKd28wh3V2NIR0fTiCc4U8f3KO&#10;P3xxmUJ6cKVEeG+0RndvxUd2btpHdW7rRnVv90V2b/9Edm//Q3Zv/0N2b/9Ddm//Q/9eAADjawAA&#10;1nYAAM1+AADFhAAAv4cAALmIAwCxihcAq4opAaWJNgefh0EOmYVKFZWCUhyQgFoijH5gJ4l8ZyuF&#10;e20wgnp0NIB4ezh9d4M8enaMP3d1l0N1dKNFc3OyR3FyxEhwcthIcHLqR3By90Zxcv9EcXL/RHFy&#10;/0Rxcv9EcXL/RP9hAADgbgAA03kAAMqCAADChwAAu4oAALWLAACtjRQAp40mAaGMMwabiz4NlolI&#10;FJGGUBuMhFghiINfJoWBZSuBf2wvfn5yNHt9eTh4e4E8dXqKP3J5lUNweKFFbXewR2x3wkhrd9ZI&#10;a3bpR2t29kZrdv9Fa3b/RWt2/0Vrdv9Fa3b/RfhjAADdcQAA0H0AAMeFAAC/igAAuI4AALGPAACp&#10;kBEAo5EjAJ2QMQWXjzwLko1GEo2LThmIiVYfhIdcJYCGYyp9hGoveoNwM3aCdzdzgX87cH+IP21+&#10;k0JqfZ9FaHyuR2Z8wEhlfNRIZXvoR2V79UZme/9FZnv/RWZ7/0Vme/9FZnv/Re5nAADZdQAAzYAA&#10;AMOIAAC7jgAAtJEAAKyTAACllAwAn5UfAJmVLgOTkzoJjpJDEIiQTBeEjlMdgI1aI3yLYSh4imct&#10;dYluMnGHdTZuhn06a4WGPmeEkEFkg51EYoKsRmCCvkdfgtNHX4HnR1+A9UZggP9FYID/RWCA/0Vg&#10;gP9FYID/ReRrAADVeQAAyYQAAMCMAAC4kgAAsJUAAKeXAACfmAgAmZkbAJSaKwKOmTYIiZdADoSW&#10;SRV/lFEbe5NYIXeSXiZzkGUrcI9sL2yOczRpjXs4ZYyEPGKLjj9fiptCXImqRFqJvEVZiNFFWYjm&#10;RVmH9ERZhv9EWYb/RFmG/0RZhv9EWYb/ROBwAADQfgAAxYgAALyQAACzlgAAq5oAAKKcAACZnQIA&#10;k58WAI6fJgGJnzMFhJ49C3+cRhJ6m04YdppVHnKZXCNumGMnapZpLGeVcTBjlHg0YJOBOFySjDxZ&#10;kpk/VpGoQVSQukJSkM9CUo/lQlKO9EJSjv9BUo3/QVKN/0FSjf9BUo3/Qdp2AADLgwAAwI0AALeV&#10;AACvmwAAp58AAJ2hAACTowAAjKUQAIelIQCDpS8DfqU6CHmkQw50o0sUcKJTGWyhWR5ooGAjZZ9n&#10;J2GebixdnXYwWpx/M1abijdTm5Y6UJqmPE6auD1Mmc49TJnkPUyX8z1Llv8+S5b/PkuW/z5Llv8+&#10;S5b/PtN8AADGiQAAu5MAALObAACqoQAAoaUAAJenAACLqgAAhKsIAH+sGwB7rSoBd6w2BXKsQApu&#10;q0gPaqpQFGapVhljqV0dX6hkIVunayVYp3QpVKZ9LVCliDBNpZQzSqSjNUiktjZGpMw2RqPjNkWi&#10;8zdFoP84RaD/OEWg/zhFoP84RaD/OMyDAADAjwAAtpkAAK6hAAClpgAAm6sAAJGuAACGsAAAe7MA&#10;AHa0EwBytSMAb7UwAmu1OwZntEQKY7RMDmCzUxNcs1oXWbJhGlWyaR5SsXEhTrF6JUuwhShIsJIr&#10;RbChLEKwtC5BsMouQa/jLUCt8i8/rP4wPqz/MD6s/zA+rP8wPqz/MMWLAAC6lwAAsaAAAKmnAACf&#10;rQAAlLEAAIm0AAB/tgAAc7oAAGy8CQBovhoAZb4pAGK+NQJfvj8FW75HCFi+TwxVvlYPUr5dEk+9&#10;ZRVMvW4YSL13G0W9gh5CvY8gP72fIj29siM7vcgjO7zhIzq78iQ5uf4mOLn/Jji5/yY4uf8mOLn/&#10;Jr6TAAC0ngAAq6cAAKKuAACXswAAjLcAAIG6AAB2vQAAa8AAAGHFAABbxw4AWMgeAFbJKwBUyTYB&#10;UspAA0/KSAVMylAHSspYCkfKYAxEymkPQcpzET7KfhM7yosVOcubFzfLrhg1y8YYNcvgGDTK8Bky&#10;yPwbMsj+GzLI/hsyyP4bMsj+G7ecAACupgAApa8AAJq1AACOuQAAgr0AAHfAAABswwAAYscAAFjL&#10;AABP0AQASdMQAEfUHQBG1CoARNU0AEPWPgBB1kcBP9ZQAz3XWAQ72GIGONhsBzbZeAk02YULMdqV&#10;DC/bqAwu278NLdzaDCza7A0q2fgPKtn6DyrZ+g8q2foPKtn6D7ClAACnrwAAnLYAAJC7AACEvwAA&#10;eMIAAGzGAABhyQAAV80AAE7RAABF1gEAPdsGADvgFAA54SAAOOIqADbiMwA04zwAM+REATHkTQEv&#10;5VcCLeVhAyvmbAQo53kFJuiIBiTpmQci6a0HIerDCCDr2wcf6u8HHunzBx7p8wce6fMHHunzB6mu&#10;AACftgAAk7wAAIbBAAB5xAAAbMgAAGHLAABWzwAATNMAAELYAAA63AAANOgEADLsEAAv7RkALe4i&#10;ACvuKgAp7zEAJ/A4ACXxQAAi8UkAIPJSAR3zXQEa9GoCF/V3AxX2hwMT95gEEverBBD4vgQP+dME&#10;DvnZBA752QQO+dkEDvnZBKG2AACVvQAAiMIAAHrGAABtygAAYM0AAFTRAABJ1gAAP9oAADbeAAAu&#10;4gAAKvIAACf4CAAk+REAIvoYAB/7HwAc+yUAGfwrABf9MgAU/joAEf5CAA3/TAAK/1gABv9lAQP/&#10;cwEB/4MBAP+TAgD/ogIA/7ICAP+2AgD/tgIA/7YCAP+2Ape9AACKwwAAfMcAAG7LAABhzwAAVNQA&#10;AEjZAAA93QAAM+EAACrkAAAj7AAAH/oAABz/AAAZ/wYAFv8NABL/EwAO/xgAC/8dAAj/IwAF/yoA&#10;Af8yAAD/OgAA/0UAAP9RAAD/XgAA/2wAAP96AAD/hwAA/5QBAP+XAQD/lwEA/5cBAP+XAf8XLQP/&#10;HCkD/x4oA/8jLwP/JTgD/yNDBP8gTgT/HVoF/xtlBf8YcAX/FnkF/haBBfwViQX7FY8F+hSWBfkU&#10;mwT4E6EE9xOmBPYTrAT1E7IE9BK5BPMSwgTyEcsE8BHWBO0Q4gPrEOsD6BDzA+gR+wTnEf8F5xH/&#10;BecR/wXnEf8F5xH/Bf8bKgP/ICYC/yIlAv8pLQP/KzYD/ypABP8nTAT/JFcF/yFiBv4fbQb8HHcG&#10;+hx/Bvgbhwb2G40F9RqTBfQamQXzGp8F8hmkBfEZqgXwGbAF7xi4Be4YwAXtGMkF6xfVBOkX4QTm&#10;FuoE5Bf0BeMY+wbjGP8H4hj/B+IY/wfiGP8H4hj/B/8fJwP/JCIC/ygiAv8vKgL/MjQD/zI9BP8v&#10;SQT/LFQF/SlfBvkmagb2JHQG9CN8BvIjhAbxIosG7yKRBu4hlwbtIZwG7CCiBusgqAbqIK4G6SC2&#10;BugfvgbnH8gG5h/UBeMe4AXgH+sF3x/0B94f/AncH/8K2yD/Ctsg/wrbIP8K2yD/Cv8jIwL/KB0C&#10;/zAfAv82JwL/OTAC/zo6A/83RQT7NFAF9jFcBvMvZgfwLXAH7St5B+wqgQfqKocH6SmOB+gplAfm&#10;KZoH5SifCOQopgfjKKwH4ie0B+EnvQfgJ8cH3yfTB9wn4AbaJ+sI2Cf1CtUo/AzTKP8N0ij/DtIo&#10;/w7SKP8O0ij/Dv8oHgL/LRgC/zccAf8+IwH/QCwC/0E2A/pAQQT0PEwF7zlXBuw3YgfpNWwI5jR1&#10;COQzfQjjMoQI4TKLCeAxkQnfMZcJ3jCdCd0wownbMKoJ2jCyCdkwuwnYL8YJ1i/SCdMw4ArQL+sM&#10;zjD1D8ww/RDLL/8Ryi//Esov/xLKL/8Syi//Ev8sGQL/NBQB/z8ZAf9FHwH/SCcB/EgwAvNHOwPt&#10;REYE6EFSBuQ/XQfhPWgI3jxxCdw7eQnaO4AK2TqHCtc5jQvVOZMM1DiZDNM4oA3ROKcN0DivDc83&#10;uA7ON8IOzDfODso33Q/HN+kRxTf0FMM3/RXCNv8WwTb/F8E2/xfBNv8XwTb/F/8xFAH/OxEB/0YW&#10;AP9MGwD/TyIA9U8rAexNNQLlS0AD4ElMBdxHWAbZRmMI1URsCtJDdAzQQnwOz0KCD81BiRDMQI8R&#10;y0CVEclAmxLIP6ITxz+qE8U/sxTEPr4Uwj7KFME+2RW+PucXvD7yGbo9/Bq4Pf8buD3/HLg9/xy4&#10;Pf8cuD3/HP82EAH/Qg4A/0wSAP9SFgD5VRwA7lUkAOVULgHeUjkC2VFHA9NQUwfPTl4KzExnDcpL&#10;bxDISncRxkl9E8RIhBTCSIoWwUeQF8BGlxe+Rp4YvUWmGbtFrxq6RLoauETHG7dE1Ru1ROQcskTx&#10;HrBE+h+vQ/8gr0P/IK9D/yCvQ/8gr0P/IP86CwH/SAsA/1INAP9XEADzWhQA51obAN5ZJADXWTMA&#10;0VlCBMxXTgjIVlkMxFRiD8FSahK/UXIVvVB5F7tPfxm5ToUauE2LG7ZMkhy1S5kes0uhH7JKqx+w&#10;SrYgr0rDIa1J0SGrSuIiqUnvI6dJ+SSmSf8lpkn/JaZJ/yWmSf8lpkn/Jf8/BgD/TQcA/1cIAPRc&#10;CQDsXgwA4V4RANheHQDQYC8AymA9A8VfSgjAXVQNvFteEblZZhW3V20XtFZ0GrJUexyxU4Eer1OH&#10;H61SjiGsUZUiqlCdI6lQpyWnT7ImpU+/JqROzieiT98noE7tKJ9O+CmeTv8pnU7/KZ1O/ymdTv8p&#10;nU7/Kf9EBAD/UgQA91sDAOVgAgDcYgQA2GIIANFlGADKZyoAw2c5A75lRQi5Y1ANtWFZErJfYhav&#10;XWkZrVtwHKtadx+pWX0hp1iDI6VXiiSjVpEmolWaKKBUoymeVK4qnVO8K5tTyyyaU90smFPsLZdT&#10;9y2WU/8tlVP/LZVT/y2VU/8tlVP/Lf9IAgD/VgAA614AANxkAADVaAIA0mkFAMtqEwDEbCYAvmw1&#10;A7hqQgizaE0Nr2ZWEqxkXhepYmUapmBsHqRfcyChXnkjn12AJZ5chiecW44pmlqWK5hZoC2WWKsu&#10;lVi4MJNYyDCSWNoxkFjqMY9Y9jCPWP8wjlj/MI5Y/zCOWP8wjlj/MP9MAAD6WQAA4WIAANhpAADR&#10;bQAAzG4CAMdvDwC/cSIAuXEyArNvPgeubUkNqmtTEqZpWxejZ2IboGVpH51kbyKbYnYkmWF8J5dg&#10;gymVX4ssk16TLpFdnTCPXagyjVy2M4xcxjSKXNg0iVzpNIhc9TOIXP4ziFz/Mohc/zKIXP8yiFz/&#10;Mv9QAADyXAAA3WYAANNtAADMcgAAx3MAAMJzCwC7dR8AtHUvAq50OwapckYMpW9QEqFtWBeda18b&#10;mmpmH5dobCKVZ3Mlk2Z5KJBkgCuOY4gtjGKQMIphmjKIYaU0hmCzNoVgwzaEYNU3g2DnNoJg9DaC&#10;YP41gmD/NIJg/zSCYP80gmD/NP9SAADpXgAA2mkAANBxAADJdQAAw3cAAL13CAC2eBsAsHksAap4&#10;OQWldkQLoHRNEZxxVRaYb10blW5jH5JsaiKQa3AmjWp3KYtofiyJZ4UvhmaOMYRlmDSCZaM2gGSx&#10;OH9kwTl+Y9Q5fWTmOHxk9Dd8ZP03fGT/Nnxk/zZ8ZP82fGT/Nv9VAADjYQAA1m0AAM10AADGeQAA&#10;v3oAALp6BACyfBgArHwpAaZ7NgWhekEKnHhLEJh1UxWUdFoakXJhHo1wZyKLb24liG50KYZseyyD&#10;a4MvgWqLMn9plTV9aKE4e2ivOXlnvzp4Z9I7d2flOndn8zl3Z/04d2f/N3dn/zd3Z/83d2f/N/1Y&#10;AADgZQAA03AAAMp3AADCfAAAvH4AALZ+AQCvfxUAqIAmAKN/NASdfT8JmHtID5R5URWQeFgZjHZf&#10;Hol0ZSGGc2slg3JyKYFxeSx+b4EwfG6JM3ptkzZ3bJ85dWytOnRrvjxya9A8cmvkO3Jr8jpya/w5&#10;cmv/OHJr/zhya/84cmv/OPZaAADdaAAA0HMAAMd6AAC/fwAAuYEAALKBAACrghIApYMjAJ+DMQOa&#10;gTwIlH9GDpB9ThSMfFYZiHpdHYV4YyGCd2olf3ZwKXx1dyx6c38wd3KIM3VxkjdycJ05cHCrO25v&#10;vDxtb889bW/jPG1u8jttbvw6bW7/OW1u/zltbv85bW7/Oe5dAADabAAAznYAAMR+AAC8ggAAtYQA&#10;AK6EAACnhQ4AoYYgAJuGLwKWhToHkYNEDYyCTBKIgFQYhH5bHIF9YiB+e2gle3puKHh5dSx1eH0w&#10;cneGM292kDdtdZs5a3SqO2lzuj1oc849Z3PiPWhz8Ttocvw6aHL/Omhy/zpocv86aHL/OuZgAADX&#10;bwAAy3kAAMGBAAC5hgAAsogAAKqIAACiiQoAnIodAJeKLAKSiTgGjYhCC4iGShGEhVIWgINZG32C&#10;XyB5gGYkdn9sKHN+cyxwfXsvbXyEM2p7jjZoepo5ZXmoO2N4uTxieMw9YnjhPWJ38Ttid/s6Y3f/&#10;OmN3/zpjd/86Y3f/OuJlAADTcwAAx30AAL6EAAC2iQAArowAAKWMAACejQYAmI4ZAJKOKQGNjjUF&#10;iIw/CoSLSA9/ik8VfIhXGXiHXR51hmQicoVqJm6EcSprg3kuaIKBMmWAjDVif5c4YH+mOl5+tztc&#10;fso8XH3gPFx98DtcfPs6XXz/OV18/zldfP85XXz/Od9pAADPdwAAxIEAALqIAACyjQAAqpAAAKCQ&#10;AACYkgEAkpMVAI2TJQCIkzIDg5I8CH+RRQ17kE0Sd45UF3ONWxxwjGEgbYtoJGmKbyhmiXcsY4h/&#10;MF+HiTNchpU2WoWkOFeFtTpWhMk6VoTfOlaD7zlWgvo5VoL/OFaC/zhWgv84VoL/ONpvAADLfAAA&#10;wIYAALeNAACukgAAppUAAJuVAACSlwAAjJgPAIeZIACDmS4Cfpg5BnqXQgt1lkoQcpVRFG6UWBlr&#10;k18dZ5JmIWSRbSVhkHQpXY99LFqOhzBWjpMzVI2iNVGMszZQjMc3T4zeNk+K7jZPivo2UIn/NlCJ&#10;/zZQif82UIn/NtR1AADGgQAAu4sAALOSAACqlwAAoZkAAJaaAACLnAAAhZ4IAICfGgB8nykBeJ81&#10;A3OePghvnkcMbJ1OEWicVRVlm1wZYppjHV6ZaiBbmXIkV5h7KFSXhStRlpEuTpafMEuVsTFKlcUy&#10;SZXcMkmT7jJJkvkySZH/MkmR/zJJkf8ySZH/Ms57AADBhwAAt5AAAK6XAACmnQAAm54AAJGgAACF&#10;owAAfaUBAHemEwB0piMAcKcwAW2mOgRppkMIZaVLDGKlUhBfpFkUW6NgF1ijZxtVom8eUqF4IU6h&#10;gyVLoI8nSKCdKkWfritEn8MrQ5/bK0Od7SxCnPksQpv/LUKb/y1Cm/8tQpv/LceCAAC7jgAAspYA&#10;AKqdAAChogAAlqQAAIumAACAqQAAdKwAAG6tCgBqrhsAZ68qAGSvNQJhrz8EXq5HB1uuTgpYrlYN&#10;Va1dEVKtZBRPrGwXS6x1GkirgB1Fq4wfQqubIUCrrCM+qsEjParaIz2p7CM8p/klO6f/JTun/yU7&#10;p/8lO6f/JcCKAAC2lQAArZ0AAKWkAACbqQAAj6sAAISuAAB6sAAAbrMAAGS2AABftxIAXLghAFq4&#10;LQBYuDgBVbhBA1O4SQVQuFEHTbhYCku4YAxIuGkPRbhyEUK3fRQ/t4kWPLeYGDq3qRk4t78ZN7fY&#10;GTe16xo1tPgbNbP/HDWz/xw1s/8cNbP/HLmSAACwnAAAqKQAAJ6rAACTrwAAiLIAAHy1AABxtwAA&#10;ZroAAFy9AABTwAYAT8IVAE3CIwBLwy4ASsM4AEjEQQFGxEoCRMRSA0LEWgU/xGMHPcRtCTrEeAs3&#10;xIUNNcSUDjPFpg8xxbsPMMXUDy/E6g8uwvgRLcH+Ei3B/hItwf4SLcH+ErObAACqpAAAoawAAJax&#10;AACKtQAAfrgAAHO7AABnvQAAXcAAAFPEAABJyAAAQcwGAD3NFAA8ziAAOs4rADnPNQA4zz4AN9BH&#10;ADXQUQAz0VoBMtFlAi/ScQMt0n4EK9ONBSnToAYn1LYGJtTQBiXT5wYk0vMIJNH6CCTR+ggk0foI&#10;JNH6CK2kAACkrAAAmbMAAI24AACAuwAAdL4AAGjBAABdxAAAUscAAEjLAAA/zgAAN9IBAC/WBgAq&#10;2g4AKdsaACjcJQAn3S8AJt05ACXeQgAk300AI99YACHgZAAg4XIBHuKBARzjkwIa46cCGOS+Ahfl&#10;2AIW5OwCFuL3Ahbi9wIW4vcCFuL3AqasAACbtAAAj7kAAIK9AAB1wAAAacMAAFzHAABRygAAR84A&#10;AD3RAAA01QAALNkAACTdAAAh5gkAIOcTAB7oHAAb6SQAGeosABfqNQAV6z4AE+xIABHtVAAO7mEA&#10;DO9wAArwgQAJ8ZMAB/KnAAXzvQEE9NIBBPTiAQT04gEE9OIBBPTiAZ60AACRugAAhL8AAHfCAABp&#10;xgAAXMoAAFDNAABF0QAAOtUAADHZAAAo3AAAIN8AABrmAAAX8wIAFfQKABL1EgAP9hgADPcfAAn3&#10;JgAG+C8AA/k4AAD6QgAA+08AAPxdAAD8bAAA/H0AAPyPAAD9oAAA/bEAAP29AAD9vQAA/b0AAP29&#10;AJS7AACHwAAAecQAAGvIAABdzAAAUNAAAEPUAAA42QAALt0AACTgAAAc4wAAFOUAABDxAAAM+wAA&#10;Cf8AAAb/BgAC/wsAAP8RAAD/GAAA/x8AAP8nAAD/MAAA/zsAAP9IAAD/VwAA/2YAAP92AAD/hQAA&#10;/5MAAP+cAAD/nAAA/5wAAP+cAP8OKQL/EyUC/xIlAf8WLAH/FjYC/xRAAv8RTAL/DVgC/wpjAv8I&#10;bgL/B3cC/QZ/AvsFhgH6BY0B+QSTAfcEmAH2A50B9gOiAfUCqAH0Aa4A8wG1APEAvQDvAMUA7gDP&#10;AOwA3ADqAOYA5wDwAOYA+ADmAP4A5QD/AeUA/wHlAP8B5QD/Af8UJgL/FiIB/xghAf8eKgH/HjQB&#10;/xw+Av8ZSQL/FlUC/xNgAv0QawL6DnQC+A59AvYNhAL1DIoC8wyQAfILlgHxC5sB8AqgAe8KpgHu&#10;CawB7QmzAOwIuwDrCMQA6gfPAOcG2wDlBeYA4wfwAOEI+AHhCf8B4Ar/AuAK/wLgCv8C4Ar/Av8Y&#10;IgL/Gx0B/x8eAf8lJwH/JzEB/yU7Af8iRgL/H1IC+xxdAvcZaAL0F3EC8hd6AvAWgQLvFYcC7RWO&#10;AuwUkwLrFJkB6hOeAekTpAHoE6oB5xKxAeYSuQHlEcMB5BHOAeEQ2wDeEOYA3RLwAdsT+QLZFP8D&#10;2BX/BNgV/wTYFf8E2BX/BP8cHgH/HxgB/yccAf8tIwH/Ly0B/y43Af8rQgL5KE4C9CVZAvAjZALt&#10;IW0C6yB2AukffgLnHoQC5h6KAuUekALkHZYC4x2bAuIcoQLhHKgB3xyvAd4buAHdG8EB3BvNAdoa&#10;2wHWHOcC1BzxA9Ie+gXQHv8Gzx7/Bs8e/wbPHv8Gzx7/Bv8hGQH/JRMB/y8YAP80HwD/NigA/zYy&#10;Afc0PgHxMUkC7C5VAugsXwLlKmkD4ylyA+EpegPfKIED3iiHA90njQPbJ5MC2ieZAtkmnwLYJqYC&#10;1iatAtUmtgPTJsAD0iXLA9El2QPOJuYFyyfxBskn+gjIJ/8Jxyf/Cscn/wrHJ/8Kxyf/Cv8mFAH/&#10;LRAA/zcVAP88GwD/PiMA+D0sAPA8OAHpOUMB5DdPAuA1WgLdNGUC2jNuA9gydgPWMn0E1DGDBNMx&#10;iQTRMY8F0DCVBc8wmwbOMKIGzTCpBsswsgbKMLwHyS/IB8cv1QfEMOMIwjDvC8Av+Qy+L/8NvS//&#10;Dr0v/w69L/8OvS//Dv8rDgD/NQwA/z4QAP9DFQD8RBwA8EQlAOhCMADhQDwA3D5JAdg+VQLUPWAD&#10;0TxpBc48cQbMO3gHyzt/B8k6hQjIOooJxzmQCcU5lgrEOZ0KwzmlC8E4rQvAOLgMvjjEDL030Qy7&#10;OOENuDftD7Y3+BG1N/8StDf/ErQ3/xK0N/8StDf/Ev8wCAD/PAgA/0ULAP9JDwD0ShUA6UkdAOBH&#10;JwDZRzUA00dDAc9HUAPLRloFyEVkB8VEbAnDRHMKwUN6C8BCgAy+QoYNvUGMDrxAkg+6QJkPuUCg&#10;ELc/qRG2P7QRtT/AErM+zhKxP94Srz7rFK0+9hasPv4Wqz7/F6s+/xerPv8Xqz7/F/81AwD/QgQA&#10;/0oGAPVOCADtTwwA4k4TANlNHgDRTy8AzFA+AcdQSgPDT1UGv01fCb1MZwu7S24NuUp1D7dJexC1&#10;SIERtEiHErJHjhOxRpUUr0acFa5FpRasRbAXq0W8F6lEyhioRNsYpUTpGaRE9RqjRP0bokT/G6JE&#10;/xuiRP8bokT/G/87AAD/RwEA9U8AAORTAADcVAMA2VIIANFVGADKVyoAxFg5Ab9XRgS7VlEHuFRa&#10;CrVTYg2yUWoPsFBxEa5PdxOtTn0Vq06DFqlNiReoTJAZpkyYGqVLoRujS6wcokq4HaBKxx2fStge&#10;nUrnHptK9B+aSvwfmUr/H5lK/x+ZSv8fmUr/H/9AAAD/TAAA51MAANxZAADVXAEA0VsEAMtbFADE&#10;XiYAvl81AbleQgS0XE0IsVtWC61ZXg6rV2YRqVZsFKZVcxalVHkXo1N/GaFShhugUo0cnlGVHpxQ&#10;nh+aUKggmU+1IZdPxCKWT9QilE/mI5NP8iOST/wjkU//I5FP/yORT/8jkU//I/9EAAD1UAAA31gA&#10;ANZfAADPYgAAy2IBAMVhDgC+ZCEAuGQxAbNkPgSuYkkIqmBSDKdeWg+kXWISoltpFZ9abxedWXUa&#10;m1h7G5pXgh2YVokfllaRIZRVmiOSVKUkkVSyJY9UwSaOVNInjVTkJ4tU8SaLVPsmilT/JopU/yaK&#10;VP8milT/Jv9IAADqUwAA214AANFkAADLaAAAxmgAAMBnCgC5aB0As2ktAK5pOgOpZ0UHpWVPC6Fj&#10;Vw+eYl4Tm2BlFplfbBiXXnIblV14HZNcfx+RW4Yhj1qOI41alyWLWaInilivKIhYvimHWNAqhVji&#10;KoVY8CmEWPophFj/KIRY/yiEWP8ohFj/KP9LAADjVwAA2GIAAM5pAADGbAAAwW0AALtsBgC0bRoA&#10;rm4qAKltNwOkbEIHoGpMC5xoVA+ZZlwTlmViFpNkaRmRY28cj2F1Ho1gfCGLYIMjiV+LJYdelSiF&#10;XaApg12tK4FcvCyAXM4tf1zhLX5c7yx+XPorflz/Kn5c/yp+XP8qflz/KvpOAADgWwAA1GYAAMpt&#10;AADDcAAAvXEAALdwAwCwcRYAqnInAKVxNAKgcD8Gm25JC5dsUQ+Ua1kTkWlgFo5oZhmMZ2wciWZz&#10;H4dleSGFZIEkg2OJJ4Fikyl/YZ4rfWGrLXtgui56YMwveWDgL3lg7y54YPkteGD/LHhg/yx4YP8s&#10;eGD/LPNRAADeXwAA0WkAAMdwAADAdAAAuXUAALNzAACsdBMApnUkAKF1MgKcdD0Fl3JHCpNwTw6P&#10;b1YSjG1dFolsYxmHa2ochGpwH4JpdyKAaH8lfWeHKHtmkCp5ZZwtd2SpLnZkuDB0ZMowc2PeMHNk&#10;7i9zZPkuc2P/LXNj/y1zY/8tc2P/LetUAADbYgAAzm0AAMRzAAC9dwAAtngAAK93AACoeBAAongh&#10;AJ15LwGYdzoFk3ZECY90TQ2Lc1QRiHFbFYVwYRiCb2cbf25uH31tdSJ7bHwleWuFKHZqjyt0aZou&#10;cminMHBotzFvZ8kxbmfdMW5n7TBuZ/gvbmf/Lm5n/y5uZ/8ubmf/LuZXAADYZgAAy3AAAMJ3AAC6&#10;egAAs3wAAKt6AACkewwAnnweAJl8LAGUezgEj3pCCIt4Sg2Hd1IRhHVZFIF0Xxh+c2Ybe3JsH3lx&#10;cyJ2cHsldG+DKHFujStvbZgubWylMGtstTJqa8cyaWvcMmlr7DFpa/gwamr/L2pq/y9qav8vamr/&#10;L+NbAADUaQAAyHMAAL96AAC3fgAAr38AAKd9AACgfwkAmn8aAJWAKQCQfzUDi35AB4d8SAyDe1AQ&#10;gHpXFH14Xhd6d2Qbd3ZqHnR1cSJydHklb3OBKGxyiytqcZYuaHGjMGZwszJlcMYyZG/bMmRv7DFk&#10;b/cwZW7/L2Vu/y9lbv8vZW7/L+BfAADRbQAAxXcAALx9AAC0gQAArIMAAKOBAACbggUAlYMXAJCE&#10;JgCMgzMCh4I9BoOBRgp/gE4PfH5VE3h9XBZ1fGIac3toHnB6byFteXckanh/KGd3iStldpQuYnai&#10;MGB1sjFfdMQyXnTaMl506zFfc/cwX3P/L19z/y9fc/8vX3P/L91kAADNcQAAwnoAALmBAACxhQAA&#10;qIYAAJ6FAACXhgAAkIcTAIyIIwCHiDABg4c6BX6GQwl7hUsNd4RTEXSDWRVxgmAZboFmHGuAbSBo&#10;f3UjZX59J2J9hypffJItXXugL1t7sDBZesMxWHrYMVl56jBZePYwWXj/L1l4/y9ZeP8vWXj/L9lo&#10;AADKdQAAv34AALaFAACtiQAAo4oAAJmKAACRiwAAi4wOAIaNHgCCjSwBfow3A3qMQQd2i0kLcopQ&#10;D2+JVxNsiF0XaYdkGmaGax5jhXMhYIR7JF2DhShagpArV4KeLVWBri5TgcEvUoDWL1N/6S9Tf/Yu&#10;U37/LlN+/y5Tfv8uU37/LtNuAADFegAAu4MAALKJAACqjgAAn44AAJSPAACLkAAAhZEIAICSGQB8&#10;kygAeJMzAnSSPQVwkUYJbZBNDGqQVBBnj1sUZI5iF2CNaRtdjHAeWot5IVeLgyRUio4nUYmcKk+J&#10;rCtNiL8sTIjVLEyH6SxMhvUsTIX/K0yF/ytMhf8rTIX/K850AADBfwAAt4gAAK6PAAClkgAAmpMA&#10;AI+UAACElgAAfpcBAHiYEwB0mSIAcZkvAW6ZOQNqmEIGZ5hKCWSXUQ1hl1gQXpZfE1uVZhZYlG4a&#10;VJR2HVGTgCBOkowjS5KZJUmRqiZHkb0nRpDTJ0aP6CdGjvUoRo3/KEaN/yhGjf8oRo3/KMh6AAC8&#10;hQAAso4AAKqUAACglwAAlZgAAIqZAAB/nAAAdp4AAHCfCwBsoBwAaaEpAGahNAFjoD4DYKBGBl2g&#10;Tglan1ULV59cDlSeYxFRnWsUTp10F0ucfhpInIkdRZuXH0ObpyBBm7shQJrRIUCZ5yE/mPQiP5f/&#10;Ij+X/yM/l/8jP5f/I8KBAAC3jAAArpQAAKaaAACanAAAj50AAISfAAB6ogAAbaYAAGenAwBiqBQA&#10;X6giAF2pLgBaqTgBWKlBAlWpSQRTqFEHUKhYCU2oXwtLp2gOSKdxEEWnexNCpocVP6aUFzympRk7&#10;pbkZOaXPGTmk5hk4o/MaOKH+HDih/xw4of8cOKH/HLyJAACxkwAAqZsAAKGhAACUogAAiaQAAH6n&#10;AAB0qQAAaawAAF2vAABXsQkAU7EYAFGyJQBPsjAATrI6AEyzQwFKs0sCR7NTBEWyWwVDsmMHQLJs&#10;CT2ydws7soMNOLGRDzaxohA0sbYQMrHNEDKw5BAxr/MSMK7+EzCu/hMwrv4TMK7+E7WRAACsmwAA&#10;pKIAAJqnAACOqQAAg6wAAHivAABtsgAAYbQAAFa2AABLugAARrsMAES8GgBCvCYAQL0wAD+9OQA+&#10;vUIAPL5LADq+VAE5vl0CNr5nAzS+cgQyvn4GL76NBy2+nggrv7IIKr/JCCq+4wgovfIJJ7v+Cie7&#10;/gonu/4KJ7v+Cq+aAACnogAAnqkAAJOuAACHsQAAe7QAAG+2AABjuAAAWLsAAE69AABEwQAAOsUA&#10;ADTHCgAxyBcAMMgiAC/JLAAtyTUALMk+ACvKSAAqylIAKMtdACfLaQAlzHYBI8yFASHNlwEfzasC&#10;Hs3EAR3N3wEczO8CHMr7BBzK+wQcyvsEHMr7BKmjAACgqgAAlbAAAIm0AAB9twAAcLoAAGS8AABY&#10;vwAATsEAAEPFAAA6yAAAMcsAACnOAQAh0gYAHNQOABvVGQAa1SMAGNYtABfXNwAW2EIAFdlOABTa&#10;WwAT2mkAEdt5ABDciwAN3Z8ADN63AAre0gAJ3ekACtz3AArc9wAK3PcACtz3AKOrAACYsQAAjLYA&#10;AH+6AAByvQAAZb8AAFjCAABNxQAAQskAADjMAAAvzwAAJtIAAB7VAAAX2QAAENwDAA3iDAAM4xYA&#10;CuQfAAjkKAAH5TIABeY9AAPmSgAA51gAAOdnAADneQAA54wAAOihAADotwAA6cwAAOnjAADp5AAA&#10;6eQAAOnkAJqyAACOuAAAgbwAAHO/AABmwgAAWcYAAEzJAABAzQAANtAAACzTAAAj1gAAGtoAABPd&#10;AAAL3wAABuYAAATvAwAB7goAAO4SAADuGgAA7iMAAO8tAADvOAAA8EUAAPFUAADxZAAA8ncAAPOJ&#10;AADznAAA9K0AAPW/AAD1wAAA9cAAAPXAAJG5AACDvgAAdsEAAGfFAABZyQAATMwAAD/QAAA01AAA&#10;KdgAAB/cAAAW3wAADuEAAAbjAAAA5QAAAPAAAAD2AAAA9gAAAPYEAAD2CwAA9hMAAPccAAD4JgAA&#10;+TEAAPo/AAD8TgAA/GAAAP1xAAD+ggAA/5AAAP+fAAD/oAAA/6AAAP+gAP8FJQH/ByEB/wMgAf8H&#10;KQD/BjMA/wM+AP8ASgD/AFYA/wBhAP8AbAD+AHUA/AB8APkAgwD3AIoA9QCPAPMAlADyAJkA8ACe&#10;AO4ApADsAKkA6wCwAOoAtwDpAMAA6ADJAOcA1ADmAOEA5QDrAOUA8wDkAPkA5AD9AOMA/wDjAP8A&#10;4wD/AP8LIgH/DB0B/wweAP8RJwD/EDAA/ww7AP8IRwD/BVMA/wJeAPsAaQD4AHIA9gB6APQAgQDz&#10;AIcA8QCNAO8AkgDuAJcA7ACcAOoAoQDoAKcA5wCuAOUAtQDkAL4A4wDIAOIA0wDhAOAA4ADqAN8A&#10;8gDeAPoA3QD/ANwA/wDcAP8A3AD/AP8QHQH/ERkA/xUcAP8aJQD/Gi0A/xY4AP8TQwD9EE8A+Axb&#10;APUJZQDyCG4A8Ad3AO4GfgDsBYQA6wWKAOoEjwDoA5QA5wKaAOUCnwDkAaUA4gCsAOAAtADfALwA&#10;3gDHANwA0gDbAN8A2gDqANgC9gDVBf0A1Ab/ANQG/wDUBv8A1Ab/AP8VGQH/FRMA/x4ZAP8iIQD/&#10;IyoA/yA0APwdPwD2GksA8RdWAO0UYQDqE2sA6BJzAOYRegDkEIEA4xCHAOIOjADhDpIA4A2XAN4N&#10;nQDdDKMA3AyqANoLsgDZC7sA1wvGANUL0gDTDOIA0Q7tAM4R9wHNEv4BzBL/AcwS/wLMEv8CzBL/&#10;Av8ZEwD/HQ4A/yYVAP8qHAD/KyUA/CovAPQnOgDuI0YA6SFRAOUfXADiHWYA3xxvAN0cdgDcG30A&#10;2huDANkaiQDYGo8A1hqUANUamgDTGqAA0hqnANEasADQGrkAzhrEAM0Z0QDLG98AxxzsAcUd9gLE&#10;Hf4Dwx3/BMMd/wTDHf8Ewx3/BP8eDAD/JgsA/y4QAP8yFgD/Mh4A9DEoAOwvMwDlLD8A4ClLANwo&#10;VwDZJ2EA1idqANMncgDSJ3kA0Cd/Ac8nhQHNJ4sBzCeQAcsnlgHKJ5wBySekAscnrALGJ7UCxCbB&#10;AsMmzQLBJ90CvifqBLwn9QW6KP0GuSj/B7kn/we5J/8HuSf/B/8jBwD/LgcA/zYKAP85DwD3ORYA&#10;7DcfAOM0KwDdMjcA1zJFANMzUQDPM1wAzDNlAcozbQLIM3QCxzJ6A8UygAPEMoYDwjKMBMEykgTA&#10;MZgEvzGfBb0xqAW8MbIFujC9Bbkwyga3MNoGtTDnCLIw8wmxMPwKsDD/C7Aw/wuwMP8LsDD/C/8o&#10;AQD/NQMA/zwFAPc/CADvPg0A5DwVANs5IQDUOzEAzj0/AMo+TADGPlcBwz1gA8E9aAS/PG8EvTx2&#10;Bbw7fAa6O4EGuTqHB7c6jQi2OpQItTmbCbM5pAmyOa4KsDm5Cq84xwquONYLqzjlDKk48g2oOPsO&#10;pzj/D6Y4/w+mOP8Ppjj/D/8vAAD/OwAA9UIAAOVEAADdQwMA20AJANNCGgDMRSsAxkc6AMJHRwG+&#10;R1ECu0ZbBLhFYwa2RGoHtENxCLJDdwmxQn0Kr0KDC65BiQutQZAMq0CXDapAoA6oQKoOpz+1D6U/&#10;wxCkP9MQoj/jEaA/8BKfP/oSnj//E50//xOdP/8TnT//E/82AAD8QQAA5UYAANxMAADVTgAA0ksE&#10;AMxLFADFTiYAv081ALpPQgG2T00Ds01WBbBMXweuS2YJrEptCqpKcwyoSXkNp0h/DqVIhQ+kR4wQ&#10;okeTEaFGnBKfRqYTnUWyFJxFwBWbRdAVmUXhFZdF7xaWRfkXlUX/F5VF/xeVRf8XlUX/F/87AADw&#10;RQAA304AANVUAADPVgAAy1QBAMVTDwC+VSEAuFYxALNWPgGvVUkErFRSBqlTWgimUmIKpFFoDKJQ&#10;bw6gT3UPn057EZ1NgRKbTYgUmkyQFZhMmBaWS6MXlUuvGJNLvRmSSs0akErfGo9L7RqOSvgajUr/&#10;Go1K/xqNSv8ajUr/Gv8/AADlSgAA2lQAANBbAADJXQAAxFwAAL9aCgC4WxwAslwsAK1cOgGpW0UE&#10;pVpOBqJZVgmfV14LnVZlDptVaxCZVHERl1R3E5ZTfhWUUoUWklGMGJBRlRmOUKAbjVCsHItQuh2K&#10;T8odiU/dHohP7B6HT/cdhk//HYZP/x2GT/8dhk//HfpDAADiUAAA1VoAAMxgAADFYwAAv2IAALlf&#10;BgCzYBgArWEoAKhhNgGkYUEDoF9LBpxeUwmZXVsMl1thDpVaaBGTWW4TkVh0FY9YehaNV4IYi1aJ&#10;GolVkhyHVZ0ehlSpH4RUtyCDVMghglTbIYFU6yCAVPYggFT+H4BU/x+AVP8fgFT/H/FGAADeVAAA&#10;0l4AAMhlAADBaAAAu2cAALVkAgCuZRUAqGYlAKNmMwGfZT4Dm2RIBpdjUAmUYVgMkWBeD49fZRGN&#10;XmsTi11xFYlceBiHW38ahVuHHINakB6BWZogf1mnIX5YtSN8WMYje1jaI3pY6iN6WPYielj+IXpY&#10;/yF6WP8helj/IelKAADbWQAAzmMAAMVpAAC9bAAAt2sAALBoAACpaREAo2ohAJ9qLwCaajsDlmhF&#10;BpJnTQmPZlUMjGRcD4pjYhGHYmgUhWFuFoNgdRiBYHwbf1+EHX1ejh97XZgheV2lI3hcsyR2XMUl&#10;dVzYJXVc6SV0XPUkdFz+I3Rc/yJ0XP8idFz/IuZOAADYXAAAy2YAAMJsAAC6bwAAs28AAKxsAACl&#10;bQ0An24eAJpuLQCWbjgCkmxCBY5rSwiKalILh2hZDoVnXxGCZmYTgGVsFn5kcxl8ZHobemOCHnhi&#10;jCB2YZYjdGGjJXJgsiZxYMMncGDWJ29g6CZvYPUlb1/9JG9f/yRvX/8kb1//JORSAADUYAAAyGoA&#10;AL9wAAC3cwAAr3MAAKhwAAChcQoAm3EbAJZyKgCScTYCjXBABYpvSAiGblALg2xXDoBrXRB9amMT&#10;e2lqFnlpcRl3aHgcdWeAHnNmiiFwZZQjb2WhJW1ksCdrZMEoamPVKGpj5ydqY/Qma2P9JWtj/yVr&#10;Y/8la2P/JeFWAADRZAAAxm0AALxzAAC0dgAArHYAAKRzAACddAcAl3UYAJJ1JwCOdTMBiXQ9BIZz&#10;RgeCck4Kf3FVDXxvWxB5bmITd25oFnVtbxlybHYccGt+H25qiCFsaZMkaWmfJmhoridmaMAoZWfT&#10;KGVn5yhlZ/QnZmb9JmZm/yVmZv8lZmb/Jd5aAADPZwAAw3AAALp2AACyegAAqHkAAKB3AACZeAMA&#10;k3kVAI55IwCKeTABhXg7A4F3RAZ+dkwJe3VTDHh0WQ91c2ASc3JmFXBxbRhucHQba3B9HmlvhiFn&#10;bpEkZG2eJmNsrShhbL4oYGzSKWBr5ihga/MnYWv8JmFq/yZhav8mYWr/JtteAADLawAAwHQAALd6&#10;AACufQAApXwAAJx7AACUfAAAjn0RAIl9IACFfS0AgXw4An18QQV6e0kId3pRC3R5Vw9xeF4Sbndk&#10;FWx2axhpdXIbZ3V7HmR0hCFhc48jX3KcJl1xqydccb0oW3HRKFtw5Shbb/MnW2/8Jltv/yZbb/8m&#10;W2//JtZjAADIbwAAvXgAALR9AACrgAAAoYAAAJd/AACPgAAAiYEMAISBHACAgSoAfYE1AnmBPwR1&#10;gEcHcn9OCm9+VQ1sfVwQan1iE2d8aRZke3EZYnp5HV95gh9ceI0iWniaJFh3qSZWdrsnVXbPJ1V1&#10;5CdVdfImVnT8JVZ0/yVWdP8lVnT/JdJnAADEcwAAunwAALGCAACngwAAnIMAAJKDAACKhAAAhIUH&#10;AH+GGAB7hyYAd4cyAXSGPANwhkQGbYVMCGqEUwtnhFkOZYNgEWKCZxRfgW4XXIB3GlmAgB1Xf4sg&#10;VH6YIlJ9pyRQfbklT3zOJU984yVPe/IkT3r7JE96/yRPev8kT3r/JM1tAADAeAAAtoAAAK2GAACi&#10;hwAAmIcAAI2IAACEiQAAfYsCAHiMEwB0jCEAcY0uAG6NOAJrjEEEZ4xJBmWLUAliilcMX4pdD1yJ&#10;ZBJaiGwVV4d1GFSHfhpRhokdToWWH0yFpSFKhLgiSYTMIkmD4iJJgvEiSYH7IkmB/yJJgf8iSYH/&#10;IshzAAC8fQAAsoUAAKmLAACdiwAAk4sAAIiNAAB9jwAAdpEAAHGSDABtkxsAaZMoAGeTMwBkkz0C&#10;YZNFBF6STAZcklMJWZFaC1aRYg5UkGkRUY9yE06PfBZLjocZSI6UG0WNoxxEjbYdQ4zLHUKL4R1C&#10;ivAeQon6HkKJ/h5Cif4eQon+HsN5AAC4gwAArosAAKSPAACYjwAAjpAAAIOSAAB5lQAAbpgAAGiZ&#10;BABkmhQAYZoiAF6bLgBcmzgAWZtBAleaSANVmlAFUppXB1CZXgpNmWYMSphvDkeYeRFEl4QTQpeR&#10;FT+WoRc9lrMXPJbJFzyV4Bc7k+8YO5L6GTuS/hk7kv4ZO5L+Gb2AAACzigAAqpIAAJ+UAACTlAAA&#10;iJYAAH6YAAB0mwAAZ58AAF+hAABaogwAVqIaAFSjJwBSozEAUKM7AE6jQwFMo0sCSqNSA0ijWgVF&#10;omIHQ6JrCUCidQs9oYENO6GODzihnhA2obEQNaDGEDWg3hA0nu8RM535EjOc/hMznP4TM5z+E7eI&#10;AACukQAApZgAAJmZAACNmgAAgp0AAHigAABuogAAY6UAAFioAABPqgEASqsRAEisHQBGrCkARKwy&#10;AEOtOwBCrUQAQK1MAD6tVAE8rV0COq1nBDitcQU1rH0GM6yLCDGsmwkvrK0JLazECS2r3Aksqu4K&#10;K6n5Cyuo/QsrqP0LK6j9C7GQAACpmQAAoJ4AAJOfAACHogAAfKUAAHGoAABnqwAAXK4AAFGwAABG&#10;swAAPrUEADq2EgA4th0ANrcoADW3MQA0tzoAMrdDADG4TAAwuFUALrhfACy4awEquHcBKLiFAia4&#10;lgMkuakDI7m/AyK52QMht+wEIbb4BSC1/QUgtf0FILX9BayZAACkoAAAmaUAAIynAACBqwAAdq4A&#10;AGqxAABfswAAU7UAAEm4AAA+ugAANL0AACzAAgAnwQ4AJcIZACTCIwAjwywAIcM2ACDEPwAfxEkA&#10;HcRUABzFYAAaxW0AGMZ8ABfGjgAVxqEAE8e5ABLH0wASxuoAEsT3ABLE/AESxPwBEsT8AaahAACd&#10;qAAAkq0AAIaxAAB5swAAbLYAAGC4AABUugAASbwAAD6/AAA1wgAAK8UAACPIAAAbygAAE80GAA/P&#10;EAAOzxoADM8kAAvQLgAK0DkACdFFAAjRUgAG0mAABdJvAAPTgAAC05MAANOoAADUvwAA1NcAANTp&#10;AADU8AAA1PAAANTwAJ+pAACVrwAAiLMAAHu3AABuuQAAYbwAAFS+AABJwQAAPcQAADPHAAApyQAA&#10;IMwAABjPAAAR0QAACdQAAALWAwAA2A0AANkWAADaIAAA2yoAANw1AADdQQAA308AAOBeAADgbwAA&#10;4YEAAOKVAADiqQAA470AAOPPAADk2QAA5NkAAOTZAJewAACLtQAAfrkAAHC8AABivwAAVcIAAEjF&#10;AAA8yAAAMcsAACfOAAAd0QAAFdQAAAzXAAAF2gAAANwAAADeAAAA3wEAAOEJAADiEgAA4xsAAOUl&#10;AADnMAAA6T0AAOtMAADtXAAA7m4AAO+AAADwkwAA8KQAAPGzAADxugAA8boAAPG6AI23AACAuwAA&#10;cr8AAGTCAABWxQAASMkAADvMAAAv0AAAJNMAABrXAAAR2gAACN0AAADfAAAA4QAAAOMAAADlAAAA&#10;5gAAAOgAAADqAgAA6woAAO0UAADwHgAA8ioAAPU4AAD4SAAA+lkAAPtrAAD8fAAA/YsAAP6YAAD+&#10;ngAA/p4AAP6eAP8AIAD/AB0A/wAdAP8AJgD/ADAA/wA7AP8ASAD/AFQA/wBfAPwAaQD4AHEA9QB5&#10;APIAgADwAIYA7wCLAO4AkADtAJUA7ACaAOsAnwDqAKQA6gCrAOkAsgDoALoA5wDEAOYAzwDkANsA&#10;4gDmAOEA8ADgAPgA4AD9AOAA/wDgAP8A4AD/AP8BHQD/ABoA/wAcAP8BJAD/AC0A/wA4AP8ARAD/&#10;AFAA/QBbAPgAZgD0AG8A8AB2AO0AfQDrAIMA6gCJAOgAjgDoAJMA5wCYAOYAnQDlAKIA5ACoAOMA&#10;rwDiALgA4QDBAOAAzADeANkA3ADlANsA7wDaAPYA2QD7ANkA/wDZAP8A2QD/AP8HGQD/BBQA/wkZ&#10;AP8MIQD/CSoA/wU0AP8BQAD7AEwA9gBYAPIAYgDuAGsA6gBzAOcAegDlAIAA5ACGAOMAiwDiAJAA&#10;4QCVAOAAmgDfAKAA3gCmANwArQDbALUA2gC/ANgAygDWANcA1ADkANMA7QDRAPUA0QD7ANAA/wDQ&#10;AP8A0AD/AP8LFAD/Cw4A/xMUAP8WHAD/FSUA/xAwAPkMPADzCEgA7gVTAOoDXgDnAWcA5AFvAOEA&#10;dgDfAH0A3QCCANwAiADbAI0A2gCSANkAlwDXAJ0A1QCjANQAqwDTALMA0QC9ANAAyQDOANYAzQDj&#10;AMsB7gDJAvgAyQP+AMgD/wDIA/8AyAP/AP8RDQD/FQoA/xwQAP8fFwD/HiAA+BsqAPAXNgDqE0IA&#10;5RFOAOEOWADeDWIA3AxrANkMcgDXDHkA1Qx/ANQLhADSC4oA0QuPANALlQDPC5sAzguhAMwLqQDL&#10;C7IAygy9AMgLyQDHDNYAxA7mAMIQ8gDAEfsAvxL/AL4S/wG+Ev8BvhL/Af8VBgD/HgYA/yQKAP8m&#10;EAD7JRkA8CMjAOcfLgDhHDsA3BpHANgZUwDUGl0A0RtmAM8bbQDNG3QAzBt6AMobgADJG4YAyBuL&#10;AMcbkQDFG5cAxByeAMMcpgDBHK8AwBy6AL4cxgC9G9QAuh3kALge8AG2HvoCtR7/ArUe/wK1Hv8C&#10;tR7/Av8aAAD/JgEA/ywEAPstCADyLBAA5ykZAN4lJQDYJDMA0iZBAM4nTQDKKFgAyClhAMYpaQDE&#10;KXAAwil2AMApfAC/KYEAvimHAb0ojQG7KJMBuiiaAbkoogG3KKsBtii2AbQowwKzKNECsSjhAq4o&#10;7gOtKPkErCj/Baso/wWrKP8Fqyj/Bf8jAAD/LQAA9zMAAOkzAADiMQUA3iwMANUtHADOMCwAyTM7&#10;AMU0RwDBNFIAvzRcALw0ZAG6NGsBuTRxAbczdwK2M30CtDODArMziQOyMo8DsDKWA68yngStMqgE&#10;rDKzBaoxwAWpMc4FpzHfBqUx7QejMfcIojH/CKIx/wiiMf8IojH/CP8qAAD7NAAA5TgAAN09AADX&#10;PQAA0zgFAM04FgDGOycAwT01ALw+QgC5Pk0Atj5XAbM9XwKxPWYDrzxtA648cwSsPHkFqzt+Bao7&#10;hAaoOosGpzqSB6U6mgekOqQIojmvCKE5vAmfOcsJnjndCpw56wuaOfYLmTn+DJk5/wyZOf8MmTn/&#10;DP8wAADtOQAA30IAANZHAADPSAAAy0MBAMZCEAC/RSEAuUYxALVHPQCxR0kBrkZSAqtFWwOpRWIE&#10;p0RoBaVDbwakQ3QHokJ6CKFCgAmfQYcJnkGOCpxBlwubQKAMmUCsDZhAuQ2WQMkOlUDaDpNA6Q+S&#10;QPUPkUD9D5A//w+QP/8PkD//D/41AADlQAAA2koAANBPAADJUQAAxE4AAL9LCgC4TBwAsk4sAK5O&#10;OQCqTkQBp01OAqRMVgShS14Fn0tkB51KawicSXAJmkl2CplIfQuXSIMMlUeLDZRHkw6SRp0QkUap&#10;EI9GthGORsYSjEXYEotG6BKKRvQSiUX8EolF/xKJRf8SiUX/EvM6AADgRwAA1FEAAMtWAADDWAAA&#10;vlUAALhSBQCyUxgArFQnAKhUNQCkVEABoFNKA51SUgSbUloGmFFhCJZQZwmUT20Lk05zDJFOeQ2P&#10;TYAPjk2IEIxMkBGKTJoTiUumFIdLsxWGS8MVhUvVFoNL5haCS/MVgkv8FYJL/xWCS/8Vgkv/Feo+&#10;AADdTQAA0FcAAMZcAAC/XgAAuFwAALNYAQCsWRQAp1ojAKJaMQCeWj0BmllHA5dYTwWUV1YHklZd&#10;CJBVYwqOVGkMjFRwDYpTdg+JUn0Qh1KFEoVRjRSDUZcVglCjF4BQsRh/UMEYfk/TGX1P5Rh8T/IY&#10;fE/7F3tP/xd7T/8Xe0//F+dEAADZUgAAzFsAAMNhAAC7YwAAtGEAAK5dAACnXRAAol4gAJ1fLgCZ&#10;XzkBlV5DA5JdTAWPXFMHjFtaCYpaYAqIWWcMhlhtDoRYcxCCV3oSgFaCFH9WixV9VZUXe1WhGXpU&#10;rxp4VL8bd1TRG3ZU5Bt2VPIadlT6GXVU/xl1VP8ZdVT/GeRIAADVVgAAyWAAAMBlAAC4ZwAAr2UA&#10;AKphAACjYgwAnWMcAJhjKgCUYzYBkGJAAo1hSQSKYFAGh19XCYVeXgqDXWQMgF1qDn9ccRB9W3gT&#10;e1uAFXlaiRd3WZMZdVmfGnRYrRxyWL0ccVjQHXBY4xxwWPEbcFj6G3BX/xpwV/8acFf/GuFNAADS&#10;WgAAxmMAAL1pAAC0awAArGkAAKVlAACfZggAmWcZAJRnJwCQZzMAjGY9AohlRgSFZE4GgmNVCIBi&#10;Wwp9YWEMe2FoDnlgbhF4X3YTdl9+FXRehxhyXZEacF2dHG5cqx1tXLwebFzOHmtc4h5rW/Ada1v6&#10;HGtb/xtrW/8ba1v/G95RAADPXgAAw2cAALpsAACxbgAAqGwAAKJpAACaagUAlGoWAI9rJACLazAA&#10;h2o7AYRpRAOBaEsGfmdSCHtmWQp5ZV8Md2VlDnVkbBFzZHQTcWN8Fm9ihRhtYY8aa2GbHGlgqh5o&#10;YLofZ2DNH2Zf4R9mX/AeZl/5HWZf/xxmX/8cZl//HNtVAADMYgAAwWoAALhvAACucQAApW8AAJ5s&#10;AACWbQEAkG4SAItuIQCHbi0Ag244AYBtQQN8bEkFemtQB3drVwl0al0McmlkDnBpahFuaHITbGd6&#10;FmpmgxhoZo4bZmWaHWRkqB5jZLkfYmTMIGFj4B9hY+8eYWP5HWJi/x1iYv8dYmL/HdhZAADJZQAA&#10;vm0AALVzAACqcwAAoXMAAJlwAACScQAAi3IOAIZyHQCCcioAf3I1AXtxPwJ4cUcEdnBOB3NvVQlw&#10;blsLbm5iDmxtaRBqbHATZ2x4FmVrgRhjaowbYWmYHV9ppx5daLcfXGjLIFxn4B9cZ+8eXGf5Hl1m&#10;/x1dZv8dXWb/HdRdAADGaQAAu3EAALJ2AACndgAAnXYAAJV0AACNdQAAh3YKAIJ2GgB+dicAenYz&#10;AHd2PAJ0dUUEcXVMBm90Uwhsc1kLanNgDWdyZxBlcW4SY3F2FWBwfxheb4oaXG6WHFpupR5YbbYf&#10;V23JH1Zs3x9XbO4eV2v4HVdr/x1Xa/8dV2v/HdBiAADDbQAAuHUAAK96AACjeQAAmXkAAJB4AACI&#10;eQAAgnoGAH16FgB5eyQAdXsvAHJ7OQFve0IDbXpJBWp6UAdneVcJZXheDGN4ZQ5gd2wRXnZ0FFt1&#10;fRZYdYgZVnSVG1Rzox1Sc7QeUXLIHlFy3h5Rce0dUXD4HVJw/xxScP8cUnD/HMxnAAC/cQAAtXkA&#10;AKt9AACffQAAlXwAAIt8AACCfQAAfH4BAHd/EQBzgB8AcIEsAG2BNgBqgD8CZ4BHBGWATgZif1UI&#10;YH5cCl1+Yw1bfWoPWHxyElZ8exRTe4YXUHqTGU56oRtMebIcS3nGHEt43BxLd+0cS3b3G0t2/xtL&#10;dv8bS3b/G8hsAAC8dgAAsn4AAKaAAACagAAAkIAAAIaBAAB8gwAAdoQAAHCFCwBshhoAaYcnAGeH&#10;MgBkhzsBYYZDAl+GSwRchlIGWoVZCFiFYApVhGgNUoNwD1CDeRJNgoQUSoGRFkiBnxhGgLEZRYDF&#10;GUV/2xlFfuwZRX33GUV8/hlFfP4ZRXz+GcNyAAC4fAAAroMAAKGEAACVhAAAi4QAAIGGAAB1iQAA&#10;b4oAAGmMBQBljRUAYY0iAF+NLQBdjjcAWo0/AViNRwJWjU4EVI1WBVGMXQdPjGUJTIttDEmKdw5H&#10;ioIQRImOEkKJnRRAiK4UP4jDFT6H2hQ+husVPoX2FT6E/hU+hP4VPoT+Fb54AACzggAAqYgAAJyI&#10;AACRiAAAhokAAHyLAAByjgAAZ5EAAGGTAABclA0AWJUbAFaVJwBUlTEAUpU6AFCVQgBOlUoBTJVR&#10;A0qVWQRIlGEGRZRqB0OTdAlAk38LPZKMDTuSmg45kqwPOJHBDzeR2A83j+oQNo72EDaN/RE2jf0R&#10;No39Ebl/AACuiAAAo4wAAJaMAACMjQAAgY8AAHeRAABtlAAAYZgAAFmaAABSnAQATp0TAEudHwBJ&#10;nSoAR50zAEaePABEnkQAQ55MAEGeVAE/nV0CPZ1mAzudcAU4nHsGNpyICDOclwkxnKkJMJu+CS+b&#10;1QkvmukKLpj1Cy6X/Qsul/0LLpf9C7OHAACqjwAAnZAAAJGRAACGkwAAe5UAAHGYAABnmwAAXZ8A&#10;AFKiAABJpAAAQqUIAD+mFgA9piEAO6crADmnNAA4pzwAN6dFADWnTQA0p1YAMqdgADGnawEup3cC&#10;LKeEAyqnkwMop6UEJ6e6BCWm0gQlpegEJaT0BSSj/QYko/0GJKP9Bq2PAACklgAAl5YAAIuXAACA&#10;mgAAdZ0AAGuhAABhpAAAVqcAAEyqAABBrAAAOK4AADGwCQAusBUALLEgACuxKQAqsTIAKLI7ACey&#10;RAAlsk0AJLJXACKyYwAhsm8AH7N+AB2zjgAbs6AAGrO1ABizzgAYseUAGLDzARiv/AIYr/wCGK/8&#10;AqiXAACemwAAkZwAAIWfAAB6ogAAb6YAAGSqAABarQAAT7AAAESyAAA5tAAAL7cAACe5AAAfuwUA&#10;G7wRABm8GgAYvSQAFr0tABW9NwAUvkEAEr5MABG/WAAOv2UADb90AAu/hAAJv5cAB7+sAAW/wwAF&#10;v9sABb7rAAa+9gAGvvYABr72AKOfAACXogAAiqQAAH+oAABzrQAAaLEAAFy0AABQtgAARLgAADq6&#10;AAAwvAAAJr4AAB3BAAAVwwAADcYBAAbHCgAEyBUAAsgeAAHJKAAAyTIAAMo+AADKSgAAy1gAAMtn&#10;AADLdwAAy4kAAMucAADLsgAAy8gAAMzbAADM6AAAzOgAAMzoAJynAACQqwAAhK8AAHizAABrtgAA&#10;XbgAAFC6AABEvQAAOb8AAC7CAAAkxAAAG8cAABLJAAAKywAAAs0AAADPAQAA0AoAANESAADSGwAA&#10;0yUAANQvAADWOwAA2EgAANpXAADbZwAA23kAANyMAADcnwAA3LMAANzFAADc0wAA3NMAANzTAJSu&#10;AACHsgAAerYAAG25AABfvAAAUb4AAETBAAA4xAAALMcAACLKAAAYzAAADs8AAAbRAAAA0wAAANYA&#10;AADYAAAA2gAAANsFAADdDQAA3hYAAOAfAADiKgAA5TYAAOdFAADpVQAA6mcAAOt5AADsiwAA7J0A&#10;AOysAADsuQAA7LkAAOy5AIq0AAB9uAAAb7wAAGG/AABSwgAARMUAADfJAAArzAAAIM8AABXSAAAL&#10;1QAAAtgAAADbAAAA3QAAAN4AAADgAAAA4gAAAOQAAADmAAAA6AYAAOoOAADsGQAA7yQAAPIyAAD1&#10;QQAA91MAAPllAAD6dwAA+4cAAPuUAAD7nwAA+58AAPufAP8AHAD/ABgA/wAZAP8AIgD/AC0A/wA5&#10;AP8ARQD/AFEA+gBcAPUAZgDzAG8A8QB2APAAfQDvAIIA7gCIAO0AjADsAJEA6wCWAOoAmwDpAKAA&#10;6ACmAOcArQDlALUA5AC+AOIAyQDhANYA4ADjAN8A7gDfAPYA3wD9AN4A/wDeAP8A3gD/AP8AGQD/&#10;ABQA/wAXAP8AIAD/ACoA/wA2AP8AQQD6AE0A9QBYAPAAYwDtAGsA7ABzAOoAegDpAH8A6ACFAOcA&#10;igDmAI4A5QCTAOQAmADjAJ0A4gCjAOAAqgDfALIA3QC7ANsAxgDaANMA2QDgANgA6wDXAPUA1gD7&#10;ANYA/wDWAP8A1gD/AP8AFAD/AA0A/wAUAP8AHAD/ACYA/wAxAPwAPQD0AEkA7gBUAOoAXwDnAGgA&#10;5QBvAOQAdgDiAHwA4QCBAOAAhgDfAIsA3gCQAN0AlQDbAJoA2gCgANgApwDWAK8A1AC4ANIAxADR&#10;ANAA0ADeAM8A6gDOAPMAzQD5AM0A/QDNAP4AzQD+AP8BDAD/AQkA/wcRAP8IGQD/BCEA/QAsAPUA&#10;OADuAEQA5wBQAOMAWgDgAGMA3gBrANwAcgDaAHgA2QB+ANgAgwDWAIgA1ACNANMAkgDSAJcA0ACe&#10;AM8ApADNAK0AzAC2AMoAwQDJAM0AxwDcAMYA6ADFAPEAxQD3AMQA/QDEAP4AxAD+AP8GBQD/CwUA&#10;/xELAP8SEgD/EBsA9AomAOwFMQDmAT4A3gBKANsAVQDYAF4A1QBnANMAbgDRAHQA0AB6AM4AfwDN&#10;AIQAzACJAMsAjwDJAJQAyACbAMYAogDFAKoAwwC0AMIAvwDAAMwAvwHbAL4C5wC8A/MAugT7ALoF&#10;/wC6Bf8AugX/AP8KAAD/FQAA/xoEAP8aCgD2GBMA6xMdAOMOKQDcCzYA1gtDANIMTwDPDVkAzQ5h&#10;AMsOaQDJDnAAxw52AMYPewDED4EAww+GAMIPiwDBD5IAvw+YAL4PoAC9D6kAuw+zALoPvwC4D80A&#10;thDdALQS6wCyE/YAsRP+ALAT/wCwE/8AsBP/AP8UAAD/HQAA+yIAAO8hAgDqHQkA4hgTANkVHwDS&#10;GC8AzRo9AMkcSQDGHVMAwx1cAMAeZAC/HmsAvR5xALwedwC6HnwAuR6CALgehwC3Ho4AtR6VALQe&#10;nACyHqUAsR6wAK8evACuHsoArB7bAKof6QCoH/QBpyD9AaYg/wGmIP8BpiD/Af8cAAD8JQAA6SgA&#10;AN8rAADaKAAA1iIIANAiGADJJigAxCg3AMApQwC8Kk4AuSpXALcqXwC1KmYAsyptALIqcwCxKngA&#10;ryp+AK4qhACtKooAqyqRAaoqmQGpKqIBpyqsAaYpuQGkKccBoynYAqEq5wKfKvMDnir8A50q/wSd&#10;Kv8EnSr/BP8jAADtKwAA4DQAANg4AADRNwAAzTEDAMguEgDBMiMAuzMxALc0PgCzNUkAsTVSAK41&#10;WwCsNWIAqjRoAak0bgGoNHQBpjR6AaU0gAKjM4YCojONAqEzlQOfM54DnjOpBJwztgSbMsQEmTLV&#10;BJcz5QWWM/IGlTP7BpQz/waUMv8GlDL/BvspAADlNQAA2j4AANBCAADJQgAAxD4AAMA5CwC5Ox0A&#10;sz0sAK8+OQCrPkQAqT5OAKY+VgGkPV0Boj1kAqA9agKfPHADnTx2A5w8fASbO4IEmTuJBZg7kgaW&#10;OpsGlTqmB5M6sweSOsEIkDrSCI865AiNOvEJjDr6CYw6/wmMOv8JjDr/Ce4vAADgPQAA00cAAMpL&#10;AADDTAAAvUcAALhDBgCyRBgArEUnAKhGNACkRj8AoUZJAJ9FUgGcRVkCmkRgA5lEZgOXQ2wElUNy&#10;BZRCeAaSQn8HkUKGB49BjgiOQZgJjEGjCopBsAuJQL8LiEDQDIZA4gyFQO8MhED5DIRA/wyEQP8M&#10;hED/DOk2AADbRQAAz00AAMVSAAC9UwAAt08AALJKAQCsSxMApkwiAKFMMACeTTsAm0xFAZhMTgGV&#10;S1UCk0tcA5FKYgSQSWgFjkluBoxIdQeLSHsIiUiDCodHiwuGR5UMhEegDYNGrQ6BRrwOgEbND39G&#10;4A9+Ru4PfUb4Dn1G/w59Rf8OfUX/DuU9AADWSwAAylQAAMFYAAC4WAAAsVUAAKxRAACmUQ4AoFIe&#10;AJxSLACYUjgAlVJCAZJSSgKPUVIDjVBZBItPXwWJT2UGh05rB4ZOcQmETXgKgk2AC4FMiA1/TJIO&#10;fUyeD3xLqxB6S7oReUvMEXhL3xF3S+4Rd0v4EHdK/xB3Sv8Qd0r/EOJCAADTUAAAx1kAAL5dAAC0&#10;XQAArFoAAKdWAAChVgoAm1caAJdXKACTVzQAj1c+AIxXRwKJVk8Dh1VVBIVUXAWDVGIHgVNoCH9T&#10;bwl+UnYLfFJ9DXpRhg55UZAQd1CbEXVQqRJ0ULgTc0/KFHJP3hRxT+0TcU/3EnFP/xJxT/8RcU//&#10;Ed5HAADPVAAAxF0AALphAACwYQAAqF8AAKNaAACcWwYAllsXAJJcJQCOXDEAilw7AIdbRAGEWkwD&#10;glpTBIBZWQV9WF8HfFhmCHpXbAp4V3MMdlZ7DXRWhA9zVY4RcVWZE29UpxRuVLcVbVTJFWxT3BVs&#10;U+wUbFP3FGxT/hNsU/8TbFP/E9tMAADMWAAAwWAAALdlAACsZAAApGIAAJ5eAACXXwMAkl8TAI1g&#10;IQCJYC4AhWA4AIJfQQGAX0kCfV5QBHtdVgV4XF0HdlxjCHVbagpzW3EMcVp5Dm9aghBtWYwSbFmY&#10;FGpYpRVoWLUWZ1jHFmdX2xZmV+sVZ1f2FWdX/hRnV/8UZ1f/FNhQAADJXAAAvmQAALRoAACpZwAA&#10;oGUAAJpiAACTYwAAjWMQAIhkHgCEZCsAgWQ1AH5jPgF7Y0YCeGJNA3ZhVAVzYFoGcmBhCHBgaApu&#10;X28MbF93DmpegBBoXYoSZl2WFGVcpBZjXLQXYlzGF2Jb2hdiW+sWYlv2FWJa/hViWv8UYlr/FNVU&#10;AADHYAAAvGcAALFqAACmagAAnWkAAJZlAACPZgAAiWcMAIRnGwCAaCcAfGgyAHlnPAF2Z0QCdGZL&#10;A3FlUgRvZVkGbWRfCGtkZgppY20MaGN1DmZifhFkYokTYmGUFWBgohZeYLIXXWDFGF1f2RhdX+oX&#10;XV72Fl1e/RVdXv8VXV7/FdJYAADEYwAAuWsAAK1tAACibAAAmWwAAJJpAACKagAAhGsIAH9rFwB7&#10;ayQAeGswAHVrOQBya0IBcGtJA21qUARralcGaWldCGdpZAplaGsMY2dzDmFnfRBfZocSXWWTFFtl&#10;oRZZZLEXWGTDGFdk2BhYY+oXWGP1Flhi/RVYYv8VWGL/Fc5cAADBZwAAt24AAKpvAACfbwAAlW8A&#10;AI1tAACFbgAAf28EAHpvFAB2cCEAc3AtAHBwNwBucD8Ba29HAmlvTgRnb1UFZW5bB2JuYglgbWkL&#10;XmxyDVxsexBaa4USV2qRFFZqnxVUaa8WU2nCF1Jp1xdSaOkWU2f1FlNn/RVTZ/8VU2f/FcthAAC+&#10;awAAtHIAAKZyAACbcgAAkXIAAIhxAACAcgAAenMAAHV0EABxdB0AbnUpAGt1MwBpdTwAZnVEAmR1&#10;TANidFIEYHRZBl1zYAhbc2cKWXJwDFdxeQ9UcYMRUnCPE1BvnRROb64VTW7BFkxu1RZNbegVTWz0&#10;FU1s/RRNbP4UTWz+FMdmAAC7bwAAr3UAAKJ1AACXdQAAjXYAAIN2AAB7dwAAdHgAAG95CwBrehkA&#10;aHolAGV7MABjezkAYXtBAV96SQJcelADWnpXBVh5XgdWeWUJU3htC1F4dw1Pd4EPTHaNEUp2mxJI&#10;dawTR3W/FEZ01BRGc+gUR3L0E0dy/BNHcf4TR3H+E8NrAAC3dAAAq3kAAJ15AACSeQAAiHkAAH56&#10;AAB1fAAAbn4AAGl/BQBkgBQAYYAgAF6BKwBcgTUAWoE+AFiBRQFWgU0CVIBUA1KAWwVQf2MGTn9r&#10;CEt+dApIfn8MRn2LDkR9mRBCfKoRQXy9EUB70hFAeucRQHnzEUB4/BFAeP4RQHj+Eb5xAACzegAA&#10;pnwAAJl8AACNfQAAhH0AAHp/AABuggAAZ4QAAGGFAABchw0AWYcbAFeIJgBUiDAAUog5AFGIQQBP&#10;iEkBTYhQAkuHWANJh2AER4doBkSGcgdChnwJP4WJCz2Flww7hKgNOoS7DTmD0Q05guYNOYHzDjmA&#10;+w45gP0OOYD9Drl3AACvfwAAoIAAAJSAAACJgQAAf4IAAHWEAABrhwAAYYoAAFmNAABUjgYAUI8U&#10;AE2PIABLjyoASY8zAEiPPABGkEQARZBMAEOPUwFBj1wCP49lAz2PbgQ6jnkFOI6GBzaNlAg0jaUI&#10;Mo25CTGMzwgxi+UJMYryCTGJ+woxif0KMYn9CrR+AACphAAAmoQAAI6EAACEhQAAeocAAHCKAABm&#10;jQAAW5EAAFOTAABKlgAARZcLAEKXGABAmCMAPpgsAD2YNQA7mD0AOphFADiYTgA3mFYANZhgADSY&#10;agExmHUCL5eCAy2XkQMrl6IEKpa2BCiWzAQoleMEKJTxBSiT+gYnkvwGJ5L8Bq+FAACiiQAAlYkA&#10;AImJAAB+iwAAdI4AAGqRAABhlAAAVpgAAEybAABEnQAAO6ABADahDgAzoRkAMqEjADChLAAuoTUA&#10;LaE9ACyhRgAqok8AKaJZACeiZAAmonAAJKF9ACKhjAAgoZ0BHqGyAR2hyQEdoOEBHZ/wARye+gIc&#10;nfwCHJ38AqmNAACbjQAAj44AAISPAAB5kgAAbpYAAGSZAABanQAAUKAAAEajAAA8pgAAM6gAACqq&#10;AQAkqw0AIqsYACGrIQAfrCoAHqwzABysPAAbrEUAGaxQABisWwAWrWgAFK12ABKthQAQrZcADq2s&#10;AAyswwAMrNsADKvsAA2q9wANqfkADan5AKOTAACVkwAAiZQAAH2XAABymwAAaJ8AAF2iAABTpgAA&#10;SakAAD6sAAA0rwAAK7EAACKyAAAZtAAAErYIAA63EgAMtxwAC7clAAm3LwAItzkABrhEAAW4UAAD&#10;uF0AAbhsAAC4ewAAuI0AALigAAC4tQAAt8sAALfgAAC37AAAtu8AALbvAJyZAACPmQAAg5wAAHeg&#10;AABspQAAYakAAFatAABLsQAAQLMAADW1AAArtwAAIbkAABi7AAAPvQAAB78AAADACAAAwBIAAMEb&#10;AADBJAAAwi0AAMM4AADDRAAAxFEAAMRfAADFbwAAxYAAAMWSAADFpgAAxbsAAMbOAADF3wAAxeIA&#10;AMXiAJWgAACIogAAfKYAAHGrAABlsAAAWbQAAEy2AABAuQAANLsAACm9AAAfvwAAFsEAAAzDAAAE&#10;xQAAAMcAAADIAAAAyQYAAMoOAADLFwAAzCAAAM4qAADPNQAA0UIAANJRAADTYQAA1HIAANSEAADV&#10;lwAA1aoAANa8AADWygAA184AANfOAI6pAACCrQAAdrIAAGm2AABbuAAATbsAAEC+AAA0wAAAKMMA&#10;AB3FAAATxwAACcoAAADMAAAAzgAAANAAAADSAAAA0wAAANUBAADXCQAA2REAANsaAADdJQAA4DEA&#10;AOI/AADkUAAA5WEAAOV0AADmhgAA55gAAOioAADotQAA6LkAAOi5AIeyAAB6tQAAbLkAAF28AABP&#10;vwAAQcIAADPFAAAnyAAAG8sAABDOAAAG0AAAANMAAADVAAAA2AAAANoAAADcAAAA3gAAAOAAAADi&#10;AAAA5AEAAOYKAADpFAAA7B8AAO8sAADyPAAA9E4AAPVhAAD2dAAA9oUAAPeUAAD3oAAA96IAAPei&#10;AP8AFwD/ABMA/wAWAP8AHwD/ACoA/wA2AP8AQgD5AE4A9wBZAPQAYwDyAGsA8ABzAO8AeQDuAH8A&#10;7QCEAOwAiQDqAI0A6QCRAOgAlgDmAJwA5QChAOQAqADjALAA4gC5AOEAxADgANEA3wDgAN4A7ADd&#10;APYA3AD9ANsA/wDbAP8A2wD/AP8AEwD/AA0A/wATAP8AHAD/ACcA/wAyAPkAPgDzAEsA8QBWAO4A&#10;YADsAGgA6gBwAOgAdgDnAHwA5gCBAOUAhgDjAIoA4gCOAOAAkwDfAJkA3gCeAN0ApQDbAK0A2gC2&#10;ANkAwQDYAM0A1gDdANQA6QDTAPMA0gD6ANIA/wDSAP8A0gD/AP8ADQD/AAoA/wARAP8AGAD/ACIA&#10;+wAuAPEAOgDsAEYA6gBRAOcAWwDlAGQA4wBsAOEAcgDfAHgA3gB9ANwAggDbAIcA2QCLANgAkADW&#10;AJUA1QCbANMAogDSAKoA0QCzAM8AvgDOAMoAzADZAMsA5gDKAPAAyQD4AMkA/gDJAP8AyQD/AP8A&#10;BgD/AAYA/wALAP8AFAD/AB0A9QAoAOkANADlAEEA4gBMAN8AVwDdAGAA2gBoANgAbgDWAHQA1AB5&#10;ANIAfgDRAIMAzwCIAM4AjQDNAJIAzACYAMoAnwDJAKcAxwCwAMYAugDEAMcAwwDUAMEA4wDAAO4A&#10;vwD2AL8A+wC/AP0AvwD9AP8AAAD/AQAA/wUGAP8EDQD7ABYA7QAhAOIALQDdADsA2gBHANYAUQDT&#10;AFsA0ABjAM4AagDMAHAAygB1AMkAegDHAH8AxgCEAMUAiQDEAI8AwwCVAMEAnADAAKQAvgCtALwA&#10;uAC7AMQAuQDSALgA4QC3AOwAtgD0ALUA+QC1AP0AtQD9AP8CAAD/CwAA/w4AAPcMBQDxBw0A5AAY&#10;ANsAJQDVADMA0AFAAM0CSwDKAlUAxwNdAMUDZQDDA2sAwQNxAMADdgC+A3sAvQOBALwDhgC7A4wA&#10;uQOSALgDmQC2A6EAtQOrALMDtgCyA8MAsATSAK8F4QCtBu4ArAf3AKsH/QCrCP8Aqwj/AP8MAAD/&#10;FAAA7hYAAOMUAADeEAIA2gYLANMIHADNDCsAyA85AMQRRQDBEk8AvhJYALwTYAC6E2YAuBNsALcT&#10;cgC1E3cAtBN9ALMTggCxE4gAsBOPAK8TlgCtE58ArBOpAKoTtQCpE8MAqBPSAKUU4wCjFfAAohb6&#10;AKEW/wChFv8AoRb/AP8VAADvGwAA4iIAANolAADTIgAAzxsFAMsXFADEHCQAvx4zALofPwC3IEkA&#10;tCBTALIgWwCwIGIAriBoAK0gbgCrIHMAqiB5AKkgfgCoIIQApiCLAKUgkwCjIJwAoiCmAKAgsgCf&#10;IMAAniDQAJwh4QCaIe8AmSL4AZgi/wGXIv8BlyL/AfkcAADmJwAA2zAAANEzAADLMQAAxSsAAMIl&#10;DQC7KB4AtiotALErOQCuK0QAqytNAKksVgCnLF0ApStjAKQraQCiK28AoSt1AKAregCeK4EAnSuI&#10;AJwrkACaK5kBmSujAZcrrwGWK70BlCvNAZMr3wKRLO0CkCz3Ao8r/gKPK/8Cjyv/Au0jAADgMgAA&#10;1DoAAMo+AADDPQAAvTcAALkxBwCzMhgArjQnAKk1NACmNT8AozVJAKA1UQCeNVkAnTVfAJs1ZQCa&#10;NWsAmDVxAZc0dwGVNH0BlDSEApM0jAKRNJUCjzSgA440rAONNLoDizTLBIo03QSINOwEhzT2BIc0&#10;/QSGM/8EhjP/BOgtAADbOwAAzkMAAMVHAAC8RQAAtkEAALI8AQCsOxMApz0iAKI9LwCePToAmz5E&#10;AJk9TQCXPVQAlT1bAJM9YQGSPWcBkDxtAo88cwKNPHoDjDyBA4o7iQSJO5IEhzudBYY7qQaEO7gG&#10;gzvJBoI72weAO+oHgDv2B386/QZ/Ov8Gfzr/BuQ1AADVQgAAyUsAAL9OAAC2TAAAr0gAAKtEAACm&#10;Qw4AoEQeAJtEKwCYRTYAlUVAAJJFSQCQRFAAjkRXAYxEXgGKQ2QCiUNqA4dDcAOGQnYEhEJ+BYNC&#10;hgaBQo8Gf0GaB35Bpwh9QbYJe0HHCXpB2Ql5QekJeUD1CXhA/Ah4QP8IeED/COA8AADRSAAAxVAA&#10;ALpTAACwUQAAqU4AAKVKAACfSQkAmkoZAJVLJwCSSzIAjks8AIxLRQCJSk0Bh0pUAYVJWgKESWAC&#10;gkhmA4BIbQR/SHMFfUh7BnxHgwd6R40IeEeYCXdGpQp2RrQLdEbFC3NG2AtzRugLckb0C3JF/Apy&#10;Rf8KckX/CtxBAADNTgAAwlUAALZXAACsVgAApFMAAJ9PAACaTwUAlE8VAJBQIwCMUC8AiVA5AIZQ&#10;QgCET0oBgU9RAX9OVwJ+Tl0DfE1jBHpNagV5TXEGd014B3VMgQh0TIsKckyWC3FLowxvS7INbkvD&#10;DW1L1g1sSugNbEr0DGxK+wxsSv8LbEr/C9lGAADKUgAAvloAALJaAACoWgAAoFcAAJtTAACVVAEA&#10;j1QRAItUHwCHVSsAhFU2AIFUPwB+VEcBfFNOAXpTVAJ4UloDdlJhBHVSZwVzUW4GcVF2CHBRfwlu&#10;UIkLbFCUDGtQoQ1pT7AOaE/BD2dP1A9nT+cOZ07zDWdO+w1nTv8MZ07/DNVLAADHVgAAvF0AAK5d&#10;AACkXQAAnFsAAJdXAACQWAAAi1gNAIZZHACCWSgAf1kyAHxZPAB5WEQAd1hLAXVXUQJzV1gDcVZe&#10;BG9WZQVuVmwHbFZ0CGpVfQppVYcLZ1SSDWVUnw5kVK8PY1PAD2JT0xBiU+YPYlLzDmJS+w5iUv8N&#10;YlL/DdJPAADEWgAAuGAAAKtgAAChYAAAmF8AAJNbAACMXAAAhlwKAIFdGAB9XSUAel0vAHddOQB0&#10;XEEAclxIAXBbTwJtW1UCbFtcBGpaYwVpWmoHZ1pyCGVaewpkWYUMYlmRDWBYng9fWK0QXle/EF1X&#10;0hBdV+UQXVbyD11W+g5dVv8OXVb/Ds9TAADBXQAAtWMAAKhjAACdYwAAlWIAAI5eAACHYAAAgWAG&#10;AH1gFQB4YSEAdWEsAHJhNgBwYD4AbWBGAWtgTQFpX1MCZ19aA2ZfYQVkX2gGYl5wCGFeeQpfXYQM&#10;XV2PDVtcnA9aXKwQWVu+EFhb0RFYW+UQWFryD1ha+g9YWf4OWFn+DsxXAAC/YQAAsmUAAKVmAACa&#10;ZQAAkWUAAIpiAACDYwAAfWQCAHhlEQB0ZR4AcGUpAG1lMwBrZTwAaWVEAGdkSwFlZFICY2RYA2Fk&#10;XwVgY2cGXmNvCFxieApaYoIMWGGNDVZhmw9VYKoQVGC8EFNg0BBTX+QQU17xD1Ne+g9TXv4OU17+&#10;DshbAAC8ZQAArmgAAKFoAACWaAAAjWgAAIVmAAB+ZwAAeGgAAHNpDQBvaRsAa2kmAGlpMABmajkA&#10;ZGpBAGJqSQFgaVACX2lWA11pXQRbaGUGWWhtB1dndglVZ4ALU2aMDVFmmQ5PZakPTmW7EE1kzxBN&#10;ZOMPTmPxD05i+Q5OYv4OTmL+DsVfAAC5aQAAqmsAAJ1rAACTawAAiWsAAIFrAAB5bAAAc20AAG1t&#10;CQBpbhcAZm4jAGNvLQBhbzYAX28+AF1vRgBbb00BWm9UAlhuWwNWbmMFVG1rBlFtdAhPbH4KTWyK&#10;DEtrmA1Ka6cOSWq6D0hqzg9IaeMOSGjwDkho+Q5IZ/4NSGf+DcFkAAC2bQAApm4AAJluAACPbwAA&#10;hW8AAHxvAABzcAAAbXIAAGdzBABjdBIAYHQfAF10KQBbdTMAWXU7AFd1QwBWdUoBVHVRAVJ0WQJQ&#10;dGAETnRpBUxzcgdKc3wIR3KICkVxlgtEcaYMQnC4DUJwzA1Bb+INQm7wDUJu+QxCbf0MQm39DL1p&#10;AACxcQAAonEAAJVyAACKcgAAgXMAAHdzAABtdgAAZncAAGF5AABceg0AWXoaAFZ7JQBUey8AUns3&#10;AFB7PwBPe0cATXtOAUt7VgFKe14CSHpmA0V6bwVDenoGQXmGCD94lAk9eKMKPHe2Cjt3ywo7duEK&#10;O3XvCjt0+Ao7dP0KO3T9CrlvAACsdQAAnXUAAJB1AACGdgAAfHYAAHN4AABnewAAYH0AAFl/AABU&#10;gAcAUIEUAE6CIABMgioASoIzAEiCOwBHgkMARYJKAESCUgBCgloBQIJjAj6BbAM8gXcEOoGDBTiA&#10;kQY2gKEHNH+0BzN/yQczft8HM33uCDN8+Agze/0IM3v9CLR1AACmeAAAl3kAAIt5AACBegAAeHsA&#10;AG59AABjgAAAW4MAAFOGAABMiAAAR4kNAESJGQBCiiQAQIotAD+KNQA9ij0APIpFADqKTQA5ilUA&#10;N4pfADaKaQE0iXQBMomAAi+JjgMuiJ4DLIixBCuIxwQrh94DKoXuBCqE9wUqhPwFKoT8Ba98AACf&#10;fQAAkn0AAId9AAB9fgAAc4AAAGmDAABfhgAAVYoAAE2MAABEjwAAPZEEADmSEQA3khwANZIlADOS&#10;LgAykzYAMJM+AC+TRwAuk08ALJNZACuSYwApkm8AJ5J8ACWSigAjkpsBIpGuASGRxAEgkNwBII/s&#10;ASCO9wIgjfwCII38AqiBAACZgQAAjIEAAIKCAAB3hAAAbYcAAGOKAABajQAAUJEAAEaUAAA9lgAA&#10;NZkAAC2bBgAqmxIAKJwcACacJQAlnC4AI5w2ACKcPwAgnEgAH5xSAB2cXAAbnGgAGpx2ABichQAW&#10;nJYAFJypABKbvwARm9gAEpnrABOY9gATmPsAE5j7AKGGAACThgAAh4YAAHyIAABxiwAAZ44AAF2S&#10;AABTlQAASZkAAD+cAAA2nwAALaEAACWjAAAcpQUAGKYQABamGQAVpiIAE6YrABKmNAAQpz4ADqdI&#10;AAynVAALp2AACaduAAemfQAFpo4AAqagAACltQAApcwAAKThAAGk7QABpPMAAaTzAJmLAACNiwAA&#10;gYwAAHaPAABrkwAAYZcAAFabAABMnwAAQqIAADilAAAuqAAAJaoAABysAAAUrgAAC68EAAWwDQAB&#10;sRcAALEgAACxKQAAsTMAALE+AACySQAAslYAALJkAACxcwAAsYQAALGWAACxqgAAsb8AALDTAACw&#10;4wAAsOoAALDqAJSQAACHkQAAe5QAAHCYAABlnQAAWqEAAE+lAABEqQAAOqwAADCvAAAmsgAAHLQA&#10;ABK1AAAJtwAAArgAAAC5BgAAug4AALoWAAC7HwAAvCgAALwyAAC9PQAAvkoAAL9YAAC/ZwAAv3gA&#10;AL+KAAC/ngAAvrIAAL/FAAC/1AAAv94AAL/eAI2XAACAmgAAdZ4AAGmjAABeqAAAUqwAAEexAAA8&#10;tAAAMLYAACW4AAAaugAAELwAAAe+AAAAwAAAAMEAAADCAAAAwwMAAMQLAADFEwAAxxsAAMglAADJ&#10;LwAAyzsAAM1JAADOWQAAzmoAAM98AADPjwAA0KMAAM+1AADPxAAAz80AAM/NAIagAAB6pAAAb6oA&#10;AGOvAABXtAAASbcAADy6AAAvvAAAJL8AABnBAAANwwAAA8UAAADHAAAAyQAAAMoAAADMAAAAzQAA&#10;AM8AAADQBQAA0g0AANQXAADWIQAA2iwAAN06AADfSQAA4VsAAOJtAADjgAAA45IAAOSjAADksAAA&#10;5LgAAOS4AIGrAAB1sQAAaLYAAFq4AABLuwAAPb8AAC/CAAAixQAAF8cAAAvKAAAAzAAAAM4AAADQ&#10;AAAA0gAAANQAAADWAAAA2QAAANsAAADdAAAA4AAAAOIGAADkEAAA5xwAAOopAADuOAAA8EkAAPFc&#10;AADybwAA84EAAPSQAAD1nAAA9aMAAPWjAP8AEgD/AA0A/wASAP8AGwD/ACcA/wAzAPsAQAD5AEsA&#10;9gBWAPQAYADxAGgA8ABvAO4AdgDsAHsA6gCAAOgAhADnAIkA5gCNAOUAkgDkAJcA5ACdAOMApADi&#10;AKwA4AC1AN8AwADeAM0A3ADdANsA6gDaAPYA2gD+ANoA/wDaAP8A2gD/AP8ADAD/AAcA/wAOAP8A&#10;GAD/ACMA+AAvAPQAPADyAEgA8ABSAO0AXADqAGUA6ABsAOYAcgDkAHgA4gB9AOEAgQDgAIYA3wCK&#10;AN4AjwDdAJQA3ACaANoAoQDZAKgA2ACxANUAvADTAMkA0gDYANEA5gDQAPIA0AD7ANAA/wDQAP8A&#10;0AD/AP8ABwD/AAQA/wALAP8AFAD8AB4A8QAqAO0ANwDqAEMA6ABOAOUAWADiAGEA4ABoAN0AbgDb&#10;AHQA2QB5ANgAfgDWAIIA1QCHANQAjADTAJEA0QCXANAAnQDPAKUAzQCuAMsAuADJAMUAyADSAMcA&#10;4wDGAO8AxgD3AMYA/QDFAP8AxQD/AP8AAAD/AAAA/wAHAP8ADgD0ABgA6gAkAOUAMgDiAD4A3wBJ&#10;ANwAUwDZAFwA1QBkANIAagDQAHAAzwB1AM4AegDMAH8AywCDAMoAiADJAI0AyACTAMYAmgDFAKEA&#10;wwCqAMEAtQDAAMEAvgDPAL0A3wC8AOsAuwD0ALsA+wC7AP8AuwD/AP8AAAD/AAAA/wAAAP4ACADs&#10;ABAA4gAdAN0AKwDYADgA1ABDANAATgDNAFcAywBfAMkAZQDHAGwAxQBxAMQAdgDDAHsAwgB/AMAA&#10;hAC/AIoAvgCQALwAlgC6AJ4AuQCnALcAsQC2AL0AtADLALMA2wCyAOgAsQDyALAA+ACwAPwAsAD8&#10;AP8AAAD/AAAA9gEAAOsAAADhAAYA2gAVANQAIwDPADEAygA9AMcARwDEAFEAwQBZAL8AYAC9AGcA&#10;vABsALoAcgC5AHcAuAB7ALYAgQC1AIYAtACMALIAkwCxAJsArwCkAK0ArwCsALsAqgDJAKkA2gCo&#10;AOcApwDwAKYA9wCmAPwApgD8AP8DAADzCQAA5Q0AAN4OAADYCAAA0gALAMwAGgDHAigAwgQ1AL4F&#10;QQC7BksAuAdUALYHWwC0B2IAsgdoALEIbQCwCHIArgh3AK0IfQCsCIMAqgiJAKkIkACnCJkApgii&#10;AKQIrQCjCLoAoQjJAKAJ2gCeCukAnQv0AJwL+wCcC/8AnAv/APoMAADoFgAA3h4AANQgAADMHAAA&#10;yBUBAMUNEAC/ESAAuRMuALUVOgCyFUUArxZOAK0WVgCrFl0AqRZjAKcWaQCmFm4ApRZzAKQWeQCi&#10;Fn8AoRaGAJ8WjQCeF5YAnBegAJsXqwCZF7kAmBfJAJcX2gCVGOkAkxn1AJMZ/ACSGf8Akhn/AO0W&#10;AADhJAAA1SwAAMsuAADDKgAAviUAALsdCQC2HxoAsCAoAKwhNQCpIj8ApiJJAKMiUQChIlgAoCJe&#10;AJ4iZACdImoAmyJvAJoidQCZInsAlyKCAJYjigCUI5MAkyOdAJEjqQCQI7YAjyPGAI4j2ACMJOgA&#10;iyT0AIok/AGJJP8BiST/AegiAADbLwAAzjcAAMM4AAC6NQAAtTEAALIrAgCtKRQAqCsjAKQsLwCg&#10;LDoAnS1EAJstTACZLVMAly1aAJUtYACULWYAky1sAJEtcQCQLXgAji1/AI0thwCMLZAAii2aAIkt&#10;pgGHLbQBhi3EAYUt1QGDLeYBgi3zAoIt+wKBLf8CgS3/AuMsAADUOAAAyEAAALxAAACzPgAArToA&#10;AKk1AACmMw4AoDQdAJw1KgCYNTUAlTU/AJM1SACRNU8AjzVWAI01XACMNWIAijVoAIk1bgCINXQA&#10;hjV8AYU1hAGDNY0BgjWXAoA1owJ/NbECfjXCA3010wN7NeUDejTyA3o0+gN6NP8DejT/A940AADP&#10;QAAAw0YAALZGAACtRQAAp0EAAKI+AACeOwgAmTwYAJU8JgCSPTEAjj07AIw9QwCKPUsAiD1SAIY8&#10;WACFPF4AgzxkAII8awGAPHEBfzx5An08gQJ8PIoDejyVA3k7oQR3O68Edju/BXU70QV0O+QFczvx&#10;BXM6+QRzOv8Eczr/BNo6AADLRgAAvksAALFLAACoSgAAoUcAAJxEAACYQgQAk0IUAI9DIQCLQy0A&#10;iEM3AIVDQACDQ0cAgUNPAH9DVQB+QlsAfEJhAXtCaAF5Qm4CeEJ2AnZCfgN1QYgEc0GSBXJBnwVw&#10;Qa0Gb0G+Bm5B0AdtQOMGbUDwBm1A+QZsQP8FbED/BdVAAADHSwAAuk8AAK1QAACjTwAAnEwAAJdJ&#10;AACSSAAAjUcPAIlIHQCFSCkAgkgzAIBJPAB9SEQAe0hLAHlIUgB4SFgBdkdeAXVHZQJzR2wCckdz&#10;A3BHfARvR4UFbUaQBmxGnQdqRqsHaUa8CGhGzwhnReIIZ0XwB2dF+AdnRf8HZ0X/B9JFAADEUAAA&#10;tlMAAKlTAACfUwAAmFEAAJNNAACNTAAAiE0LAIRNGQCATSUAfU0wAHpNOQB4TUEAdk1IAHRNTwBy&#10;TFUBcExcAW9MYgJtTGkDbExxA2pMegRpS4MGZ0uPB2ZLmwhkS6oIY0q7CWJKzQliSuEJYUrvCGFJ&#10;+AhhSf4HYUn+B85JAADBVAAAslYAAKZWAACcVgAAlFQAAI9RAACJUQAAg1EHAH9RFgB7UiIAd1Is&#10;AHVRNgByUT4AcFFFAG5RTABsUVIAa1BZAWlQYAJoUGcDZ1BvBGVQeAVjUIIGYlCNB2BPmghfT6gJ&#10;Xk+5Cl1OzApcTuAKXE7uCVxN+AhcTf4IXE3+CMtOAAC/VwAAr1kAAKJZAACYWQAAkFgAAItUAACE&#10;VQAAf1UEAHpWEgB2Vh8Ac1YpAHBWMwBtVTsAa1VCAGlVSQBnVVAAZlVXAWRVXgJjVWUDYlVtBGBV&#10;dgVeVIAGXVSLCFtUmAlaU6cKWVO4ClhTywpXUuAKV1LuCVhR9wlYUf4IWFH+CMlRAAC8WgAArFsA&#10;AJ9cAACVXAAAjVsAAIdXAACAWQAAelkAAHVaDgBxWhsAblomAGtaMABoWjgAZlpAAGRaRwBjWk4A&#10;YVpVAWBZXAJeWWMDXVlrBFtZdAVaWX4GWFiKCFZYlwlVV6YKVFe3ClNXygtSVt8KU1buClNV9wlT&#10;Vf4JU1X+CcZVAAC4XQAAqV4AAJxfAACSXwAAiV4AAINbAAB7XQAAdV4AAHBeCwBsXhgAaV4jAGZe&#10;LQBjXjYAYV4+AGBeRQBeXkwAXV5TAVteWgFaXmECWF5qA1ZecwVVXX0GU12IB1FclQlQXKQKT1y2&#10;Ck5byQpNW94KTlrtCk5Z9wlOWf4JTln+CcNZAAC1YAAApWEAAJlhAACOYgAAhmEAAH5fAAB3YQAA&#10;cGIAAGtiBwBnYxUAZGMgAGFjKgBeYzMAXGM7AFtkQwBZZEoAWGRRAFZjWAFVY18CU2NoA1FjcQRP&#10;YnsGTWKGB0xhlAhKYaMJSWG0CkhgyApIYN0KSF/tCUhe9glJXf0JSV39CcBeAACxYwAAoWQAAJVk&#10;AACLZQAAgmUAAHlkAABxZQAAa2YAAGZnAwBhaBEAXmgcAFtoJwBZaTAAV2k4AFVpQABUaUcAUmlP&#10;AFFpVgFPaV0BTWlmAkxobwRKaHkFSGeFBkZnkgdFZqEIQ2azCUJmxwlCZdwJQmTsCEJj9ghDY/0I&#10;Q2P9CLxiAACsZgAAnWcAAJFoAACHaAAAfmgAAHRpAABsagAAZWsAAGBsAABbbQwAV24YAFVuIwBT&#10;bywAUW81AE9vPQBOb0QATG9MAEtvUwBJb1sBR29jAkZubAJEbncEQm6DBUBtkAY+bZ8HPWyxBzxs&#10;xQc8a9sHPGrrBzxp9gc8aP0HPGj9B7hoAACnagAAmWoAAI1rAACCawAAeWwAAHBtAABlcAAAX3EA&#10;AFlyAABUdAYAUHQTAE11HgBLdSgASXUxAEh1OQBGdkAARXZIAER2UABCdlgAQXVhAT91agE9dXQC&#10;O3WAAzl0jgQ3dJ0FNnOvBTVzxAU0ctoFNXHrBTVw9QY1b/0GNW/9BrNtAACibQAAlG4AAIhvAAB+&#10;bwAAdXAAAGtxAABgdQAAWXcAAFJ5AABMegAASHsNAEV8GQBDfCMAQXwsAD99NAA+fTwAPX1EADt9&#10;TAA6fVQAOH1dADd8ZwA1fHEBM3x9ATF8iwIve5sCLnutAy16wQMsetgDLHjqAyx39QQtdvwELXb8&#10;BK1xAACccQAAj3IAAINyAAB6cwAAcXQAAGd2AABcegAAVHwAAEx/AABFgQAAP4MGADuEEgA5hB0A&#10;N4QmADWELgA0hDYAM4U+ADGFRgAwhU8ALoVYAC2EYgArhG0AKYR6ACiEiAAmhJgBJIOqASODvwEi&#10;gtUBI4HoASOA9AIjf/wCI3/8AqZ1AACWdQAAiXYAAH92AAB1dwAAbHkAAGJ8AABYfwAAToMAAEaF&#10;AAA+iAAANooAADCMCQAtjBUAK40eACqNJwAojS8AJ404ACaNQAAkjUkAIo1SACGNXQAfjWgAHY11&#10;AByNgwAajJMAGIymABeMuwAVi9IAFornABeJ8wAXiPsAF4j7AJ96AACQegAAhHoAAHp7AABwfQAA&#10;ZoAAAFyDAABThgAASYoAAECNAAA3jwAAL5IAACeUAAAglQoAHZYVAByWHgAaliYAGZcvABiXOAAW&#10;l0EAFJdLABOXVQARl2EADpdvAAyWfgAKlo4ACJagAAeVtAAFlMoABpTgAAeT7QAIkvYACJL2AJd+&#10;AACKfgAAgH8AAHWBAABqhAAAYIcAAFaLAABMjgAAQpIAADiVAAAwlwAAJ5oAAB+cAAAXngAADqAI&#10;AAugEgAJoBwACKElAAehLgAFoTcAA6FCAAGhTQAAoVkAAKFnAACgdQAAoIYAAKCXAACfqwAAn8AA&#10;AJ7VAACe5QAAne8AAJ3vAJGDAACFgwAAeoUAAG+IAABkjAAAWpAAAE+UAABFmAAAO5sAADGeAAAn&#10;oQAAH6MAABalAAANpwAABakCAACpCwAAqhQAAKocAACrJQAAqy4AAKs4AACsQwAArE8AAKxdAACs&#10;bAAArHwAAKuOAACroAAAq7UAAKrKAACq2wAAqucAAKrnAIuJAAB/igAAc40AAGiRAABdlgAAUpoA&#10;AEieAAA9ogAAM6UAACioAAAfqgAAFa0AAAyvAAAEsQAAALIAAACzAwAAtAoAALUSAAC1GgAAtiMA&#10;ALctAAC3NwAAuUMAALlRAAC5YQAAuXEAALmDAAC5lgAAuakAALm9AAC5zQAAudwAALncAIWPAAB5&#10;kgAAbZcAAGKbAABWoAAAS6UAAD+pAAA0rQAAKrAAAB+zAAAVtQAACrcAAAG5AAAAugAAALwAAAC9&#10;AAAAvgAAAL8HAADADgAAwRcAAMMgAADEKgAAxjUAAMhDAADJUwAAyWQAAMl2AADKiQAAypwAAMqv&#10;AADKvgAAyswAAMrMAH6YAABznAAAZ6IAAFunAABPrAAAQ7EAADe1AAAruAAAH7oAABO8AAAIvgAA&#10;AMAAAADCAAAAxAAAAMUAAADHAAAAyAAAAMoAAADLAQAAzQkAAM8SAADRGwAA1CcAANg0AADbQwAA&#10;3FUAAN1nAADeegAA340AAN+fAADfrQAA37oAAN+6AHijAABtqAAAYa4AAFW0AABHuAAAObsAACu+&#10;AAAewAAAEcMAAAbFAAAAyAAAAMoAAADLAAAAzQAAAM8AAADRAAAA0wAAANUAAADYAAAA2gAAAN0D&#10;AADgDAAA4xcAAOYkAADqMgAA7UMAAO5WAADwaQAA8XwAAPKNAADymgAA8qUAAPKlAP8ADAD/AAcA&#10;/wANAP8AGAD/ACQA/QAxAPoAPQD4AEkA9gBTAPMAXQDvAGUA7QBsAOoAcgDpAHcA6AB8AOcAgQDm&#10;AIUA5QCKAOQAjgDjAJMA4gCZAOEAoADgAKgA3gCxANwAvADbAMkA2gDZANkA6ADZAPUA2AD/ANgA&#10;/wDYAP8A2AD/AP8ABgD/AAMA/wAKAP8AFAD7AB8A9gAsAPMAOQDwAEUA7gBPAOsAWQDnAGEA5ABo&#10;AOIAbgDhAHQA4AB5AN8AfQDeAIIA3ACGANsAiwDaAJAA2QCWANgAnADVAKQA0wCtANIAtwDQAMQA&#10;zwDTAM4A5ADOAPEAzQD7AM0A/wDNAP8AzQD/AP8AAAD/AAAA/wAGAP8ADgDzABsA7wAoAOsANADo&#10;AEAA5QBLAOEAVADeAF0A2wBkANkAawDYAHAA1QB1ANQAegDTAH4A0gCDANEAhwDPAIwAzgCSAMwA&#10;mADKAKAAyQCpAMgAswDGAMAAxQDOAMQA3wDDAO0AwgD3AMIA/gDBAP8AwQD/AP8AAAD/AAAA/wAB&#10;APcACADrABUA5gAiAOIALwDeADsA2gBFANYATwDTAFgA0ABfAM4AZgDNAGwAywBxAMoAdgDJAHoA&#10;xwB/AMYAhADFAIkAwwCOAMIAlQDAAJwAvwClAL0ArwC8ALsAugDJALkA2gC3AOgAtwDzALYA+gC2&#10;AP8AtgD/AP8AAAD/AAAA/QAAAOwAAQDjAA0A3QAbANgAKADSADUAzgBAAMsASgDJAFMAxgBaAMQA&#10;YQDCAGcAwABsAL8AcQC+AHYAvAB7ALsAfwC6AIUAuQCLALcAkQC2AJkAtAChALIArACxALcArwDF&#10;AK4A1QCtAOQArADvAKsA9wCrAP0AqwD+AP8AAAD5AAAA6QAAAOIAAADaAAUA0wATAM0AIQDIAC4A&#10;xAA5AMEARAC+AE0AvABVALkAXAC3AGIAtgBoALQAbQCzAHIAsgB2ALEAewCwAIEArgCHAK0AjgCr&#10;AJUAqgCeAKgAqACmALQApQDCAKMA0QCiAOIAoQDtAKEA9QCgAPkAoAD7APwAAADqAQAA4AgAANYH&#10;AADPAQAAygAKAMUAGADBACUAvAAyALgAPQC1AEcAsgBPALAAVwCuAF0ArABjAKsAaACqAG0AqABy&#10;AKcAdwCmAH0ApACDAKMAigCiAJIAoACbAJ4ApgCdALIAmwDAAJoA0ACYAOEAmAHsAJcB9ACWAvoA&#10;lgL8AO8FAADjEwAA2BoAAMwZAADEFQAAwA0AAL4EDQC4Bh0AswkrAK8KNgCsC0EAqQtJAKcMUQCl&#10;DFgAowxeAKIMZAChDGkAnwxuAJ4MdACdDHoAmwyAAJoNiACYDZAAlw2aAJUNpQCUDbIAkg3BAJEN&#10;0QCPDuMAjhDwAI0Q+QCNEP4AjBD/AOgUAADbIQAAzicAAMImAAC6IwAAtR8AALMXBACvFBUAqxck&#10;AKcYMACjGTsAoBlEAJ4ZTACcGVMAmhlZAJgZXwCXGWUAlhlqAJQacACTGnYAkhp9AJAahACPGo0A&#10;jRqXAIwaogCKGrAAiRu/AIga0ACGG+IAhRzwAIQc+QCEHP8AhBz/AOIgAADULAAAxjEAALoxAACy&#10;LgAArCsAAKklAACnIA4AoiIeAJ4jKgCaJDUAlyQ/AJUkRwCTJE4AkSRVAI8kWwCOJGEAjSRmAIsk&#10;bACKJHIAiSR5AIclgQCGJYoAhCWUAIMloACBJa0AgCW9AH8lzgB+JeEAfSbuAHwm+AB8Jf4AeyX/&#10;AN0qAADONgAAvzkAALM5AACrNwAApTQAAKEwAACeKwgAmisYAJYsJQCSLTAAjy46AI0tQgCLLUoA&#10;iS1RAIctVwCGLV0AhC1jAIMtaQCCLW8AgC12AH8ufgB+LocAfC6RAHsunQB5LqsAeC66AXcuzAF2&#10;Lt8BdS7tAXQu9wF0Lf4BdC3/AdgyAADJPQAAuj8AAK4/AAClPgAAnzsAAJo4AACXNAMAkzMTAI40&#10;IACLNSwAiDU1AIY1PgCDNUYAgjVNAIA1UwB+NVkAfTVfAHw1ZQB6NWwAeTVzAHc1ewB2NYUAdTWP&#10;AXM1mwFyNakBcTW5AnA1ygJvNd4CbjXtAm009wJtNP0CbTT/AtM5AADEQgAAtUQAAKlEAACfRAAA&#10;mUAAAJQ+AACROwAAjDoOAIg7HACEOycAgTwxAH88OgB9PEIAeztJAHk7TwB3O1YAdjtcAHU7YgBz&#10;O2kAcjtxAHE7eQFvO4IBbjuNAmw7mQJrO6cDaju3A2k7yQNoO90DZzvsA2c69gNnOv0DZzr/A88/&#10;AADARgAAsEgAAKRJAACbSAAAlEYAAI9DAACLQAAAhkAJAIJBFwB+QSMAe0EuAHlBNwB3QT4AdUFG&#10;AHNBTABxQVMAcEFZAG5BXwBtQWYAbEFuAWpBdwFpQYACZ0GLAmZBlwNlQaUDY0G1BGNAyARiQNwE&#10;YUDrBGE/9gRhP/wDYT/+A8tEAAC8SgAArUwAAKBMAACXTAAAkEoAAItHAACGRgAAgUYFAH1GFAB5&#10;RiAAdkYqAHNGMwBxRjsAb0ZCAG1GSQBrRVAAakZWAGhGXQBnRmQAZkZsAWRGdQFjRn4CYkaJA2BG&#10;lQRfRqQEXkW0BV1FxgVcRdsFXETqBVxE9QRcRPwEXEP+BMhIAAC4TQAAqU8AAJ1QAACTTwAAjE4A&#10;AIdLAACBSgAAfEoBAHhKEAB0SxwAcEsnAG5KMABrSjgAaUo/AGdKRgBlSk0AZEpTAGNKWgBiS2IA&#10;YEtqAV9LcwJeS3wCXEuHA1tKlARZSqIFWEqzBVdKxQVXSdoFV0nqBVdI9QVXSPwFV0j+BcZMAAC1&#10;UAAAplIAAJpSAACQUwAAiFEAAINOAAB9TgAAd08AAHNPDABvTxkAa08jAGhPLQBmTzUAZE48AGJO&#10;QwBgTkoAX09RAF5PWABcT2AAW09oAVpPcQJZT3sDV0+GA1ZPkgRUTqEFU06xBVJOxAZSTdkGUk3p&#10;BVJM9AVSTPsFUkz+BcNQAACyUwAAo1QAAJdVAACNVQAAhVUAAIBRAAB5UgAAc1MAAG5TCQBqUxUA&#10;ZlMgAGNTKgBhUzIAX1M6AF1TQQBbU0gAWlNPAFlUVgBYVF4AVlRmAVVUbwJUVHkDUlOEA1FTkQRP&#10;U6AFTlKwBk1SwwZNUtgGTVHpBU1Q9AVNUPsFTVD+BcBUAACuVgAAoFcAAJNYAACKWAAAgVgAAHtV&#10;AAB0VgAAblcAAGlYBQBlWBIAYVgdAF5YJwBcWDAAWlg4AFhYPwBWWEYAVVhNAFRZVABTWVwAUVlk&#10;AVBZbQFOWHcCTViDA0tYkARKV54FSVevBUhXwgZHVtYGSFXoBUhV9AVIVPsFSFT9Bb1XAACrWQAA&#10;nFoAAJBbAACGWwAAflsAAHZZAABvWgAAaVsAAGRcAQBfXA4AXF0aAFldJABXXS0AVV01AFNdPABR&#10;XUQAUF5LAE9eUgBNXloATF5iAUteawFJXXYCR12BA0ZdjgRFXJ0EQ1yuBUJcwQVCW9UFQlroBUJZ&#10;8wVDWfsFQ1n9BblaAACnXAAAmV0AAI1eAACDXgAAel4AAHFeAABqXwAAZGAAAF5hAABaYgoAVmIW&#10;AFNiIABRYyoAT2MyAE1jOgBMY0EASmNIAEljUABIY1gARmNgAEVjaQFDY3QBQmN/AkBijAM/YpsE&#10;PWGsBDxhvwQ8YdQEPGDnBDxf8wQ9XvoEPV79BLRdAACjXwAAlWAAAIlhAAB/YQAAdmIAAG1iAABk&#10;ZAAAXmUAAFhmAABTZwUAT2gSAExoHABKaSYASGkuAEZpNgBFaT4ARGlFAEJpTQBBaVUAQGleAD5p&#10;ZwA9aXEBO2l9ATloigI4aJkDN2iqAzZnvgM1Z9MDNWbmAzZl8gM2ZPoENmT9BK9hAACeYgAAkGQA&#10;AIVkAAB7ZQAAcmUAAGhnAABeaQAAV2sAAFFsAABMbQAASG8MAEVvGABCbyIAQXAqAD9wMgA9cDoA&#10;PHBCADtwSQA6cFIAOHBaADdwZAA1cG8AM3B6ADJviAEwb5cBL26oAi5uvAItbdECLmzlAi5r8gIu&#10;avoCLmr8A6llAACZZgAAi2cAAIBoAAB2aAAAbmkAAGRrAABabgAAU3AAAExyAABFdAAAQHUGADx2&#10;EgA6dxwAOHclADZ3LgA1dzUAM3c9ADJ3RQAxd00AL3dWAC53YAAsd2sAK3d3ACl3hQAndpQAJnam&#10;ACV1ugAkdc8AJHTkACVz8QElcvkBJXL8AaNpAACTagAAhmsAAHxsAABybAAAaW0AAGBwAABVcwAA&#10;TnUAAEZ4AAA/egAAN30AADJ+CwAvfhYALX8fACx/KAAqfzAAKX84ACh/QAAmf0gAJX9SACN/XAAi&#10;f2cAIH9zAB5/gQAcfpEAG36iABp9twAYfc0AGXzjABp78AAaevkAGnr7AJxuAACObgAAgW8AAHdw&#10;AABucQAAZHMAAFt1AABReQAASHwAAEB+AAA4gQAAMIMAACiGAgAjhw0AIYcXACCHIAAehygAHYgw&#10;ABuIOQAaiEIAGIhLABeIVgAViGIAE4huABGHfQAPh4wADYeeAAuGsgAKhsgACoXeAAuE7QAMg/YA&#10;DIP5AJVyAACIcwAAfXMAAHN0AABpdgAAX3kAAFV8AABMgAAAQoMAADqGAAAxiAAAKYsAACGNAAAZ&#10;jwMAE5ANABGRFgAQkR8ADpEoAAyRMAALkToACZFEAAiRTwAGkVsABJFoAAKRdgAAkIYAAJCXAACP&#10;qgAAjr8AAI7UAACN5QAAje4AAI3xAI53AACCdwAAeHgAAG16AABjfQAAWYAAAE+EAABFiAAAO4sA&#10;ADKOAAAqkAAAIZMAABmVAAARlwAACJkFAAKZDgAAmhcAAJogAACaKAAAmzEAAJs7AACbRgAAm1MA&#10;AJtgAACbbgAAmn4AAJqPAACaogAAmbYAAJjLAACY3gAAl+gAAJfsAIh8AAB+fAAAcn4AAGeBAABd&#10;hQAAUokAAEiNAAA+kAAANJQAACqXAAAhmgAAGJwAABCeAAAHoAAAAKIAAACiCAAAoxAAAKMYAACk&#10;IAAApSgAAKUyAACmPAAApkkAAKdWAACnZQAApnUAAKaGAAClmQAApa0AAKXCAACl0wAApOEAAKTl&#10;AIOBAAB3gwAAbIYAAGGKAABWjgAAS5MAAECXAAA2mwAAK54AACGhAAAXpAAADqYAAAWoAAAAqgAA&#10;AKsAAACsAAAArQcAAK4OAACvFgAAsB4AALEnAACyMQAAsz0AALRLAAC0WgAAtGoAALR8AAC0jgAA&#10;tKIAALS2AAC0xwAAs9UAALPbAH2IAABxiwAAZo8AAFqUAABPmQAAQ54AADiiAAAtpgAAIqkAABis&#10;AAANrgAAA7EAAACzAAAAtAAAALYAAAC3AAAAuAAAALkDAAC6CgAAuxIAAL0bAAC+JAAAwDAAAMM9&#10;AADDTQAAxF4AAMVwAADFggAAxZYAAMWpAADGuQAAxsYAAMbLAHeQAABrlQAAX5oAAFSgAABHpQAA&#10;O6oAADCuAAAksgAAGbUAAA24AAACugAAALwAAAC9AAAAvwAAAMAAAADCAAAAwwAAAMUAAADGAAAA&#10;yAQAAMoMAADMFgAAzyEAANIuAADVPQAA1k8AANhiAADZdQAA2ogAANqaAADbqgAA27YAANu7AHGb&#10;AABloAAAWaYAAE2sAABAsgAANLcAACe6AAAZvAAADL8AAADBAAAAwwAAAMUAAADHAAAAyAAAAMoA&#10;AADMAAAAzgAAANAAAADSAAAA1QAAANgAAADbBwAA3xIAAOMeAADnLAAA6j4AAOtRAADsZAAA7XgA&#10;AO6KAADumQAA7qQAAO6pAP8ABQD/AAAA/wAJAP8AFAD/ACEA/AAuAPoAOgD4AEYA8wBQAO8AWQDt&#10;AGEA6wBoAOkAbgDoAHQA5gB5AOUAfQDkAIEA4wCGAOMAiwDhAI8A4ACVAN4AmwDdAKMA2wCsANoA&#10;twDZAMUA2ADVANcA5gDWAPQA1QD/ANUA/wDVAP8A1QD/AP8AAAD/AAAA/wAFAP4AEAD5AB0A9QAq&#10;APIANgDuAEEA6wBLAOcAVQDlAF0A4wBkAOEAawDfAHAA3gB1ANwAegDbAH4A2gCCANgAhwDWAIwA&#10;1QCRANMAmADSAJ8A0ACoAM8AswDOAMAAzQDPAMsA4QDKAPAAygD7AMoA/wDKAP8AygD/AP8AAAD/&#10;AAAA/wAAAPYACwDxABgA7AAlAOgAMQDjADwA4QBHAN4AUADbAFkA2ABgANYAZgDUAGwA0gBxANAA&#10;dgDPAHoAzQB+AMwAgwDLAIgAygCOAMgAlADHAJsAxgCkAMQArwDDALsAwQDKAMAA2wC/AOoAvgD3&#10;AL4A/wC+AP8AvgD/AP8AAAD/AAAA+QAAAO4ABQDnABIA4gAfANwAKwDYADcA1QBCANIASwDPAFQA&#10;zABbAMoAYgDIAGcAxgBsAMUAcQDEAHYAwwB6AMEAfwDAAIQAvwCKAL0AkAC8AJcAuwCgALkAqgC3&#10;ALYAtgDFALQA1QCzAOUAswDyALIA+wCyAP8AsgD/AP8AAAD/AAAA7gAAAOUAAADdAAsA1QAYANAA&#10;JQDMADEAyQA8AMYARgDEAE4AwQBWAL8AXQC9AGMAuwBoALoAbQC5AHEAtwB2ALYAewC1AIAAtACF&#10;ALIAjACxAJMArwCcAK0ApgCsALIAqgDAAKkAzwCoAOEApwDuAKYA9gClAPwApQD/AP8AAADtAAAA&#10;5AAAANsAAADRAAQAywARAMYAHgDCACoAvgA2ALsAQAC5AEkAtgBRALQAWACyAF4AsQBjAK8AaACu&#10;AG0ArQBxAKsAdgCqAHwAqQCBAKcAiACmAJAApACZAKMAowChAK4AnwC8AJ4AywCcAN0AmwDpAJsA&#10;8wCaAPkAmgD8APEAAADlAAAA2gIAAM4BAADHAAAAwQAIAL0AFQC5ACIAtQAuALIAOQCvAEMArABL&#10;AKoAUgCoAFgApgBeAKUAYwCkAGgAogBtAKEAcgCgAHgAngB+AJ0AhQCcAIwAmgCVAJgAoACXAKsA&#10;lQC5AJMAyACSANoAkQDoAJEA8QCQAPYAkAD5AOoDAADdEAAAzhMAAMMSAAC8DgAAtwcAALQADACw&#10;ABoArAAnAKkAMgCmAj0AowJFAKECTQCfA1MAnQNZAJwDXwCaA2QAmQNpAJgDbgCWA3QAlQN6AJME&#10;ggCSBIoAkASTAI8EngCNBKoAjAS4AIoEyACJBdoAiAbnAIcG8gCHB/gAhwf8AOMSAADUHgAAxSAA&#10;ALogAACyHQAArRgAAKsRAQCpChEApAwfAKAOKwCdEDYAmxA/AJgQRwCWEU4AlBFUAJMRWgCREWAA&#10;kBFlAI8RawCNEXEAjBF3AIoRfwCJEocAhxKRAIYSnACEEqkAgxK4AIISyQCAEtwAfxPrAH4T9gB+&#10;E/wAfhP/AN0eAADMKAAAvSoAALIqAACqKAAApCUAAKEfAACgGAkAmxkYAJcaJQCUGzAAkhw6AI8c&#10;QgCNHEkAixxQAIocVgCIHFsAhxxhAIUcZwCEHG0Agxx0AIEdfACAHYQAfh2OAH0dmgB7HacAeh22&#10;AHkdxwB4HdoAdx7qAHYe9QB2HvwAdR7/ANYoAADFMAAAtjIAAKsyAACjMAAAnS4AAJkqAACXJAMA&#10;kyMTAI8kIACMJSsAiSU1AIcmPQCFJkUAgyZLAIElUgCAJVcAfiVdAH0lYwB8JmoAeiZxAHkmeQB3&#10;JoEAdiaMAHQnlwBzJ6QAcie0AHEnxQBwJtgAbyfoAG4n9ABuJvsAbib/ANExAADANgAAsTgAAKU4&#10;AACcNwAAljUAAJIyAACPLgAAjCwNAIgsGwCELSYAgi0wAH8tOQB9LkAAey1HAHotTgB4LVQAdy1a&#10;AHUtYAB0LWYAci5uAHEudgBwLn8Abi6JAG0vlQBsL6IAay+yAGkvwwBpLtYAaC7oAGcu8wBnLvoA&#10;Zy7/AMw3AAC7OwAArD0AAKA+AACXPQAAkTsAAIw4AACJNQAAhTMIAIEzFgB+NCIAezQsAHg0NQB2&#10;NDwAdDRDAHM0SgBxNFAAbzRWAG40XQBtNGMAazRrAGo1cwBpNX0AZzWHAGY1kwBlNaEAZDWwAWM1&#10;wgFiNdUBYTXnAWE08wFhNPoBYTT+Acg8AAC2PwAAp0EAAJxCAACTQgAAjT8AAIc9AACDOwAAfzoE&#10;AHs5EgB4Oh4AdDooAHI6MQBwOjkAbjpAAGw6RwBqOk0AaTpTAGc6WgBmOmEAZTppAGQ6cQBiO3sA&#10;YTuFAGA7kQFfO58BXTuvAVw7wQFcOtQBWzrmAVs68gFbOfoBWzn+AcRAAACyQwAApEUAAJhGAACP&#10;RgAAiEQAAINBAAB+PwAAej8AAHY/DQByPxoAbz8kAGw/LQBqPzUAaD89AGY/QwBkP0oAYz9QAGE/&#10;VwBgP14AXz9mAF5AbwBdQHkAW0CDAVpAkAFZQJ4BWECtAldAvwJWP9MCVj/lAlY+8gJWPvkCVj7+&#10;AsFDAACvRgAAoEgAAJRJAACLSQAAhEgAAH9FAAB6QwAAdUQAAHBECgBtRBYAaUQhAGZEKgBkQzIA&#10;YkM5AGBDQABeQ0cAXUNOAFtEVQBaRFwAWURkAFhFbQBXRXcAVkWCAVVFjgFTRZwCUkWsAlFEvgJR&#10;RNICUEPlAlBD8QJQQvkCUUL+Ar1GAACsSQAAnUsAAJFMAACITAAAgUsAAHxIAAB2RwAAcEgAAGtI&#10;BgBnSBMAZEgdAGFIJwBeSC8AXEg2AFpIPQBYR0QAV0hLAFZIUgBVSVoAVEliAFNJawBSSnUAUUqA&#10;AU9JjQFOSZsCTUmrAkxJvQJMSNECS0jkAkxH8QJMR/kCTEb9ArpJAACoTAAAmk4AAI5PAACFTwAA&#10;fU4AAHhLAABxSwAAa0wAAGZNAwBiTRAAX00aAFxNJABZTSwAV000AFVMOwBTTUIAUk1JAFFNUABQ&#10;TVgAT05gAE5OagBNTnQATE5/AUpOiwFJTpoCSE2qAkdNvAJGTdACRkzkAkdL8QJHS/gCR0r9ArZM&#10;AAClTwAAl1EAAItSAACCUgAAelEAAHROAABsUAAAZlEAAGFRAABdUQwAWVIXAFZSIQBUUioAUlIy&#10;AFBSOQBOUkAATVJHAExSTgBLU1YASlNeAElTaABHU3IARlN9AUVTigFEUpgCQ1KoAkJSuwJBUc8C&#10;QVHjAkFQ8AJCT/gCQk/9ArJQAAChUgAAk1MAAIhUAAB+VQAAdlUAAG9SAABnVAAAYVUAAFxWAABY&#10;VggAVFYUAFFXHgBOVycATFcvAEtXNgBJVz4ASFdFAEdYTABFWFQARFhcAENYZgBCWHAAQFh7AT9Y&#10;iAE+V5cBPVenAjxXugI7Vs4CO1XiAjxV8AI8VPgCPFP9Aq5TAACeVQAAkFYAAIRXAAB7WAAAclgA&#10;AGpXAABiWQAAXFoAAFdaAABSWwQATlwQAEtcGgBIXSMARl0sAEVdMwBDXTsAQl1CAEFdSgA/XlIA&#10;Pl5aAD1eYwA7Xm4AOl55ADldhgE4XZUBNl2lATZcuAE1XM0BNVviATVa7wI2WfgCNln8AqpWAACa&#10;WAAAjFoAAIFaAAB3WwAAblsAAGVcAABcXgAAVl8AAFBgAABLYQAAR2ILAERjFgBCYyAAQGMoAD5j&#10;MAA8YzcAO2M/ADpkRwA4ZE8AN2RXADZkYQA0ZGsAM2R3ADJjhAAwY5MAL2OkAC5itwEuYswBLmHh&#10;AS5g7wEuX/cBL178AaVaAACVXAAAiF0AAHxeAABzXgAAal8AAGBgAABXYwAAUWQAAEpmAABEZwAA&#10;QGgGADxpEQA6ahsAOGokADZqLAA0ajQAM2o7ADJqQwAwaksAL2pUAC5qXgAsamgAK2p0AClqggAo&#10;apEAJ2mhACZptQAlaMoAJWfgACZm7gAmZvcAJmX8AZ9eAACQYAAAg2EAAHhhAABvYgAAZmMAAF1k&#10;AABTZwAATGkAAEVrAAA/bQAAOG8AADNwCwAwcRYALnEfAC1xJwArcS8AKnI3AChyPgAnckcAJnJQ&#10;ACRyWgAjcmUAIXJxACBxfgAecY4AHXGfABtwsgAacMgAGm/eABtu7QAcbfYAHWz7AJliAACLZAAA&#10;fmQAAHRlAABrZgAAYmcAAFlpAABPbQAAR28AAEBxAAA5cwAAMXYAACp4BAAmeQ4AJHkYACJ5IQAg&#10;eSkAH3oxAB56OQAcekEAG3pLABl6VQAYemEAFnptABR6ewASeYoAEXmbAA94rwAOeMUADXfbAA52&#10;7AAQdfUAEHT7AJNnAACFaAAAeWgAAHBpAABnagAAXWwAAFRvAABKcgAAQnUAADp4AAAyegAAK3wA&#10;ACN/AAAbgQYAF4IQABWCGQAUgiEAEoIqABGCMgAPgjsADYJEAAyCTwAKglsACIJoAAaCdQAEgoUA&#10;AoGVAAGAqAAAgL0AAH/SAAB+5AABfu0AAX7zAIxsAAB/bAAAdWwAAGxtAABibwAAWHIAAE51AABF&#10;eQAAO3wAADN/AAArgQAAI4QAABuGAAATiAAAC4oIAAaLEQAEixoAA4siAAGLKwAAizQAAIs9AACL&#10;SAAAi1QAAIthAACLbwAAi38AAIqPAACKoQAAibYAAIjLAACI3gAAh+kAAIfvAIZwAAB6cAAAcXEA&#10;AGZzAABcdgAAUnkAAEh9AAA+gQAANYQAACyHAAAjigAAG4wAABOOAAAKkAAAA5IEAACTDAAAkxQA&#10;AJMbAACUIwAAlCwAAJU1AACVQAAAlUwAAJVZAACVZwAAlXcAAJWIAACUmgAAlK4AAJPDAACS1gAA&#10;kuQAAJLrAIB1AAB2dQAAa3cAAGB6AABWfgAAS4IAAEGGAAA3igAALY0AACOQAAAakwAAEpUAAAmX&#10;AAABmQAAAJsAAACbBQAAnAwAAJ0UAACeGwAAniMAAJ8sAACgNgAAoUIAAKFPAAChXgAAoW4AAKF/&#10;AAChkQAAoKYAAKC6AACfzQAAn90AAJ7lAHt6AABwfAAAZX8AAFqDAABPhwAARIwAADmQAAAulAAA&#10;JJcAABqaAAARnQAAB58AAAChAAAAowAAAKQAAAClAAAApgMAAKcKAACpEQAAqhkAAKshAACsKwAA&#10;rTYAAK5EAACuUwAAr2MAAK91AACviAAAr5sAAK6wAACuwgAArtAAAK7bAHWBAABqhAAAXogAAFON&#10;AABHkgAAO5cAADCbAAAlnwAAGqIAABClAAAFqAAAAKoAAACsAAAArgAAAK8AAACwAAAAsgAAALMA&#10;AAC0BgAAtg0AALcVAAC5HwAAuyoAAL02AAC+RgAAv1cAAL9pAADAfAAAwI8AAL+kAAC/tgAAwMMA&#10;AMDNAG+JAABjjgAAWJMAAEuZAABAngAAM6MAACinAAAcqwAAEa4AAAWxAAAAtAAAALYAAAC4AAAA&#10;uQAAALsAAAC8AAAAvgAAAL8AAADBAAAAwwAAAMQIAADHEQAAyRwAAMwoAADPNwAA0EkAANJbAADT&#10;bgAA1IIAANSVAADVpgAA1bMAANW9AGmTAABdmQAAUZ8AAEWlAAA4qgAALK8AAB+0AAATtwAAB7sA&#10;AAC9AAAAvwAAAMEAAADCAAAAxAAAAMYAAADHAAAAyQAAAMsAAADNAAAA0AAAANIAAADWAgAA2gwA&#10;AN4YAADiJwAA5TgAAOZMAADnYAAA6XMAAOqGAADqlgAA66IAAOuqAP8AAAD/AAAA/wAFAP8AEQD/&#10;AB4A/AArAPcANgD1AEEA8gBMAO8AVQDtAF4A6wBlAOgAawDmAHAA5QB1AOMAeQDiAH0A4QCCAOAA&#10;hgDeAIsA3QCRANwAlwDbAJ8A2QCoANgAswDWAMEA1QDRANMA5ADTAPMA0gD/ANIA/wDSAP8A0gD/&#10;AP8AAAD/AAAA/wABAPwADQD3ABoA8gAmAO4AMgDsAD0A6gBIAOYAUQDjAFkA4ABgAN4AZwDcAGwA&#10;2gBxANkAdQDYAHoA1gB+ANQAgwDTAIcA0gCNANAAlADPAJsAzQCkAMwArwDLALwAyQDLAMgA3gDH&#10;AO4AxwD7AMcA/wDHAP8AxwD/AP8AAAD/AAAA+gAAAPMACADtABUA5wAhAOMALQDhADgA3gBDANsA&#10;TADXAFUA1ABcANIAYgDQAGgAzgBtAM0AcQDLAHYAygB6AMkAfwDIAIMAxwCJAMUAjwDEAJcAwgCf&#10;AMAAqgC/ALYAvQDFALwA2AC7AOkAuwD2ALoA/wC6AP8AuQD/AP8AAAD/AAAA8QAAAOoAAgDhAA4A&#10;3AAbANYAJwDTADMAzwA9AM4ARwDLAFAAyABXAMYAXgDEAGMAwgBoAMEAbQDAAHEAvgB2AL0AegC8&#10;AH8AugCFALkAiwC3AJIAtgCbALQApQCzALEAsQC/ALAA0ACvAOMArQDxAKwA+wCsAP8ArAD/AP8A&#10;AAD0AAAA6AAAAN8AAADVAAgAzgAVAMkAIQDGAC0AwwA4AMEAQgC/AEoAvABSALoAWAC4AF4AtgBj&#10;ALUAaAC0AG0AsgBxALEAdgCwAHsArwCAAK0AhwCsAI4AqgCXAKkAoQCnAK0ApQC6AKQAygCiAN0A&#10;oQDsAKEA9gCgAP0AoAD/APQAAADpAAAA3QAAANIAAADJAAEAwwAOAL4AGwC6ACcAtwAxALUAOwCz&#10;AEQAsQBMAK8AUwCtAFkAqwBeAKoAYwCoAGgApwBsAKYAcQClAHYAowB8AKIAgwCgAIoAnwCTAJ0A&#10;nQCbAKkAmgC2AJgAxgCXANgAlgDnAJYA8gCVAPgAlQD9AOwAAADfAAAA0AAAAMYAAAC/AAAAuQAG&#10;ALQAEwCxAB8ArgAqAKsANQCoAD4ApgBGAKQATgCiAFQAoQBZAJ8AXgCeAGMAnABoAJsAbQCaAHIA&#10;mAB4AJcAfwCVAIcAlACPAJIAmgCRAKUAjwCzAI4AwgCNANMAjADjAIsA7wCLAPYAigD6AOUBAADU&#10;CgAAxgwAALsMAACzCAAArwIAAKwACwCoABcApQAjAKIALgCfADgAnQBAAJsASACZAE8AlwBUAJUA&#10;WgCUAF8AkwBkAJEAaQCQAG8AjwB1AI0AfACMAIQAigCNAIkAlwCHAKMAhgCwAIQAwACDANAAggDi&#10;AIEA7ACBAPMAgQD4AN0QAADLFwAAvBkAALEZAACpFwAApBMAAKILAAChAw0AnQMbAJkFJwCWBjEA&#10;lAc6AJIHQgCQCEkAjghPAI0IVQCLCFoAighgAIgIZQCHCGsAhghyAIQJeQCDCYEAgQmLAIAJlQB+&#10;CaIAfQmwAHsJwAB6CdEAeQriAHgK7wB4C/YAeAv8ANUcAADDIQAAtCMAAKkjAAChIgAAnB8AAJga&#10;AACXEwQAlRATAJERIACOEisAixM1AIkUPQCHFEQAhhRLAIQUUQCCFFYAgRRcAIAUYgB+FGgAfRRv&#10;AHsVdgB6FX8AeBWIAHcVlAB1FaAAdBavAHMWwAByFdIAcBbkAHAW8QBvFvkAbxb/AM4kAAC8KQAA&#10;rSsAAKIsAACaKgAAlCkAAJAlAACOIAAAjRsNAIkcGgCFHSYAgx0vAIEdOAB/Hj8AfR5GAHseTAB6&#10;HlIAeB5YAHceXgB1HmQAdB5rAHIecwBxH3wAcB+GAG4fkQBtH54Aax+tAGofvgBpH9EAaB/jAGgf&#10;8ABoH/kAZx/+AMgrAAC2LwAAqDEAAJwyAACUMQAAji8AAIotAACHKQAAhSUHAIEkFQB+JSEAeyUr&#10;AHkmMwB3JjsAdSZCAHMmSAByJk4AcCZUAG8mWgBtJmEAbCZoAGsncABpJ3kAaCeDAGYnjwBlKJwA&#10;ZCirAGMovABiJ88AYSfiAGEn7wBhJ/gAYSf+AMMwAACxNAAAozYAAJc3AACPNwAAiTUAAIQzAACA&#10;MAAAfi0CAHosEAB3LBwAdCwmAHItLwBvLTcAbi0+AGwtRABqLUsAaS1RAGctVwBmLV4AZS1lAGMu&#10;bgBiLncAYS6BAF8ujQBeL5oAXS+qAFwvuwBbLs4AWy7hAFou7wBaLvgAWi3+AL41AACtOAAAnzsA&#10;AJM8AACLPAAAhDoAAH84AAB7NQAAeDMAAHQyDABxMhgAbjMiAGszKwBpMzMAZzM6AGUzQQBjM0cA&#10;YjNOAGAzVABfM1sAXjNjAF00awBbNHUAWjR/AFk1iwBYNZkAVzWoAFY1ugBVNM0AVTTgAFQ07gBU&#10;M/cAVDP9ALo5AACpPAAAmz4AAI9AAACHQAAAgD4AAHs8AAB2OgAAcjgAAG44CABrOBQAaDgeAGU4&#10;KABjODAAYDg3AF84PgBdOEQAWzhLAFo4UQBZOFkAWDlhAFc5aQBVOXMAVDp+AFM6igBSOpcAUTqn&#10;AFA6uABPOswATzngAE857gBPOPcATzj9ALc8AAClPwAAl0IAAIxDAACDQwAAfEIAAHc/AAByPQAA&#10;bT0AAGk9BABlPRAAYj0bAF89JABdPSwAWj00AFg8OgBXPEEAVT1IAFQ9TwBTPVYAUj5eAFE+ZwBQ&#10;P3EATz98AE4/iABMP5YASz+mAEs/twBKPssASj7fAEo97QBKPfYASjz9ALM/AACiQgAAlEUAAIlG&#10;AACARgAAeUUAAHRCAABuQQAAaUIAAGRCAABgQgwAXEIXAFlCIQBXQSkAVUExAFJBNwBQQT4AT0FF&#10;AE5CTQBNQlQATENdAEtDZgBKQ3AASUR7AEhEhwBHRJUARkOkAEVDtgBFQ8oARELeAEVC7QFFQfYB&#10;RUD8AbBCAACfRQAAkUcAAIZJAAB9SQAAdUgAAG9GAABqRQAAZEYAAF9GAABbRgkAV0YUAFRGHgBR&#10;RiYAT0YuAE1GNQBLRjwASkZDAElHSgBIR1IAR0hbAEZIZABFSG4AREh5AENIhQBCSJMAQUijAEBI&#10;tQA/R8kAP0feAD9G7AFARfYBQEX8AaxFAACcSAAAjkoAAINLAAB6TAAAcksAAGtKAABlSQAAX0oA&#10;AFpLAABVSwYAUksRAE9LGwBMSyQASksrAEhLMwBGTDoARUxBAERMSABDTFAAQk1ZAEFNYgA/TWwA&#10;Pk13AD1NhAA8TZIAO02iADpMtAA6TMgAOkvdADpL7AA6SvYBO0n8AalJAACYSwAAi00AAIBOAAB2&#10;TgAAbk4AAGdOAABgTgAAWk8AAFRPAABQUAIATFANAElRGABGUSEARFEpAEJRMABBUTcAP1E/AD5S&#10;RgA9Uk4APFJWADtSYAA5UmoAOFJ1ADdSggA2UpEANVKhADRRswA0UccAM1DcADRP6wA0T/UANU78&#10;AKVMAACVTgAAh1AAAHxRAABzUQAAa1IAAGNRAABaUgAAVFMAAE9UAABKVQAARlYJAEJWFABAVx0A&#10;PlclADxXLQA7VzUAOVc8ADhXQwA3WEsANVhUADRYXQAzWGgAMlhzADBYgAAvWI8ALlefAC5XsQAt&#10;VsYALVbbAC1V6wAuVPUALlP7AKBPAACQUgAAg1MAAHhUAABvVQAAZ1UAAF9VAABUWAAATlkAAEha&#10;AABDWwAAP1wFADtdEAA5XRkAN10iADVdKgAzXjEAMl45ADFeQAAvXkgALl5RAC1eWwArXmUAKl5x&#10;AClefgAoXo0AJl2dACZdsAAlXMQAJFzaACVb6gAmWvQAJ1n7AJtTAACMVQAAf1cAAHRXAABrWAAA&#10;Y1gAAFtZAABQXAAASl0AAERfAAA+YQAAOGIAADRjCwAxZBUAL2QdAC1kJgArZC0AKmU1AChlPQAn&#10;ZUUAJmVOACRlWAAjZWIAIWVuACBlewAfZIoAHWSbABxkrQAbY8IAG2LYABxh6QAdYPQAHmD7AJZX&#10;AACHWQAAe1oAAHBbAABnWwAAX1wAAFddAABNYAAARmIAAD9kAAA4ZgAAMmgAACtqBQAnaw8AJWwY&#10;ACNsIAAibCgAIGwwAB9sOAAdbEAAHGxJABpsVAAZbF8AF2xrABZseAAUbIcAE2yYABFrqwAQasAA&#10;EGrWABFp6AASaPMAE2f6AJBcAACCXQAAdl4AAGxeAABjXwAAW2AAAFJiAABJZQAAQWgAADpqAAAz&#10;bAAALG8AACRxAAAdcwgAGnQSABh0GgAWdCIAFXQqABN0MgASdDsAEHREAA50TgANdFoAC3RmAAl0&#10;dAAIdIMABnOTAARzpgADcroAA3HPAARx4gAFcO0ABW/1AIpgAAB9YQAAcWIAAGhiAABfYwAAVmUA&#10;AE1oAABEawAAO24AADRxAAAscwAAJXUAAB14AAAVegAADnwJAAp8EwAJfBsAB3wkAAZ8LAAEfDUA&#10;A3w+AAF8SAAAfFQAAHxgAAB8bgAAfH0AAHyNAAB7oAAAerQAAHrJAAB53QAAeOgAAHjwAINlAAB3&#10;ZQAAbWYAAGRmAABaaAAAUWsAAEhvAAA/cgAANXUAAC14AAAlewAAHX0AABV/AAANgQAABYMGAACE&#10;DgAAhBYAAIUeAACFJQAAhS4AAIU3AACFQgAAhU0AAIVaAACFaAAAhXcAAIWHAACEmgAAhK4AAIPD&#10;AACC1gAAguUAAIHtAH1qAAByagAAaWoAAF9sAABVbwAAS3MAAEF2AAA4egAALn0AACaAAAAdgwAA&#10;FYUAAAyHAAAFiQAAAIsCAACMCQAAjBEAAI0XAACOHwAAjicAAI8vAACPOQAAj0UAAJBSAACPYAAA&#10;j28AAI+AAACPkwAAjqcAAI68AACN0AAAjeAAAIzqAHhuAABubgAAY3AAAFlzAABOdwAARHsAADp/&#10;AAAwgwAAJoYAAB2KAAAUjAAAC44AAAKQAAAAkgAAAJQAAACVAwAAlgkAAJcQAACXFgAAmB4AAJkm&#10;AACaMAAAmzsAAJtIAACbVwAAm2cAAJt4AACbiwAAm54AAJqzAACayAAAmdgAAJnkAHRzAABodQAA&#10;XXgAAFJ8AABHgQAAPIUAADGKAAAnjQAAHZAAABOTAAAJlgAAAJkAAACbAAAAnAAAAJ4AAACfAAAA&#10;oAAAAKEGAACiDAAApBQAAKUcAACmJQAAqDAAAKk9AACpTAAAqlwAAKpuAACqgQAAqpQAAKqoAACo&#10;vQAAqM0AAKjbAG16AABifQAAV4EAAEuGAAA/iwAANJAAACmUAAAdmAAAE5wAAAifAAAAoQAAAKQA&#10;AAClAAAApwAAAKkAAACqAAAArAAAAK0AAACvAQAAsAgAALIQAAC0GQAAtiMAALgwAAC5PwAAuVAA&#10;ALpiAAC6dQAAuokAALudAAC7sAAAusAAALrMAGeCAABbhwAAUIwAAESRAAA3lwAAK5wAACCgAAAU&#10;pAAACKgAAACrAAAArQAAAK8AAACxAAAAswAAALUAAAC2AAAAuAAAALoAAAC7AAAAvQAAAL8DAADB&#10;DAAAxBYAAMciAADKMQAAy0IAAMxVAADOaAAAznwAAM+QAADPogAAz7EAAM+9AGGMAABVkgAASZgA&#10;AD2eAAAwpAAAI6kAABetAAAKsQAAALQAAAC3AAAAugAAALwAAAC+AAAAvwAAAMEAAADDAAAAxQAA&#10;AMcAAADJAAAAywAAAM0AAADQAAAA0wcAANgUAADdIgAA4DIAAOJGAADjWgAA5W4AAOaBAADnkgAA&#10;56AAAOerAP8AAAD/AAAA/wACAP8ADgD9ABoA+QAmAPYAMgD0AD0A8QBIAO0AUQDrAFkA6QBgAOcA&#10;ZwDlAGwA5ABxAOIAdQDhAHkA4AB+AN8AggDeAIcA3ACNANsAkwDZAJsA1gCkANUArgDTAL0A0QDN&#10;ANAA4QDQAPIA0AD/ANAA/wDQAP8A0AD/AP8AAAD/AAAA/wAAAPoACgDzABYA7wAiAOwALgDpADkA&#10;5wBDAOQATQDhAFUA3gBcANwAYgDaAGgA2QBtANYAcQDVAHYA0wB6ANIAfgDRAIMAzwCJAM0AjwDM&#10;AJcAygCfAMkAqgDHALcAxgDHAMUA2gDEAOwAwwD7AMMA/wDCAP8AwgD/AP8AAAD/AAAA+AAAAO8A&#10;BADpABEA5AAdAN8AKQDcADQA2gA+ANgASADUAFAA0QBYAM8AXgDNAGMAywBoAMkAbQDIAHEAxwB2&#10;AMUAegDEAH8AwwCFAMEAiwDAAJIAvgCbALwApQC7ALEAuQDBALgA0gC3AOYAtQD1ALQA/wC0AP8A&#10;tAD/AP8AAAD3AAAA7gAAAOQAAADcAAsA1QAYANAAIwDNAC8AywA5AMkAQgDGAEsAxABSAMEAWQDA&#10;AF8AvgBkAL0AaAC7AG0AugBxALkAdgC4AHoAtgCAALUAhgCzAI0AsgCWALAAoACuAKwArAC7AKsA&#10;zACpAOAAqADvAKgA+wCoAP8AqAD/APsAAADtAAAA4gAAANYAAADOAAUAyAASAMMAHgDAACkAvQAz&#10;ALsAPQC5AEUAtwBNALUAVACzAFoAsgBfALAAYwCvAGgArgBsAKwAcQCrAHYAqQB7AKcAggCmAIkA&#10;pACSAKMAmwChAKcAoAC1AJ8AxgCdANkAnADpAJwA9gCcAP4AnAD/AO8AAADjAAAA1AAAAMoAAADB&#10;AAAAuwALALcAFwCzACMAsQAtAK4ANwCtAD8AqwBHAKkATgCnAFQApgBaAKQAXgCiAGMAoQBoAKAA&#10;bACfAHEAnQB3AJwAfgCaAIUAmQCNAJcAlwCWAKMAlACwAJMAwACSANIAkQDkAJAA8QCQAPkAjwD+&#10;AOcAAADWAAAAyAAAAL0AAAC3AAAAsQAEAKwAEACpABwApgAmAKQAMAChADkAnwBBAJ0ASQCcAE8A&#10;mgBUAJkAWQCYAF4AlgBjAJUAaACUAG0AkgBzAJEAegCQAIEAjgCKAIwAlACLAJ8AiQCtAIgAvACH&#10;AM0AhgDgAIUA7ACFAPQAhQD6AN0AAADLAgAAvQYAALIFAACrAgAApwAAAKMACACgABQAnQAfAJoA&#10;KgCXADMAlQA8AJQAQwCSAEkAkQBPAI8AVQCOAFoAjABfAIsAZACKAGkAiABvAIcAdgCFAH4AhACH&#10;AIIAkQCBAJwAgACqAH4AuQB9AMoAfADcAHwA6QB7APIAewD3ANMKAADCEAAAtBMAAKkTAAChEgAA&#10;nA0AAJoHAACYAAwAlQAXAJIAIgCPAC0AjQA2AIsAPQCJAEQAhwBKAIYAUACFAFUAgwBaAIIAYACA&#10;AGYAfwFsAH4BcwB8AXsAewGEAHkBjwB4AZsAdgGoAHUBuAB0AckAcwLbAHIC6AByAvAAcgL2AMsV&#10;AAC6GgAAqx0AAKEdAACZHQAAkxoAAJAWAACPDgIAjggPAIoIGwCHCSYAhQowAIILOACBCz8AfwtF&#10;AH4MSwB8DFEAewxXAHkMXAB4DGIAdgxpAHUMcQBzDXkAcg2DAHANjgBvDZoAbQ2oAGwNuQBrDcsA&#10;ag3dAGkO6wBpDvQAaQ76AMQeAACzIgAApSUAAJomAACSJQAAjCMAAIggAACGGwAAhRQIAIIUFQB/&#10;FCAAfBUqAHoVMgB4FjoAdxZBAHUWRwB0Fk0AchZTAHEWWQBvFl8AbhdmAGwXbgBrF3YAaRiAAGgY&#10;iwBmGJgAZRinAGQYtwBjGMoAYhjdAGEY7ABhGPYAYRf8AL4kAACtKQAAnysAAJQsAACMLAAAhioA&#10;AIEoAAB+JAAAfR8CAHsdEAB3HRsAdB4lAHIeLgBwHjUAbh48AG0fQwBrH0kAah9PAGgfVQBnH1wA&#10;ZR9jAGQfawBiIHQAYSB+AGAgiQBeIZYAXSGlAFwhtgBbIMgAWiDcAFog6wBaIPUAWiD8ALkqAACo&#10;LgAAmjAAAI8yAACGMgAAgDAAAHwuAAB4KwAAdicAAHMlCgBwJRYAbSUhAGslKQBpJTEAZyY4AGUm&#10;PwBkJkUAYiZLAGEmUgBfJlgAXiZgAFwnaABbJ3EAWid8AFgohwBXKJQAViijAFUotABUJ8cAUyfb&#10;AFMn6gBTJ/UAUyb7ALQuAACkMgAAljUAAIs2AACCNgAAfDUAAHcyAABzMAAAcC0AAG0sBgBqKxIA&#10;ZyscAGQrJQBiLC0AYCw1AF4sOwBcLEIAWyxIAFksTwBYLFYAVy1dAFUtZgBULW8AUy56AFIuhgBR&#10;LpMATy6iAE4uswBOLsYATS3aAE0t6gBNLfQATSz7ALAyAACgNgAAkjgAAIc6AAB+OgAAdzkAAHM2&#10;AABuNAAAazIAAGcyAgBkMQ4AYDEYAF4xIgBbMSoAWTExAFcxOABWMT4AVDFFAFMxTABRMlMAUDJb&#10;AE8zZABOM20ATTN4AEw0hABLNJEASTShAEk0sgBIM8UARzPZAEcy6QBIMvQASDL6AK01AACcOQAA&#10;jzwAAIQ9AAB7PQAAdDwAAG46AABqOAAAZjcAAGE3AABeNgoAWzYVAFg2HgBVNiYAUzYuAFE2NABP&#10;NjsATjZCAEw2SQBLN1EASjdZAEk4YgBIOGsARzh2AEY5ggBFOZAARDmfAEM5sQBCOMQAQjjYAEI3&#10;6QBCN/MAQjb6AKk5AACZPAAAjD8AAIFAAAB4QAAAcEAAAGo+AABmOwAAYTsAAFw7AABYOwYAVTsS&#10;AFI7GwBPOyMATTsrAEs7MQBIOjgASDs/AEc7RwBGPE4ARTxXAEQ9YABDPWoAQT11AEA+gQA/Po8A&#10;Pj2eAD49rwA9PcMAPDzYAD086AA9O/MAPTv6AKY8AACWPwAAiUEAAH5CAAB1QwAAbUMAAGdBAABi&#10;PwAAXD8AAFdAAABTQAMAT0AOAExAGABKQCAAR0AoAEVALwBDQDYAQkA9AEFBRQBAQUwAP0FVAD5C&#10;XgA9QmgAPEJzADtCgAA6Qo0AOUKdADhCrgA3QcIAN0HWADdA6AA4QPMAOD/6AKM/AACTQgAAhUQA&#10;AHtFAABxRgAAakYAAGNFAABdQwAAV0QAAFJEAABORQAASkULAEdFFQBERR0AQkUlAEBFLQA+RTQA&#10;PUY7ADxGQgA6RkoAOUdTADhHXAA3R2YANkdxADVHfgA0R4wAM0ecADJHrQAxRsEAMUbVADJF5wAy&#10;RPIAM0T5AJ9CAACPRQAAgkcAAHdIAABuSAAAZkgAAF9IAABYRwAAUkgAAE1JAABISQAAREoHAEFK&#10;EQA+SxoAPEsiADpLKgA4SzEAN0s5ADZMQAA0TEgAM0xQADJMWgAxTGQAME1wAC9MfAAuTIoALUya&#10;ACxMrAArS8AAKkvUACtK5wAsSfIALUn5AJtFAACMSAAAf0oAAHRLAABrSwAAY0sAAFtLAABUTAAA&#10;TE0AAEdOAABCTwAAPlADADpQDQA3URcANVEfADRRJwAyUS4AMFE2AC9SPQAuUkUALVJOACtSVwAq&#10;UmIAKVJtAChSegAmUokAJVKYACVRqgAkUb4AI1DTACRP5gAlT/IAJk75AJdJAACISwAAe00AAHBO&#10;AABnTgAAX08AAFhPAABPUAAAR1IAAEFTAAA8VQAAN1YAADNXCQAwVxMALlgbACxYIwArWCsAKVgy&#10;AChYOgAmWEIAJVhLACNZVAAiWV8AIVlrACBZeAAeWIYAHViXABxXqQAbV70AG1bSABxV5QAdVfEA&#10;HVT4AJJNAACDTwAAd1AAAGxRAABjUQAAW1IAAFRSAABMVAAAQ1YAAD1YAAA3WgAAMVsAACxdBAAo&#10;Xg4AJV8XACRfHwAiXycAIF8uAB9fNgAeXz4AHF9HABtfUQAZYFwAGGBoABZfdQAVX4QAFF+UABNe&#10;pgASXrsAEV3QABJc5AATW/AAFFv4AI1RAAB/UwAAc1QAAGhUAABgVQAAWFUAAFBWAABIWAAAP1sA&#10;ADldAAAyXwAALGEAACVkAAAfZQgAG2YSABpmGgAYZyIAFmcqABVnMQATZzoAEmdDABBnTQAOZ1gA&#10;DWdkAAtncQAJZoAACGaQAAdlogAGZbYABWTLAAZj3wAHY+wACGL0AIdVAAB6VwAAblcAAGRYAABc&#10;WAAAVFkAAExbAABDXgAAO2EAADRjAAAtZQAAJmgAAB9qAAAXbAEAEW4KAA1vFAAMbxwACm8kAAlv&#10;LAAHbzUABm8+AARuSAACblMAAG5fAABubAAAbnsAAG6LAABtnQAAbbEAAGzGAABr2gAAaucAAGrv&#10;AIFaAAB0WwAAaVsAAGFbAABYXAAAT14AAEdhAAA+ZAAANmcAAC5qAAAmbAAAH28AABhxAAAQcwAA&#10;CHUHAAJ2DwAAdhcAAHYfAAB3JgAAdy8AAHc4AAB3QgAAd00AAHZZAAB2/+L/4klDQ19QUk9GSUxF&#10;AAQJZwAAdnUAAHaFAAB1lwAAdasAAHTBAAB01QAAc+QAAHPsAHteAABvXwAAZV8AAF1gAABTYgAA&#10;SmQAAEFoAAA4awAAL24AACdxAAAfdAAAF3YAABB5AAAIewAAAHwEAAB9CwAAfhIAAH4ZAAB/IQAA&#10;fygAAIAxAACAOwAAgEYAAIBTAACAYAAAf28AAH9/AAB/kQAAfqUAAH67AAB9zwAAfOEAAHzqAHVj&#10;AABrYwAAYmMAAFhlAABOaAAARGwAADpwAAAxcwAAKHcAAB96AAAXfAAADn8AAAaBAAAAgwAAAIQA&#10;AACFBwAAhg0AAIcTAACHGgAAiCEAAIkqAACKMwAAij4AAIpLAACKWQAAimgAAIl5AACKigAAiZ8A&#10;AIm1AACIyQAAh9wAAIfmAHBnAABnZwAAXGkAAFJtAABHcQAAPXUAADN5AAApfQAAIIAAABaDAAAN&#10;hgAABIgAAACKAAAAjAAAAI0AAACOAAAAjwYAAJAMAACREgAAkxkAAJQhAACVKgAAljQAAJZBAACW&#10;TwAAll8AAJZwAACWggAAlpcAAJWsAACVwQAAlNMAAJThAGxsAABhbgAAVnEAAEt2AABAegAANX8A&#10;ACqDAAAghwAAFooAAAyNAAACkAAAAJIAAACUAAAAlgAAAJcAAACZAAAAmgAAAJsDAACcCQAAnhAA&#10;AJ8XAAChIAAAoyoAAKQ2AACkRQAApFUAAKRnAACkegAAo48AAKSjAACktwAAo8kAAKPWAGZzAABa&#10;dgAAT3sAAEOAAAA4hQAALIoAACGOAAAWkgAAC5UAAACYAAAAmwAAAJ4AAACfAAAAoQAAAKMAAACk&#10;AAAApgAAAKcAAACpAAAAqwMAAKwLAACvFAAAsR4AALMpAAC0OAAAtUkAALVbAAC1bwAAtYMAALaX&#10;AAC2qgAAtrsAALXIAF97AABUgAAASIUAADyLAAAwkAAAI5UAABeaAAALngAAAKEAAACkAAAApwAA&#10;AKkAAACrAAAArQAAAK8AAACxAAAAswAAALQAAAC2AAAAuAAAALoAAAC9BgAAvxEAAMMcAADGKgAA&#10;xjwAAMdPAADIYgAAyXYAAMmKAADKnQAAyq0AAMq5AFmFAABNiwAAQZEAADSXAAAonQAAG6IAAA6n&#10;AAACqgAAAK4AAACxAAAAswAAALYAAAC3AAAAuQAAALsAAAC9AAAAvwAAAMEAAADDAAAAxgAAAMgA&#10;AADLAAAAzgIAANIOAADXHAAA2ywAAN1AAADfVAAA4GgAAOF8AADijwAA4p4AAOKpAP8AAAD/AAAA&#10;/wAAAP8ACgD8ABYA+AAiAPUALgDzADkA8QBDAO0ATQDqAFUA6ABcAOUAYgDkAGcA4gBsAOEAcQDg&#10;AHUA3gB6AN0AfgDcAIMA2gCJANkAjwDWAJcA1QCgANMAqwDRALgAzwDJAM4A3wDNAPAAzAD/AMsA&#10;/wDLAP8AygD/AP8AAAD/AAAA/wAAAPcABQDyABIA7AAeAOkAKQDnADQA5gA/AOIASADeAFAA3ABX&#10;ANkAXgDXAGMA1QBoANMAbQDSAHEA0QB2ANAAegDOAH8AzQCFAMsAiwDKAJIAyACbAMYApgDEALMA&#10;wgDCAMEA2AC/AOoAvgD6AL0A/wC9AP8AvQD/AP8AAAD9AAAA8wAAAOwAAQDlAA0A3wAZANwAJQDZ&#10;AC8A1gA6ANMAQwDQAEsAzQBTAMsAWQDJAF8AxwBkAMYAaADFAG0AxABxAMIAdgDAAHsAvwCAAL0A&#10;hgC7AI4AuQCWALcAoAC1AK0AtAC8ALMAzwCxAOQAsQD0ALAA/wCwAP8AsAD/AP0AAADzAAAA6AAA&#10;AN8AAADWAAcA0AAUAMsAHwDIACoAxgA0AMUAPgDCAEYAvwBOAL0AVAC6AFoAuQBfALcAYwC2AGgA&#10;tABsALMAcQCyAHYAsQB7AK8AgQCuAIkArACRAKoAmwCpAKcApwC1AKYAyAClAN0ApADuAKQA+wCj&#10;AP8AowD/APQAAADnAAAA2wAAAM8AAADHAAIAwQANAL0AGQC6ACQAtwAvALUAOACzAEAAsABIAK4A&#10;TgCtAFQAqwBZAKoAXgCpAGMAqABnAKcAbAClAHEApAB3AKMAfQChAIQAnwCNAJ4AlgCcAKIAmgCw&#10;AJkAwQCYANQAlwDoAJYA9QCWAP4AlgD/AOoAAADaAAAAzAAAAMIAAAC6AAAAtAAIALAAEwCsAB4A&#10;qgApAKcAMgCmADoApABCAKIASQChAE8AnwBUAJ4AWQCdAF4AnABjAJoAZwCZAGwAmAByAJYAeACU&#10;AIAAkwCIAJEAkgCQAJ0AjgCrAI0AuwCMAM4AiwDhAIsA7wCLAPoAigD/AN4AAADNAAAAvwAAALUA&#10;AACuAAAAqAACAKQADQChABgAngAiAJwALACaADUAmQA8AJcAQwCVAEkAlABPAJIAVACRAFkAkABe&#10;AI8AYwCOAGgAjABuAIsAdACJAHwAiACEAIYAjgCFAJkAhACnAIIAtgCBAMgAgQDbAIAA6wCAAPUA&#10;fwD7ANQAAADCAAAAtAAAAKoAAACjAAAAngAAAJoABgCXABEAlQAbAJIAJQCQAC8AjgA3AI0APgCL&#10;AEQAigBKAIgATwCHAFQAhgBZAIUAXgCEAGQAggBqAIEAcAB/AHgAfgCBAHwAiwB7AJYAeQCkAHgA&#10;swB3AMQAdgDXAHYA5gB1APAAdQD3AMoEAAC5CQAAqwwAAKANAACYDAAAkwkAAJEDAACPAAkAjQAU&#10;AIoAHgCHACgAhQAxAIMAOACCAD8AgABFAH8ASgB+AFAAfQBVAHsAWgB6AGAAeABmAHcAbQB1AHUA&#10;dAB+AHMAiABxAJQAcAChAG8AsQBuAMIAbQDTAGwA5ABsAO4AawD0AMEOAACwFAAAoxcAAJgZAACQ&#10;GAAAixUAAIcRAACGCgAAhQMMAIMAFwCAASIAfQIrAHsCMwB5AzoAeANAAHYERgB1BEsAdARRAHIE&#10;VwBxBV0AcAVjAG4FagBtBXMAawZ8AGoGhwBoBpMAZwagAGYGsABlBsEAZAXTAGMG4wBjBu0AYgb0&#10;ALoXAACqHAAAnB8AAJEhAACJIAAAgx4AAIAbAAB9FwAAfREEAHsLEAB4DBsAdg0lAHMNLQByDTUA&#10;cA07AG8OQgBtDkgAbA5NAGoOUwBpD1oAZw9hAGYQaABkEHEAYxB7AGERhgBgEZIAXhGhAF0RsQBc&#10;EcMAWxDWAFoR5wBaEfEAWhD4ALQeAACkIgAAliYAAIsnAACDJwAAfSUAAHkjAAB2HwAAdBsAAHMW&#10;CgBxFhYAbhYgAGsWKABpFzAAaBc3AGYXPQBlF0MAYxdKAGIYUABgGFYAXxhdAF0YZQBcGW4AWhl4&#10;AFkZhABXGpAAVhqfAFUarwBUGcIAUxnVAFMZ5gBTGfIAUxn5AK8jAACfKAAAkSsAAIYsAAB+LAAA&#10;eCsAAHMpAABwJgAAbSMAAGwfBQBpHREAZh4bAGQeJABiHiwAYB4zAF4eOQBdH0AAWx9GAFofTABY&#10;H1MAVx9aAFUgYwBUIGwAUyF2AFEhggBQIY8ATyGdAE4hrgBNIcAATCDTAEwg5QBMIPEATCD5AKso&#10;AACaLAAAjS8AAIIwAAB6MQAAczAAAG4uAABrKwAAaCgAAGUmAABiJQwAYCQXAF0kIABbJSgAWSUv&#10;AFclNgBVJTwAVCVCAFIlSQBRJVAAUCZYAE4mYABNJ2oATCd0AEongABJKI0ASCicAEcorABGJ78A&#10;RSfSAEUn5QBGJvEARib4AKcsAACXMAAAiTMAAH80AAB2NAAAbzQAAGoyAABmLwAAYy0AAF8rAABc&#10;KwgAWSoTAFYqHABUKiQAUiorAFAqMgBOKjkATSo/AEsrRgBKK00ASSxVAEgsXgBGLWgARS1yAEQt&#10;fgBDLYsAQi2aAEEtqwBALb4APyzSAD8s5ABALPAAQCv4AKMvAACTMwAAhjYAAHs3AAByOAAAazcA&#10;AGY2AABiMwAAXjEAAFowAABWMAQAUzAPAFAwGABOLyAASy8oAEkvLwBHLzUARi88AEUwQwBEMEsA&#10;QzFTAEExXABAMmYAPzJxAD4zfQA9M4oAPDOZADsyqgA6Mr0AOjLRADox5AA6MfAAOzD4AKAyAACQ&#10;NgAAgzkAAHg6AABvOgAAaDoAAGI5AABdNwAAWTUAAFU1AABRNQEATTULAEo1FQBHNB0ARTQlAEM0&#10;LABBNDIAQDU5AD81QQA+NkkAPTZRADw3WgA7N2QAOTdvADg3ewA3OIkANjeYADU3qQA1N7wANDbQ&#10;ADQ24wA1NfAANTX3AJ02AACNOQAAgDsAAHU9AABsPQAAZT0AAF48AABZOwAAVTkAAE85AABLOgAA&#10;RzoIAEQ6EgBCOhoAPzkiAD05KQA7OjAAOjo3ADk6PwA4O0YANztPADY8WAA1PGIANDxtADM8egAy&#10;PIcAMTyXADA8qAAvPLsALjvPAC864gAvOu8AMDn3AJk5AACKPAAAfT4AAHI/AABpQAAAYkAAAFs/&#10;AABVPgAATz0AAEo+AABGPgAAQj8FAD4/DgA8PxcAOT8fADg/JwA2Py4AND81ADNAPAAyQEQAMUFN&#10;ADBBVgAvQWAALkFsAC1BeAArQYYAK0GVACpBpwApQboAKEDOACk/4gAqP+8AKj73AJU8AACGPwAA&#10;ekEAAG9CAABmQgAAXkIAAFdCAABRQgAASkIAAEVDAABAQwAAPEQBADlECwA2RRQAM0UcADJFJAAw&#10;RSsALkUyAC1GOgAsRkIAK0ZKAClGVAAoR14AJ0dqACZHdgAlR4QAJEeUACNGpQAiRrkAIUXNACJE&#10;4QAjRO4AJEP2AJI/AACDQgAAdkQAAGxFAABjRQAAW0UAAFRFAABNRQAAREcAAD9IAAA6SQAANkkA&#10;ADJKBwAvSxEALUsZACtLIQApSygAKEwwACZMNwAlTD8AI0xIACJMUQAhTVwAIE1nAB5NdAAdTYIA&#10;HEySABtMpAAaS7cAGkvMABpK4AAcSe4AHEn2AI1DAAB/RQAAc0cAAGhIAABfSAAAV0gAAFBIAABK&#10;SQAAQEsAADtMAAA2TQAAME8AACtQAwAnUQwAJVIVACNSHQAhUiUAIFIsAB5SNAAdUzwAHFNFABpT&#10;TgAZU1kAF1NlABZTcgAVU4AAFFOQABNSogASUrYAEVHLABFQ4AATT+0AFE/2AIlHAAB7SQAAb0oA&#10;AGRLAABcSwAAVEsAAE1LAABGTAAAPk8AADdRAAAxUgAAK1QAACVWAAAgWAcAHFkRABpZGQAYWiAA&#10;F1ooABVaMAAUWjgAElpBABFaSwAPWlYADVpiAAxabwAKWn0ACVmMAAhZngAHWLIABljHAAdX2wAI&#10;VukACVXyAIRLAAB2TQAAak4AAGBOAABYTgAAUU4AAElPAABCUQAAOlMAADNWAAAsWAAAJloAACBc&#10;AAAZXwIAE2ELABBhEwAOYRsADGEjAAthKwAJYTQAB2E9AAZhRwAEYVEAAmFdAAFhagAAYXgAAGCI&#10;AABgmQAAX60AAF/CAABe1gAAXeUAAF3tAH5PAABxUAAAZlEAAF1RAABVUgAATVIAAEVUAAA9VgAA&#10;NVkAAC5cAAAnXgAAIGEAABljAAASZQAACmcHAAVoDwACaRcAAGkfAABpJwAAaS8AAGk4AABpQQAA&#10;aEwAAGhYAABoZQAAaHMAAGiDAABnlAAAZ6gAAGa9AABm0QAAZeIAAGTrAHhTAABsVAAAYlUAAFlV&#10;AABRVQAASVcAAEBaAAA4XQAAMGAAAChjAAAgZQAAGWgAABJqAAAKbAAAA24FAABvDAAAcBMAAHAa&#10;AABxIQAAcSkAAHEyAABxOwAAcUYAAHFSAABxXwAAcW4AAHB+AABwjwAAb6MAAG+4AABuzQAAbeAA&#10;AG3pAHJYAABnWQAAXlgAAFZZAABMWwAAQ10AADthAAAyZAAAKWcAACFqAAAZbQAAEXAAAAlyAAAC&#10;dAAAAHYCAAB2CQAAdw8AAHgVAAB5HAAAeSMAAHorAAB6NQAAekAAAHpMAAB6WQAAemgAAHp4AAB6&#10;iQAAeZ0AAHizAAB4yAAAd9wAAHfnAG1cAABjXAAAWlwAAFBeAABHYgAAPWUAADRpAAArbAAAInAA&#10;ABlzAAARdgAACHgAAAB6AAAAfAAAAH4AAAB/BAAAgAkAAIEPAACCFQAAgxwAAIQkAACFLQAAhTcA&#10;AIVEAACFUQAAhWAAAIVxAACEgwAAhJYAAISsAACDwgAAgtYAAILkAGhhAABfYQAAVWMAAEpmAABA&#10;agAANm4AACxyAAAjdgAAGXkAABB8AAAGfwAAAIIAAACEAAAAhQAAAIcAAACIAAAAiQMAAIoIAACM&#10;DgAAjRUAAI4cAACQJAAAkS4AAJE7AACSSAAAkVgAAJFpAACRewAAkY8AAJCkAACQugAAj88AAI/e&#10;AGRlAABZZwAATmsAAERvAAA5dAAALngAACN8AAAZgAAADoQAAASHAAAAiQAAAIwAAACOAAAAkAAA&#10;AJEAAACTAAAAlAAAAJYAAACXBAAAmQoAAJoSAACcGgAAniMAAKAvAACgPQAAoE0AAKBfAACgcQAA&#10;oIUAAJ+bAACesQAAnsQAAJ7TAF5sAABTcAAAR3QAADx5AAAwfwAAJYMAABmIAAAOiwAAA48AAACS&#10;AAAAlQAAAJcAAACZAAAAmwAAAJ0AAACeAAAAoAAAAKIAAACjAAAApQAAAKcHAACpDgAArBgAAK4k&#10;AACwMgAAsEIAALBUAACwZwAAsHwAAK+SAACvpwAAr7gAALDGAFh1AABMeQAAQH8AADSFAAAoigAA&#10;G48AABCUAAADmAAAAJsAAACeAAAAoQAAAKMAAAClAAAApwAAAKkAAACsAAAArQAAAK8AAACxAAAA&#10;swAAALYAAAC4AQAAuwsAAL8WAADCJAAAwzQAAMRHAADEXAAAxHEAAMSFAADFmQAAxqkAAMa2AFF/&#10;AABFhAAAOYsAACyRAAAflwAAEpwAAAWgAAAApQAAAKgAAACrAAAArgAAALAAAACyAAAAtAAAALYA&#10;AAC5AAAAuwAAAL0AAAC/AAAAwgAAAMQAAADHAAAAygAAAM4IAADSFgAA1iYAANg6AADZTgAA22MA&#10;ANx4AADdiwAA3ZsAAN6nAP8AAAD/AAAA/wAAAP8ABgD6ABIA9wAeAPUAKgDyADUA8QA/AO0ASADq&#10;AFAA5wBXAOUAXgDjAGMA4QBoAN8AbADdAHEA2wB1ANoAegDYAH8A1QCEANMAiwDSAJIA0ACcAM4A&#10;pwDMALQAywDGAMkA2wDIAPAAxwD/AMYA/wDGAP8AxwD/AP8AAAD/AAAA/AAAAPUAAQDvAA4A6wAa&#10;AOcAJQDlADAA5AA6AOEAQwDdAEwA2ABTANQAWQDSAF4A0ABjAM4AaADNAGwAzABxAMoAdQDJAHoA&#10;yACAAMYAhgDEAI4AwwCXAMEAoQC/AK4AvgC/ALwA0wC7AOoAugD7ALkA/wC5AP8AuQD/AP8AAAD6&#10;AAAA8QAAAOcAAADhAAkA3AAVANgAIADUACsA0gA1AM8APgDKAEYAyABOAMUAVADDAFoAwgBfAMAA&#10;YwC/AGgAvgBsALwAcQC7AHYAugB7ALgAggC3AIkAtQCSALQAnACyAKgAsAC4AK8AywCuAOMArQD1&#10;AKwA/wCsAP8ArAD/APoAAADuAAAA4wAAANkAAADQAAMAygAQAMYAGwDCACUAwAAvAL4AOQC8AEEA&#10;uQBIALcATwC1AFUAtABaALIAXgCxAGMArwBnAK4AbACtAHEAqwB2AKoAfQCoAIQApgCMAKUAlwCj&#10;AKMAogCyAKAAwwCfANsAngDuAJ4A/ACeAP8AngD/AO8AAADhAAAA0gAAAMgAAADAAAAAuwAKALYA&#10;FQCyACAAsAAqAK8AMwCuADsAqwBDAKkASQCnAE8ApQBUAKQAWQCiAF4AoQBiAKAAZwCfAGwAngBy&#10;AJ0AeACbAH8AmgCIAJgAkgCXAJ0AlQCrAJQAvACTANIAkgDnAJIA9gCRAP8AkQD/AOIAAADSAAAA&#10;xAAAALoAAACyAAAArAAEAKgADwClABoAowAkAKEALQCfADUAngA9AJwARACaAEoAmQBPAJcAVACW&#10;AFkAlQBdAJQAYgCTAGcAkgBtAJEAcwCPAHsAjQCDAIwAjQCKAJgAiQCmAIcAtgCHAMoAhgDfAIUA&#10;7wCFAPoAhQD/ANYAAADFAAAAtwAAAK0AAACmAAAAoAAAAJwACQCZABQAlgAeAJUAJwCTADAAkgA3&#10;AJEAPgCPAEQAjQBKAIwATwCLAFQAigBYAIgAXQCHAGMAhgBoAIUAbwCDAHcAggB/AIAAiQB/AJQA&#10;fgChAHwAsQB7AMQAewDYAHoA6QB6APUAegD8AMoAAAC6AAAArAAAAKEAAACaAAAAlgAAAJIAAwCP&#10;AA0AjQAYAIsAIQCJACoAhwAxAIYAOACEAD8AgwBEAIEASgCAAE8AfwBUAH4AWQB9AF4AfABkAHoA&#10;awB5AHMAdwB7AHYAhQB0AJAAcwCeAHIArQBxAL8AcADSAHAA5ABwAPAAbwD3AMEAAACwBAAAoggA&#10;AJgJAACQCAAAiwUAAIgAAACGAAcAhAARAIIAGgCAACQAfgAsAHwAMwB7ADoAeQA/AHgARQB3AEoA&#10;dgBPAHQAVQBzAFoAcgBhAHAAZwBvAG8AbQB4AGwAggBqAI4AaQCbAGgAqgBnALsAZgDNAGYA4ABm&#10;AOwAZQD0ALgIAACoDgAAmhIAAI8UAACIEwAAghEAAH8NAAB9BwAAfAAKAHoAFAB4AB0AdgAmAHQA&#10;LgByADQAcAA7AG8AQABuAEYAbABLAGsAUQBqAFcAaQBdAGcAZABmAG0AZAB2AGMAgABhAIwAYACZ&#10;AF8AqABeALkAXQDLAF0A3gBcAOoAXADxALERAACgFwAAkxoAAIgcAACAHAAAexoAAHcXAAB1EwAA&#10;dAwCAHQGDABxBBcAbgUgAGwFKABqBi8AaAY2AGcGPABmB0IAZAdHAGMHTQBiB1QAYAhaAF8IYgBd&#10;CGsAXAl0AFoJfwBZCYsAVwmZAFYJqABVCboAVAjMAFQJ3gBTCeoAUwnyAKsYAACaHQAAjSEAAIMi&#10;AAB6IgAAdCEAAHAeAABtGwAAbBcAAGsRBQBqDhAAZw4aAGUOIwBjDyoAYQ8xAF8QOABeED4AXBBE&#10;AFsQSgBaEVEAWBFYAFYRYABVEmkAUxJzAFITfgBQE4sATxOZAE4TqQBNE7sATBLOAEsS4QBMEu4A&#10;TBL2AKYdAACWIgAAiCUAAH4nAAB1JwAAbyYAAGokAABnIQAAZR4AAGMaAABiFwsAXxcVAF0XHgBb&#10;FyYAWRctAFcXNABWFzoAVBhAAFMYRwBRGE4AUBlVAE4ZXQBNGWYASxpxAEoafABJG4kARxuXAEYb&#10;pwBFGroARBrNAEQZ4ABEGe4ARRn2AKEiAACRJwAAhCoAAHorAABxLAAAaisAAGUpAABiJgAAXyQA&#10;AF0hAABbHwYAWB0RAFYdGgBTHiIAUR4pAFAeMABOHjYATR49AEseQwBKH0sASB9SAEcgWwBGIGQA&#10;RCFvAEMhegBCIYcAQCGWAD8hpgA+IbgAPiDMAD0g3wA+IO0APh/2AJ0mAACOKgAAgS0AAHYvAABt&#10;LwAAZy8AAGEtAABdKwAAWigAAFcmAABUJQIAUiQMAE8jFgBMIx4ASiMlAEkjLABHJDMARSQ6AEQk&#10;QABDJUgAQSVQAEAmWAA/JmIAPidtADwneQA7J4YAOieUADknpQA4J7cANybLADcm3wA4JewAOCX2&#10;AJoqAACKLgAAfTAAAHMyAABqMgAAYzIAAF0xAABZLwAAViwAAFIqAABOKgAASykJAEkpEgBGKRsA&#10;RCkiAEIpKQBAKTAAPik2AD0qPgA8KkUAOytNADorVgA4LGAANyxrADYsdwA1LYQANC2TADMspAAy&#10;LLYAMSvKADEr3gAyK+wAMyr1AJYtAACHMQAAejMAAHA0AABnNQAAYDUAAFo0AABVMgAAUTAAAE0v&#10;AABJLwAARS8FAEIuDgBALhcAPS4fADsuJgA5LiwAOC40ADcvOwA2L0MANTBLADQwVAAyMV4AMTFp&#10;ADAydQAvMoMALjKSAC0xogAsMbUALDDJACsw3QAsL+wALS/1AJMwAACEMwAAdzYAAG03AABkNwAA&#10;XTcAAFY3AABRNgAATDQAAEgzAABDMwAAQDMCADwzCwA6MxQANzMcADUzIwAzMyoAMjQxADE0OQAw&#10;NUAALzVJAC02UgAsNlwAKzZoACo3dAApN4EAKDaRACc2oQAmNrQAJjXIACU13QAnNOsAJzP1AJAz&#10;AACBNgAAdDgAAGo6AABhOgAAWToAAFM5AABNOQAASDgAAEI4AAA+OAAAOjgAADc4CAA0OREAMTkZ&#10;AC85IQAtOSgALDkvACs6NgApOj4AKDtHACc7UAAmO1oAJTxmACQ8cgAjPIAAIjyPACE7oAAgO7MA&#10;HzrHAB863AAgOesAITj0AIw2AAB+OQAAcTsAAGc8AABePQAAVjwAAFA8AABKPAAARDsAAD08AAA4&#10;PQAAND0AADE+BQAtPw0AKz8WACk/HgAnPyUAJkAsACRANAAjQDwAIkBEACBBTgAfQVgAHkFkAB1B&#10;cAAcQX4AG0GOABpBnwAZQLIAGEDGABg/2wAZPuoAGj70AIg5AAB6PAAAbj4AAGM/AABbPwAAUz8A&#10;AEw/AABGPwAAQD8AADdBAAAzQgAALkMAACpEAQAnRQoAJEUTACJGGwAgRiIAH0YpAB1GMQAcRjkA&#10;GkdCABlHSwAYR1YAFkdhABVHbgAUR3wAE0eMABJGnQARRrAAEEXFABBF2gASROkAE0PzAIQ9AAB2&#10;PwAAakEAAGBCAABXQgAAUEIAAElCAABDQgAAPEMAADRFAAAvRgAAKkgAACVKAAAgSwYAHEwOABpN&#10;FwAYTR4AF00mABVNLgAUTTYAEk0/ABFNSAAPTlMADU1eAAxNawAKTXkACU2IAAhMmQAHTKwABkvA&#10;AAdL1AAISuUACUnwAIBBAAByQwAAZkQAAFxFAABURQAATEUAAEZFAAA/RQAAOEcAADFJAAArSwAA&#10;Jk0AACBPAAAZUQEAFFMKABFUEgAOVBoADVQiAAtUKgAKVDIACFQ7AAdURAAFVE8AA1RaAAJUZwAA&#10;VHUAAFOEAABTlQAAUqgAAFK8AABR0AAAUOIAAFDrAHtFAABuRgAAYkcAAFlIAABQSAAASUgAAENI&#10;AAA7SgAANEwAAC1OAAAmUQAAIFMAABpVAAAUVwAADFoHAAdbDgAEWxYAAlseAAFbJgAAWy4AAFs2&#10;AABbQAAAW0oAAFtWAABbYwAAW3EAAFqAAABakQAAWaQAAFm4AABYzQAAWN8AAFfqAHVJAABpSgAA&#10;XksAAFVLAABNSwAARksAAD5NAAA3TwAAMFIAAChUAAAhVwAAGloAABRcAAAMXgAABWAFAABhDAAA&#10;YhMAAGIaAABjIQAAYykAAGMxAABjOwAAY0YAAGNRAABjXgAAY2wAAGJ7AABijAAAYaAAAGC0AABg&#10;ygAAX90AAF/oAHBNAABkTgAAWk4AAFJOAABKTgAAQlAAADpTAAAyVQAAKlgAACJcAAAbXgAAFGEA&#10;AAxjAAAFZQAAAGcDAABoCQAAaRAAAGoWAABqHAAAayQAAGwsAABsNQAAbEAAAGxMAABrWAAAa2cA&#10;AGt2AABrhwAAapsAAGmwAABoxgAAaNoAAGfnAGpSAABfUgAAVlIAAE5SAABFVAAAPVcAADRaAAAs&#10;XQAAI2AAABtjAAATZwAAC2kAAARrAAAAbQAAAG8AAABwBgAAcQsAAHIRAABzFwAAdB4AAHUmAAB1&#10;LwAAdTkAAHVFAAB1UgAAdWEAAHVwAAB0ggAAdJUAAHOrAABywQAAcdYAAHHlAGRWAABbVgAAU1YA&#10;AElYAABAWwAANl4AAC1iAAAkZgAAG2kAABNsAAAKbwAAAnIAAAB0AAAAdgAAAHcAAAB5AQAAegYA&#10;AHsLAAB8EQAAfRgAAH4fAACAJwAAgTEAAIE9AACBSgAAgFkAAIBpAAB/ewAAf44AAH+kAAB+ugAA&#10;fdAAAHzhAGBaAABYWgAATVwAAENfAAA5YwAAL2cAACVrAAAcbwAAEnMAAAh2AAAAeQAAAHsAAAB9&#10;AAAAfwAAAIEAAACCAAAAhAAAAIUEAACGCgAAiBAAAIkXAACLHwAAjCgAAI00AACNQQAAjVEAAI1h&#10;AACMdAAAjIcAAIucAACLsgAAisgAAInaAF1eAABSYAAAR2QAADxoAAAxbQAAJnIAABx2AAASegAA&#10;B34AAACBAAAAhAAAAIYAAACIAAAAigAAAIwAAACNAAAAjwAAAJAAAACSAAAAkwYAAJUNAACXFQAA&#10;mR4AAJwpAACcNwAAnEYAAJxXAACbagAAm34AAJqUAACaqAAAmb4AAJnPAFdlAABLaQAAQG4AADRz&#10;AAApeAAAHX0AABKBAAAGhgAAAIkAAACMAAAAjwAAAJEAAACTAAAAlgAAAJgAAACaAAAAmwAAAJ0A&#10;AACfAAAAoQAAAKMBAAClCQAAqBIAAKsdAACtKgAArToAAK1MAACtXwAArXQAAKyJAACsngAAqrMA&#10;AKrEAFBuAABEcwAAOXgAACx+AAAghAAAE4kAAAeOAAAAkgAAAJYAAACZAAAAnAAAAJ0AAACfAAAA&#10;ogAAAKQAAACmAAAAqAAAAKoAAACsAAAArgAAALEAAAC0AAAAtwYAALoRAAC+HgAAwC4AAMBAAADA&#10;VAAAwGkAAL9/AAC+lQAAvakAAL63AEl4AAA9fgAAMYQAACSLAAAXkAAACZYAAACaAAAAnwAAAKIA&#10;AACmAAAAqQAAAKoAAACsAAAArwAAALIAAAC0AAAAtwAAALkAAAC7AAAAvgAAAMEAAADEAAAAxwAA&#10;AMsDAADQEAAA1B8AANUzAADVRwAA1V0AANZzAADXhwAA2JgAANimAP8AAAD/AAAA/wAAAP8AAgD6&#10;AA0A9gAaAPQAJQDyADAA7wA6AOoAQwDnAEwA5ABTAOIAWQDfAF4A3gBjANwAaADbAGwA2QBxANcA&#10;dQDVAHoA0wCAANEAhgDPAI4AzQCXAMsAogDJALEAxwDCAMYA2QDFAPAAxAD/AMQA/wDEAP8AxAD/&#10;AP8AAAD/AAAA+gAAAPMAAADtAAkA6QAVAOUAIQDhACsA4AA1AN0APgDZAEcA1QBOANIAVADPAFoA&#10;zQBfAMsAYwDJAGcAxwBsAMYAcQDEAHYAwgB7AMEAgQC/AIkAvQCSALwAnQC6AKoAuAC7ALcAzwC2&#10;AOkAtQD7ALUA/wC1AP8AtQD/AP8AAAD3AAAA7QAAAOQAAADdAAQA1wARANEAHADOACYAzQAwAMwA&#10;OQDHAEEAwwBJAMAATwC+AFUAvABaALsAXgC5AGMAuABnALcAbAC1AHEAtAB2ALIAfQCxAIQArwCN&#10;AK4AlwCsAKQAqwC0AKkAxwCoAOEApwD0AKcA/wCnAP8ApwD/APUAAADpAAAA3gAAANIAAADLAAAA&#10;wwALAL8AFgC9ACEAugAqALgANAC2ADwAswBDALEASgCvAE8ArgBUAKwAWQCrAF4AqgBiAKkAZwCn&#10;AGwApgByAKUAeACjAH8AoQCIAKAAkgCeAJ4AnQCtAJsAvwCaANgAmgDtAJoA/gCZAP8AmQD/AOgA&#10;AADZAAAAzAAAAMEAAAC4AAAAswAFAK8AEQCrABsAqQAlAKgALgCnADYApQA+AKMARAChAEoAnwBP&#10;AJ4AVACcAFgAmwBdAJoAYgCZAGcAlwBsAJYAcwCVAHoAkwCCAJIAjQCQAJgAjwCnAI4AuACNAM4A&#10;jADlAIwA9wCMAP8AjAD/ANsAAADKAAAAvAAAALIAAACqAAAApAAAAKAACwCdABYAmwAfAJoAKACZ&#10;ADAAlwA4AJUAPgCUAEQAkgBKAJEATgCQAFMAjwBYAI4AXQCMAGIAiwBnAIoAbgCJAHUAhwB+AIYA&#10;iACEAJMAgwChAIIAsQCBAMYAgADeAIAA8ACAAP0AgAD/AM0AAAC8AAAArwAAAKQAAACdAAAAlwAA&#10;AJQABgCRABAAjwAaAI0AIgCMACsAiwAyAIoAOQCIAD8AhwBEAIYASQCEAE4AgwBTAIIAWACBAF0A&#10;fwBjAH4AaQB9AHEAewB5AHoAgwB4AI8AdwCcAHYArAB1AL8AdQDVAHQA6QB0APYAdAD+AMIAAACx&#10;AAAAowAAAJkAAACRAAAAjQAAAIkAAACGAAoAhAAUAIMAHQCBACUAgAAsAH8AMwB9ADkAfAA/AHoA&#10;RAB5AEkAeABOAHcAUwB2AFkAdQBfAHMAZQByAG0AcQB2AG8AgABuAIsAbQCYAGwAqABrALoAagDO&#10;AGoA4wBpAPAAaQD5ALcAAACmAAAAmQMAAI8EAACIAwAAggEAAIAAAAB+AAQAewANAHoAFwB4AB8A&#10;dgAnAHUALgB0ADQAcgA6AHEAPwBwAEQAbgBKAG0ATwBsAFQAawBbAGkAYgBoAGkAZgByAGUAfABk&#10;AIgAYwCVAGEApABhALYAYADJAGAA3QBfAOsAXwD0AK8DAACeCQAAkQ0AAIcOAAB/DgAAegwAAHYI&#10;AAB1AwAAcwAHAHEAEABvABkAbgAhAGwAKABrAC8AaQA1AGgAOwBmAEAAZQBFAGQASwBiAFEAYQBX&#10;AGAAXgBfAGYAXQBwAFwAegBaAIYAWQCTAFgAogBXALMAVwDFAFYA2QBWAOcAVgDwAKcMAACXEgAA&#10;ihUAAIAXAAB4FwAAchYAAG4TAABsDgAAawkAAGoDCQBoABMAZgAbAGQAIwBiACoAYQAwAF8ANgBe&#10;ADwAXQBBAFsARwBaAE0AWQFUAFcBXABWAmQAVAJuAFMCeABSA4QAUAORAE8CoQBOArEATQHEAE0B&#10;1QBNAOUATQHuAKETAACRGAAAhRsAAHodAAByHQAAbBwAAGgaAABlFwAAYxMAAGIOAgBiCAsAXwcV&#10;AF0HHgBbByUAWQgsAFcIMgBWCDgAVQg+AFMJRABSCUsAUApSAE8KWgBOC2MATAttAEsLeABJDIQA&#10;SAySAEcMoQBGC7IARQvFAEQK2ABECuUARArvAJwYAACNHQAAgCEAAHUiAABtIgAAZyIAAGIgAABe&#10;HQAAXBoAAFoWAABaEgUAWA8QAFYQGABUECAAUhAoAFAQLgBPEDQATRE7AEwRQQBKEUgASRJQAEcS&#10;WABGE2EARBNrAEMUdwBBFIMAQBSRAD8UoQA+FLMAPRPGADwT2gA8E+kAPRLyAJgdAACIIQAAfCUA&#10;AHEmAABpJgAAYiYAAF0kAABZIgAAVh8AAFQcAABSGQAAURcLAE4XFABMFxwAShckAEgXKgBHFzEA&#10;RRc3AEQYPgBCGEUAQRlNAD8ZVQA+Gl8APRppADsbdQA6G4IAORuQADgboAA2G7IANhrFADUZ2QA1&#10;GegANhnzAJQhAACFJQAAeCgAAG0pAABlKgAAXikAAFgoAABUJgAAUSQAAE8hAABMHgAASh4HAEcd&#10;EABFHRgAQx0gAEEdJwA/HS0APh00ADweOwA7HkIAOh9KADgfUwA3IF0ANiBnADQhcwAzIYAAMiGO&#10;ADEhngAwIbAALyDEAC4f2AAvH+gAMB/yAJAkAACBKAAAdSsAAGosAABiLQAAWywAAFUrAABQKgAA&#10;TCgAAEolAABGJAAAQyMDAEEjDAA+IhUAPCIcADoiIwA4IioANiMxADUjOAA0JD8AMyRIADIlUQAw&#10;JVoALyZlAC4mcQAtJn4ALCaNACsmnQAqJq8AKSXDACgl1gApJOcAKiTyAI0oAAB+KwAAci0AAGcv&#10;AABeLwAAVy8AAFEuAABMLQAASCwAAEQpAABBKAAAPSgAADooCQA4KBEANSgZADMnIAAxJyYAMCgu&#10;AC8pNQAtKT0ALCpFACsqTgAqK1gAKStkACgscAAnLH0AJSyMACQrnAAjK64AIyrCACIq1gAjKecA&#10;JCnxAIoqAAB7LgAAbzAAAGQxAABcMgAAVDIAAE4xAABIMAAARC8AAEAuAAA7LQAAOC0AADQtBQAx&#10;LQ4ALy0WAC0tHQArLSQAKS4rACguMwAnLzsAJi9DACUwTAAkMFYAIzBiACExbgAgMXsAHzGKAB4w&#10;mwAdMK0AHC/BABwv1QAdLuYAHi7xAIctAAB4MQAAbDMAAGE0AABZNAAAUTQAAEszAABFMwAAQDIA&#10;ADsyAAA2MgAAMjIAAC8yAgArMwsAKTMTACczGgAlMyIAIzQpACI0MAAhNDgAIDVBAB41SgAdNVQA&#10;HDZgABs2bAAZNnoAGDaJABc2mQAWNawAFjXAABU01AAWM+UAFzPwAIMwAAB1NAAAaTUAAF42AABW&#10;NwAATjYAAEg2AABCNQAAPTUAADc1AAAwNwAALDcAACk4AAAlOAcAIjkQACA5GAAeOh8AHTomABs6&#10;LgAaOjYAGTs+ABc7SAAWO1IAFTteABM7agASO3gAETuHABA7mAAPOqsADjq+AA050gAOOOUAEDjw&#10;AH80AABxNgAAZTgAAFs5AABSOQAASzkAAEQ5AAA/OAAAOTgAADM5AAAsOwAAKDwAACM9AAAfPwQA&#10;Gz8MABlAFAAXQBwAFUAjABRAKwATQTMAEUE8ABBBRQAOQVAADEFbAAtBZwAKQXUACEGEAAdBlAAG&#10;QKYABj+6AAU/zgAGPuAABz3rAHs3AABuOgAAYjsAAFg8AABPPAAASDwAAEI7AAA8OwAANjsAADA9&#10;AAApPwAAJEAAAB9CAAAaRAAAFEYIABFHEQAORxgADUcgAAtHJwAKRzAACEc4AAZHQQAFR0wAA0dX&#10;AAJHYwABR3EAAEeAAABGkQAARqMAAEW3AABFygAARN0AAEPoAHc7AABpPQAAXj4AAFQ+AABMPgAA&#10;RT4AAD8+AAA5PgAAMj8AACxBAAAlRAAAIEUAABpHAAAUSgAADkwGAAhODQAFThUAA04cAAFOJAAA&#10;TiwAAE40AABOPgAATkgAAE5TAABOYAAATm0AAE18AABNjQAATJ8AAEyzAABLyAAAStsAAErnAHI/&#10;AABlQAAAWkEAAFBBAABJQQAAQkEAADxBAAA1QgAALkQAAChHAAAhSQAAG0wAABVOAAAOUAAAB1IF&#10;AAFUCwAAVBIAAFUZAABVIAAAVSgAAFUwAABVOQAAVUQAAFVPAABVWwAAVWkAAFV4AABUiQAAU5wA&#10;AFKwAABSxQAAUdkAAFHmAG1DAABgRAAAVkUAAE1EAABGRAAAP0QAADhGAAAxSAAAKUoAACJNAAAb&#10;UAAAFVIAAA5VAAAHVwAAAVkEAABaCQAAWxAAAFwVAABdHAAAXSMAAF0rAABdNAAAXT8AAF1KAABd&#10;VwAAXWUAAF10AABchQAAXJgAAFusAABawgAAWdcAAFnlAGdHAABbSAAAUkgAAEpHAABDRwAAO0kA&#10;ADNMAAArTgAAJFEAABxUAAAVVwAADVoAAAdcAAAAXgAAAGABAABhBwAAYgwAAGMSAABkGAAAZR4A&#10;AGYmAABmLwAAZjkAAGZFAABmUgAAZmAAAGZvAABlgAAAZJMAAGSoAABjvwAAYtQAAGHkAGFLAABX&#10;SwAAT0sAAEdLAAA+TQAANk8AAC1TAAAlVgAAHVkAABVdAAANYAAABWIAAABkAAAAZwAAAGgAAABp&#10;AwAAawgAAGwNAABtEwAAbhkAAG8gAABxKAAAcTIAAHE+AABxSwAAcFkAAHBpAABwegAAb40AAG6j&#10;AABtuQAAbM8AAGviAFxQAABTTwAATE8AAEJRAAA5VAAAMFcAACdbAAAeXwAAFWIAAAxmAAAEaQAA&#10;AGsAAABtAAAAbwAAAHEAAAByAAAAdAMAAHUHAAB2DQAAeBMAAHkaAAB7IgAAfCsAAHw3AAB8RAAA&#10;fFIAAHtjAAB7dAAAeocAAHmcAAB5swAAeMoAAHfdAFhTAABQUwAARlUAADxYAAAyXAAAKGEAAB9l&#10;AAAVaQAAC20AAAJwAAAAcwAAAHUAAAB3AAAAeQAAAHsAAAB9AAAAfgAAAIAAAACBBQAAgwoAAIUR&#10;AACGGQAAiCIAAIotAACKOgAAiUkAAIlaAACJawAAiH8AAIeUAACGqgAAhsAAAIXUAFVYAABLWgAA&#10;QF0AADViAAAqZwAAIGsAABVwAAAKdAAAAHgAAAB7AAAAfgAAAIAAAACCAAAAhAAAAIYAAACIAAAA&#10;iQAAAIsAAACNAAAAjwIAAJAIAACTEAAAlRkAAJgjAACYMAAAmEAAAJhRAACXYwAAlngAAJaMAACW&#10;oQAAlLcAAJTKAE9fAABEYgAAOWcAAC1sAAAhcgAAFncAAAp8AAAAgAAAAIQAAACHAAAAigAAAIwA&#10;AACOAAAAkAAAAJIAAACVAAAAlgAAAJgAAACaAAAAnAAAAJ4AAAChBAAApA0AAKcYAACqJAAAqjQA&#10;AKpFAACqWAAAqWwAAKiCAACmmAAApqwAAKa9AEhoAAA9bAAAMXIAACR4AAAYfgAAC4MAAACIAAAA&#10;jAAAAJAAAACTAAAAlQAAAJgAAACbAAAAnQAAAKAAAACiAAAApAAAAKYAAACpAAAAqwAAAK4AAACx&#10;AAAAtAAAALgKAAC8FwAAviYAAL84AAC+TAAAvmEAAL13AAC8jAAAvJ8AALuxAEFyAAA1eAAAKH4A&#10;AByFAAAOiwAAAZAAAACVAAAAmQAAAJ0AAACgAAAAogAAAKUAAACnAAAAqgAAAK0AAACwAAAAsgAA&#10;ALQAAAC3AAAAugAAAL0AAADAAAAAxAAAAMgAAADNCgAA0xkAANQsAADUQAAA1FYAANNsAADSgQAA&#10;0ZUAANCmAP8AAAD/AAAA/wAAAP4AAAD6AAkA9AAVAPEAIQDwACsA7wA1AOkAPwDkAEcA4QBOAN4A&#10;VADcAFoA2gBfANgAYwDWAGgA1ABsANIAcQDRAHYAzwB8AM0AggDMAIoAygCTAMgAngDGAKwAxAC+&#10;AMIA1wDBAO8AwAD/AL8A/wC/AP8AugD/AP8AAAD/AAAA+QAAAPEAAADqAAUA5AARAOEAHADeACcA&#10;2wAwANgAOgDUAEIA0ABJAM0ATwDLAFUAyQBaAMgAXwDGAGMAxABnAMMAbADBAHEAvwB3AL0AfQC7&#10;AIUAuQCNALcAmAC1AKYAswC2ALIAzQCxAOcAsQD8ALEA/wCxAP8ArwD/AP8AAADzAAAA6QAAAOEA&#10;AADWAAAA0QALAMwAFwDJACEAxwArAMcANADDAD0AvwBEALwASgC5AFAAtwBVALUAWQC0AF4AsgBi&#10;ALEAZwCwAGwArgByAK0AeACrAIAAqgCIAKgAkgCmAKAApQCvAKMAxACiAN8AoQD1AKEA/wChAP8A&#10;oQD/APIAAADkAAAA2AAAAMsAAADDAAAAvQAGALkAEgC2ABwAtQAmALMALwCwADcArgA+AKsARQCp&#10;AEoAqABPAKYAVAClAFkApABdAKMAYgChAGcAoABsAJ8AcwCdAHoAnACDAJoAjQCYAJkAlwCoAJYA&#10;uwCVANQAlADtAJQA/wCTAP8AkwD/AOIAAADSAAAAxQAAALkAAACxAAAAqwABAKgADAClABcAowAg&#10;AKIAKQChADEAnwA4AJ0APwCbAEUAmgBKAJgATwCXAFMAlgBYAJQAXACTAGIAkQBnAJAAbgCOAHUA&#10;jQB+AIsAiACKAJMAiQCiAIcAswCHAMoAhgDlAIYA+ACGAP8AhgD/ANIAAADCAAAAswAAAKkAAACh&#10;AAAAnAAAAJgABwCWABEAlAAbAJMAIwCSACsAkQAzAI8AOQCNAD8AjABEAIoASQCJAE4AiABTAIcA&#10;VwCGAFwAhQBiAIMAaQCCAHAAgQB5AH8AgwB+AI4AfACcAHsArQB6AMIAegDcAHkA8AB5AP8AeQD/&#10;AMUAAACzAAAApgAAAJsAAACVAAAAjwAAAIsAAgCJAAwAiAAVAIYAHgCFACYAhAAtAIMAMwCCADkA&#10;gAA/AH8ARAB+AEkAfQBNAHsAUgB6AFgAeQBdAHcAZAB2AGwAdQB0AHMAfgByAIkAcQCXAHAApwBv&#10;ALoAbgDSAG4A6ABuAPkAbgD/ALkAAACnAAAAmgAAAJAAAACJAAAAhAAAAIEAAAB+AAYAfAAQAHsA&#10;GAB6ACAAeQAnAHgALgB3ADQAdQA6AHQAPwByAEQAcQBIAHAATgBvAFMAbgBZAGwAYABrAGcAagBw&#10;AGgAegBnAIUAZgCTAGUAogBkALUAYwDKAGMA4gBjAPIAYwD8AK4AAACdAAAAkAAAAIYBAAB/AAAA&#10;egAAAHcAAAB1AAEAcwAKAHEAEwBwABoAbgAiAG0AKQBsAC8AawA0AGoAOgBoAD8AZwBEAGYASQBl&#10;AE8AYwBVAGIAXABhAGQAXwBsAF4AdwBdAIIAWwCPAFoAngBaALAAWQDEAFkA2wBYAOwAWAD2AKUA&#10;AACVBQAAiAkAAH4KAAB2CgAAcQgAAG4FAABsAAAAagAFAGgADQBnABUAZQAcAGQAIwBjACoAYgAw&#10;AGAANQBfADoAXQBAAFwARQBbAEsAWgBRAFgAWABXAGAAVgBpAFQAdABTAH8AUgCMAFEAmwBQAKwA&#10;TwDAAE8A1ABPAOYATwDxAJ4HAACODAAAgREAAHcSAABvEgAAaREAAGUOAABjCgAAYgYAAGEABwBf&#10;AA8AXQAXAFwAHgBaACUAWQArAFcAMQBWADYAVQA7AFMAQQBSAEcAUQBOAE8AVQBOAF4ATQBnAEsA&#10;cQBKAH0ASQCKAEgAmQBHAKoARgC8AEYAzwBGAOIARgDsAJgOAACJEwAAfBYAAHEYAABpGAAAYxgA&#10;AF8WAABcEwAAWg4AAFkKAQBYBQkAVwIRAFUAGQBTASAAUQEmAE8BLABOATIATQI4AEsCPgBKAkQA&#10;SANLAEcDUwBGBFsARARlAEMFcABCBXwAQAWKAD8FmQA+BKkAPQO7AD0CzQA9Ad8APQHqAJMUAACE&#10;GAAAdxsAAG0dAABkHQAAXh0AAFkbAABVGQAAUxYAAFESAABQDgMAUAoLAE4IFABLCBsASgkiAEgJ&#10;KABGCS8ARQk1AEMKOwBCCkIAQQpJAD8LUQA+DFoAPAxlADsNcAA5DX0AOA2LADcNmgA2DasANQy9&#10;ADQLzwA0C+AANAvqAI4YAAB/HQAAcx8AAGkhAABgIQAAWSEAAFQgAABQHgAATRsAAEsYAABJFQAA&#10;SBIFAEcQDgBFEBcAQxAeAEEQJQA/ECsAPhEyADwROAA7ET8AORJHADgTUAA2E1kANRRjADMUbwAy&#10;FHwAMRWKAC8UmQAuFKsALRS+ACwT0QAsEuMALRLtAIscAAB8IAAAbyMAAGUkAABcJAAAVSQAAFAj&#10;AABLIQAARyAAAEUdAABDGgAAQhgBAD8XCgA9FhMAOxYaADkWIQA3FigANhcuADQXNQAzGDwAMhhE&#10;ADAZTQAvGVcALhphACwabQArG3oAKhuIACgbmAAnGqoAJhq9ACUZ0AAmGOIAJhjuAIcfAAB5IwAA&#10;bCYAAGInAABZJwAAUicAAEwmAABHJQAAQyMAAEAhAAA+HgAAOx0AADgdBgA2HA4ANBwWADIcHQAw&#10;HCQALhwrAC0dMgAsHToAKx5CACkfSwAoH1UAJyBgACYgbAAkIHkAIyCHACIglwAhIKgAIB+8AB8e&#10;zwAfHuEAIB3uAIQiAAB2JgAAaSgAAF8pAABWKgAATyoAAEkpAABDKAAAPyYAADslAAA4IwAANSIA&#10;ADIiAwAwIgsALSETACshGgAoISEAJyIoACYiLwAlIzcAJCRAACMkSQAiJVMAICVeAB8magAeJncA&#10;HSaGABsllgAaJacAGSW7ABkkzgAZI+EAGiLtAIElAAByKQAAZisAAFwsAABTLAAATCwAAEUrAABA&#10;KgAAOykAADcoAAAzJwAAMCcAACwnAAApJwgAJycQACQnFwAiJx4AISglACAoLQAfKTUAHSk9ABwq&#10;RgAbKlEAGitcABgraAAXK3YAFiuEABUrlAAUKqYAEyq6ABIpzQASKOAAEyjtAH0oAABvKwAAYy0A&#10;AFkuAABQLgAASS4AAEIuAAA9LQAAOCwAADQrAAAvKwAAKiwAACcsAAAjLAUAIC0MAB4tFAAcLhwA&#10;Gy4jABkuKgAYLzIAFy87ABUvRAAUME4AEzBaABEwZgAQMHQADjCDAA0wkwAML6QACy+3AAsuywAL&#10;Ld0ADC3qAHorAABsLgAAYDAAAFYxAABNMQAARjEAAEAwAAA6LwAANS8AADAuAAArLwAAJDEAACEy&#10;AAAdMgEAGjMJABc0EQAVNBkAFDQgABI0KAARNTAAEDU4AA41QgAMNUwACzZXAAk2YwAINnAABzZ/&#10;AAY1jwAFNaEABDS0AAMzxwAEM9oABTLmAHYuAABpMQAAXTIAAFMzAABKMwAAQzMAAD0yAAA3MgAA&#10;MjEAAC0xAAAoMgAAIjUAAB02AAAZNwAAFDkGABA6DgANOhYADDodAAo6JQAJOi0ABzs1AAY7PgAE&#10;O0gAAztTAAE7YAAAO20AADt8AAA7jAAAOp4AADmxAAA5xQAAONcAADflAHIxAABlNAAAWTUAAE82&#10;AABHNgAAQDUAADo1AAA1NAAAMDQAACo1AAAkNwAAHjkAABk6AAAUPAAADj4EAAhBCwAFQRMAA0Ea&#10;AAJBIgAAQSkAAEExAABBOwAAQUQAAEFQAABBXAAAQWoAAEF4AABBiQAAQJsAAD+uAAA+wgAAPtUA&#10;AD3kAG41AABhNwAAVjgAAEw4AABEOAAAPTgAADg3AAAyNwAALDgAACY6AAAgPAAAGj4AABVAAAAP&#10;QgAACUQEAANGCgAARxEAAEcXAABIHgAASCYAAEguAABINwAASEEAAEhMAABIWAAASGYAAEh1AABH&#10;hQAARpgAAEarAABFwAAARNQAAEPkAGk5AABcOwAAUjsAAEg7AABBOwAAOzoAADU6AAAuOwAAKD0A&#10;ACI/AAAbQgAAFUQAAA9GAAAJSAAAA0sDAABMCQAATQ4AAE4UAABPGwAATyIAAE8qAABPMwAATz0A&#10;AFBIAABQVAAAT2IAAE9xAABOggAATpQAAE2pAABMvgAAS9MAAErkAGQ9AABYPgAATj4AAEU+AAA/&#10;PQAAOD0AADE/AAAqQAAAI0MAAB1GAAAWSAAAD0sAAAlNAAACTwAAAFICAABTBwAAVAwAAFURAABW&#10;FwAAVx0AAFglAABYLgAAWDgAAFhDAABYUAAAWF0AAFdtAABXfgAAVpEAAFWlAABUvAAAU9IAAFLk&#10;AF5BAABTQgAASkEAAENBAAA8QAAANEIAACxEAAAlRwAAHkoAABZNAAAPUAAACFMAAAFVAAAAVwAA&#10;AFkAAABaBAAAXAkAAF0NAABeEwAAYBkAAGEgAABhKQAAYTMAAGE+AABhSwAAYVgAAGFoAABgeQAA&#10;X4wAAF6hAABduAAAXM8AAFviAFlFAABPRQAAR0QAAEBEAAA3RgAAL0gAACdMAAAfTwAAF1IAAA5W&#10;AAAHWQAAAFsAAABeAAAAYAAAAGIAAABjAAAAZQQAAGYJAABnDgAAaRQAAGoaAABsIgAAbCwAAGw3&#10;AABsRAAAbFIAAGtiAABrcwAAaoYAAGmbAABoswAAZ8oAAGbfAFRJAABMSAAAREgAADtKAAAyTQAA&#10;KVAAACBUAAAXWAAADlwAAAZfAAAAYgAAAGUAAABnAAAAaQAAAGsAAABsAAAAbgAAAG8EAABxCQAA&#10;cw4AAHQVAAB2HAAAeCUAAHgwAAB4PQAAd0wAAHZcAAB3bQAAdoAAAHWVAAB0qwAAc8MAAHLZAFBN&#10;AABJTAAAP04AADVRAAArVQAAIVoAABheAAAOYwAABGYAAABqAAAAbQAAAG8AAABxAAAAcwAAAHUA&#10;AAB3AAAAeQAAAHsAAAB8AQAAfgYAAIAMAACCFAAAhBwAAIYnAACGNAAAhkIAAIVTAACFZQAAg3kA&#10;AIONAACCowAAgboAAIDPAE5RAABDUwAAOVYAAC5bAAAjYAAAGGUAAA1pAAADbgAAAHIAAAB1AAAA&#10;eAAAAHoAAAB9AAAAfwAAAIEAAACDAAAAhQAAAIcAAACJAAAAiwAAAI0DAACPCgAAkhMAAJUdAACW&#10;KQAAljgAAJVJAACVWwAAlG8AAJODAACRmgAAka8AAJDEAEhYAAA8XAAAMWAAACZmAAAaawAADnEA&#10;AAJ2AAAAegAAAH4AAACCAAAAhAAAAIYAAACJAAAAiwAAAI4AAACQAAAAkgAAAJQAAACWAAAAmAAA&#10;AJoAAACdAAAAoAgAAKMSAACnHgAApy0AAKc+AACmUQAApWYAAKN8AACjkQAAo6QAAKK4AEFhAAA1&#10;ZgAAKWwAAB1yAAAQeAAAA34AAACDAAAAhwAAAIoAAACOAAAAkQAAAJMAAACWAAAAmQAAAJsAAACe&#10;AAAAoAAAAKIAAAClAAAApwAAAKoAAACtAAAAsQAAALUGAAC5EgAAvSAAALwyAAC8RQAAu1oAALpw&#10;AAC5hQAAt5oAALWtADpsAAAtcgAAIXgAABN/AAAGhQAAAIsAAACQAAAAlQAAAJgAAACbAAAAnQAA&#10;AKAAAACkAAAApwAAAKoAAACtAAAArwAAALIAAAC1AAAAuAAAALsAAAC+AAAAwgAAAMcAAADMBAAA&#10;0hIAANQkAADUOAAA004AANJkAADReQAA0I0AAM+eAP8AAAD/AAAA/wAAAP4AAAD3AAQA9AARAO4A&#10;HADtACcA7AAxAOkAOgDjAEIA3gBJANsAUADYAFUA1QBaANMAXwDRAGMA0ABoAM4AbQDNAHIAywB3&#10;AMkAfgDHAIUAxQCPAMMAmgDBAKgAvwC6AL0A1AC7AO4AuwD/ALoA/wC0AP8AsAD/AP8AAAD9AAAA&#10;9wAAAOwAAADnAAAA3wAMAN0AFwDbACIA2AAsANMANQDPAD0AzABEAMkASwDHAFAAxQBVAMMAWgDB&#10;AF4AwABjAL4AZwC9AG0AuwByALkAeQC3AIAAtQCJALMAlQCxAKIArwCzAK4AywCtAOYArAD+AKsA&#10;/wCpAP8ApQD/APoAAADxAAAA5gAAANoAAADQAAAAygAHAMcAEgDDABwAwQAmAMEALwC+ADcAuwA/&#10;ALgARQC1AEsAswBQALEAVQCvAFkArQBeAKwAYgCqAGcAqQBtAKcAdAClAHsApACEAKIAjgCgAJsA&#10;nwCrAJ0AwQCcAN0AnAD2AJwA/wCdAP8AmgD/AO0AAADfAAAAzwAAAMUAAAC8AAAAtwACALIADACw&#10;ABcArgAhAK0AKgCsADIAqAA5AKYAQACkAEUAogBKAKEATwCfAFQAngBYAJ0AXQCbAGIAmgBoAJkA&#10;bgCXAHYAlgB+AJQAiACSAJUAkQCkAJAAuACOANEAjgDtAI0A/wCNAP8AjQD/ANwAAADLAAAAvAAA&#10;ALAAAACqAAAAowAAAKAABwCeABIAnAAbAJsAJACaACwAmQAzAJcAOgCVAEAAlABFAJIASgCRAE4A&#10;kABTAI4AWACNAF0AjABiAIoAaQCJAHAAhwB5AIYAgwCEAI8AgwCdAIIAsACBAMcAgADkAIAA+gCA&#10;AP8AgAD/AMoAAAC4AAAAqwAAAKEAAACZAAAAlAAAAJEAAwCOAAwAjQAWAIwAHgCMACYAiwAtAIkA&#10;NACHADoAhQA/AIQARACDAEkAggBNAIEAUgCAAFcAfgBdAH0AZAB8AGsAegB0AHkAfgB3AIkAdgCX&#10;AHUAqQB0AL4AcwDbAHMA8gBzAP8AcwD/ALsAAACrAAAAnQAAAJMAAACMAAAAhwAAAIMAAACBAAcA&#10;gAARAH8AGQB+ACAAfQAoAH0ALgB7ADQAegA5AHgAPgB3AEMAdgBIAHUATQB0AFIAcgBYAHEAXwBv&#10;AGYAbgBvAG0AeQBrAIQAagCSAGkAowBoALcAZwDQAGcA6QBnAPsAZwD/AK8AAACeAAAAkQAAAIcA&#10;AACAAAAAewAAAHgAAAB2AAMAdAALAHMAEwByABsAcgAiAHEAKQBwAC8AbgA0AG0AOQBrAD4AagBD&#10;AGkASABoAE4AZwBTAGUAWgBkAGIAYgBrAGEAdQBgAIAAXgCOAF0AngBcALAAXADHAFwA4gBcAPQA&#10;XAD/AKUAAACVAAAAhwAAAH0AAAB2AAAAcQAAAG4AAABsAAAAagAGAGkADgBoABYAZgAdAGYAIwBl&#10;ACkAZAAvAGIANABhADkAYAA+AF8AQwBdAEkAXABPAFsAVgBZAF4AWABnAFcAcQBVAHwAVACKAFMA&#10;mQBSAKsAUgDAAFIA2QBSAO0AUgD6AJsAAACMAQAAgAQAAHUGAABtBgAAaAQAAGQCAABjAAAAYQAC&#10;AF8ACQBeABEAXQAYAFwAHgBbACQAWgAqAFkALwBXADUAVgA6AFUAPwBTAEUAUgBLAFEAUgBPAFoA&#10;TgBjAE0AbgBLAHkASgCGAEkAlQBIAKcASAC7AEgA0QBIAOcASAD0AJUDAACFCAAAeQwAAG8NAABm&#10;DQAAYQwAAFwKAABaBwAAWAMAAFcABABWAAsAVQATAFMAGQBSACAAUQAlAE8AKwBOADAATQA2AEsA&#10;OwBKAEEASQBIAEcATwBGAFcARQBhAEMAawBCAHcAQQCEAEAAkwA/AKQAPwC3AD8AzAA/AOAAPwDu&#10;AI8JAACADgAAcxIAAGkTAABhFAAAWhMAAFYRAABSDgAAUAsAAE8HAABOAgYATQANAEsAFABKABsA&#10;SQAhAEcAJwBGACwARAAyAEMAOABCAD4AQABFAD8ATAA+AFUAPABeADsAaQA6AHUAOQCCADgAkQA3&#10;AKEANgC0ADYAyAA2ANsANgDpAIkOAAB7EwAAbhYAAGQYAABcGAAAVRgAAFAWAABMFAAASRIAAEcO&#10;AABHCgEARgYIAEUDDwBDAhYAQQIdAD8CIwA+AikAPAMuADsDNAA6AzsAOARCADcESgA2BVMANAZd&#10;ADMGaAAyBnQAMQaCAC8GkQAuBqEALgWzAC0ExQAtAtgALQHlAIUTAAB3GAAAahoAAGAcAABXHAAA&#10;URwAAEsbAABHGQAAQxcAAEEUAABAEQAAPw4DAD4KCgA8CRIAOgkZADgJHwA3CSUANQkrADQKMgAy&#10;CjkAMQtAADAMSQAuDFIALQ1dACsNaQAqDnUAKA6DACcOkwAmDaMAJQ21ACQMxwAkC9gAJArlAIEX&#10;AABzGwAAZx0AAFwfAABUHwAATR8AAEceAABCHQAAPhsAADsZAAA5FgAAOBMAADcRBQA1EAwAMxAU&#10;ADEQGwAwECIALhAoACwRLwArETcAKhI/ACgTRwAnE1EAJRRcACQUaAAiFXQAIRWCACAVkgAeFKMA&#10;HRS2ABwTyQAcEtwAHBLoAH4aAABwHgAAYyAAAFkhAABQIgAASSIAAEMhAAA+IAAAOh4AADcdAAA0&#10;GwAAMhgAADAXAQAuFgkALBYRACoWFwAoFh4AJhYlACUXLAAkFzQAIhg8ACEYRQAgGU8AHhpaAB0a&#10;ZgAcGnMAGhqBABkakQAYGqIAFxm1ABYYyAAVGNsAFhfpAHsdAABtIQAAYSMAAFYkAABNJAAARiQA&#10;AEAjAAA7IgAANiEAADMgAAAvHgAALR0AACocAAAnHAUAJRsNACIbFAAgGxsAHxwiAB4cKgAdHTEA&#10;Gx46ABoeQwAZH00AGB9YABYgZAAVIHEAEyCAABIgjwARH6EAEB+0AA4exwAOHdoAEBzoAHggAABq&#10;IwAAXiUAAFMmAABLJwAAQyYAAD0mAAA4JQAAMyQAAC8jAAArIgAAKCEAACQhAAAhIQIAHiEJABwh&#10;EQAaIRgAGCIfABciJwAWIy8AFSM3ABMkQQASJEsAESVWAA8lYgANJW8ADCV9AAsljQAKJZ4ACSSw&#10;AAgjwwAIItUACCLkAHQjAABnJgAAWygAAFAoAABIKQAAQCgAADooAAA1JwAAMCYAACwlAAAoJQAA&#10;JCUAAB8mAAAbJgAAGScGABUnDgATKBYAEigdABAoJAAOKSwADSk1AAwpPgAKKkgACSpSAAgqXgAG&#10;K2wABSp6AAQqiQADKpsAAimtAAEowAABJ9IAAifiAHEmAABjKQAAWCoAAE0rAABFKwAAPisAADcq&#10;AAAyKQAALSgAACkoAAAlJwAAICgAABsqAAAXKwAAEywEAA8tCwAMLhMACi4aAAkuIgAHLikABi8x&#10;AAQvOgADL0QAATBPAAAwWwAAMGgAADB3AAAvhwAAL5gAAC6rAAAtvgAALNEAACzhAG0pAABgKwAA&#10;VC0AAEotAABCLQAAOy0AADUsAAAwKwAAKyoAACcqAAAiKwAAHSwAABguAAATLwAADjEDAAkzCQAF&#10;NBEAAjQYAAE0HwAANCYAADQuAAA1NwAANUEAADVMAAA1WAAANWUAADV0AAA1hAAANJUAADOpAAAy&#10;vQAAMtAAADHhAGosAABcLgAAUS8AAEcwAAA/MAAAOC8AADIuAAAuLQAAKS0AACQuAAAfLwAAGTEA&#10;ABQzAAAPNAAACjYDAAQ4CQAAOQ4AADoVAAA6HAAAOyMAADsrAAA7NAAAOz0AADtIAAA7VQAAO2IA&#10;ADtxAAA7gQAAOpMAADmnAAA4vAAAN9AAADfhAGUvAABYMQAATTIAAEQyAAA8MgAANjEAADAwAAAr&#10;MAAAJjEAACAyAAAbNAAAFTYAABA4AAAKOgAABTwDAAA+CAAAPw0AAEATAABBGQAAQiAAAEIoAABC&#10;MAAAQjoAAEJFAABCUQAAQl8AAEJuAABBfgAAQZEAAEClAAA/ugAAPc8AAD3iAGAzAABUNQAASTUA&#10;AEA1AAA5NAAANDMAAC4zAAAoNAAAIjYAABw4AAAWOgAAEDwAAAo/AAAEQQAAAEMBAABFBgAARgoA&#10;AEcQAABIFQAAShwAAEokAABKLAAASjYAAEpBAABKTQAASlsAAEpqAABJewAASI0AAEeiAABGuAAA&#10;Rc4AAETjAFs3AABPOAAARTgAAD03AAA3NgAAMTYAACo3AAAkOQAAHTwAABc+AAAQQQAACUQAAARG&#10;AAAASAAAAEoAAABMBAAATQgAAE8MAABQEgAAUhgAAFMfAABTKAAAUzEAAFM9AABTSQAAU1YAAFJm&#10;AABRdwAAUYoAAE+fAABOtgAATc0AAEziAFY7AABLOwAAQjsAADs6AAA1OQAALTsAACY9AAAfQAAA&#10;F0MAABBGAAAJSQAAAkwAAABOAAAAUAAAAFIAAABUAQAAVQUAAFcJAABZDgAAWhQAAFwaAABdIgAA&#10;XSwAAF03AABdQwAAXVEAAFxhAABbcgAAWoUAAFmaAABYsQAAV8oAAFbgAFE/AABHPwAAPz4AADk9&#10;AAAxPwAAKEEAACBEAAAYSAAAEUsAAAhPAAABUgAAAFQAAABXAAAAWQAAAFsAAABdAAAAXwAAAGAF&#10;AABiCQAAZA4AAGYVAABnHAAAaCYAAGgxAABoPQAAZ0wAAGdbAABnbAAAZX8AAGSVAABjrAAAYsUA&#10;AGDdAExDAABEQgAAPUEAADRDAAArRgAAIkkAABlNAAARUQAACFUAAABZAAAAXAAAAF4AAABhAAAA&#10;YwAAAGUAAABnAAAAaQAAAGoAAABsBAAAbgkAAHAOAAByFgAAdB4AAHQpAAB0NgAAdEQAAHRUAABz&#10;ZQAAcnkAAHGNAABwpAAAbr0AAG3VAElGAABCRQAAOEcAAC5KAAAkTwAAGlMAABFYAAAHXAAAAGAA&#10;AABkAAAAZgAAAGkAAABrAAAAbgAAAHAAAAByAAAAdAAAAHYAAAB3AAAAeQIAAHwHAAB+DgAAgRYA&#10;AIMhAACDLQAAgjwAAIJMAACAXgAAgHIAAICFAAB+nQAAfLUAAHvLAEZKAAA8TAAAMVAAACdUAAAc&#10;WQAAEV4AAAZkAAAAaAAAAGwAAABvAAAAcgAAAHUAAAB4AAAAegAAAHwAAAB/AAAAgQAAAIMAAACF&#10;AAAAhwAAAIkAAACMBQAAjwwAAJIWAACUIgAAkzEAAJNBAACSVAAAkWcAAI99AACOkwAAjagAAIy/&#10;AEBRAAA1VQAAKloAAB5gAAATZQAABmsAAABwAAAAdQAAAHkAAAB8AAAAfgAAAIEAAACEAAAAhwAA&#10;AIkAAACMAAAAjgAAAJAAAACSAAAAlAAAAJcAAACaAAAAnQMAAKEMAAClGAAApiYAAKY3AAClSQAA&#10;pF4AAKJzAACihwAAoJ0AAJ6yADlaAAAuYAAAIWYAABVsAAAIcgAAAHgAAAB9AAAAgQAAAIYAAACJ&#10;AAAAjAAAAI4AAACSAAAAlQAAAJcAAACaAAAAnAAAAJ8AAAChAAAApAAAAKcAAACqAAAArgAAALIB&#10;AAC3DAAAuxoAALsrAAC6PgAAuVMAALhpAAC1fwAAs5UAALSmADJlAAAlbAAAGHMAAAt5AAAAfwAA&#10;AIYAAACLAAAAjwAAAJMAAACWAAAAmQAAAJwAAACgAAAAowAAAKYAAACpAAAArAAAAK8AAACyAAAA&#10;tQAAALgAAAC8AAAAwAAAAMUAAADLAAAA0Q0AANQeAADUMQAA00cAANFdAADPcwAAzocAAMuaAP8A&#10;AAD9AAAA+wAAAPsAAAD0AAAA8QAMAOwAFwDqACIA6QAsAOYANQDiAD4A3QBFANgASwDUAFEA0QBW&#10;AM8AWwDNAF8AzABkAMoAaADIAG0AxgBzAMQAegDCAIIAwACLAL4AlwC8AKUAugC4ALgA0gC2AO4A&#10;tQD/ALMA/wCsAP8AqAD/APsAAAD2AAAA8gAAAOkAAADiAAAA2wAHANYAEgDVAB0A0wAnANAAMADL&#10;ADgAxwA/AMQARgDCAEsAwABRAL4AVQC8AFoAuwBeALkAYwC4AGgAtgBuALQAdQCyAHwAsACGAK4A&#10;kQCsAJ4AqgCwAKkAyACnAOYApgD/AKYA/wCgAP8AnAD/APIAAADsAAAA4AAAANIAAADKAAAAxAAC&#10;AMEADQC9ABcAuwAhALsAKgC5ADMAtgA6ALMAQACxAEYArgBLAKwAUACrAFQAqQBZAKcAXgClAGMA&#10;pABpAKIAbwCgAHcAngCAAJ0AiwCbAJgAmQCoAJgAvwCXANwAlwD4AJcA/wCUAP8AkQD/AOgAAADW&#10;AAAAxwAAAL0AAAC0AAAArwAAAKoACACpABIAqAAcAKcAJACmAC0AowA0AKAAOgCeAEAAnABFAJsA&#10;SgCaAE8AmABTAJcAWACWAF0AlABjAJMAagCRAHEAkAB6AI4AhACNAJEAiwCgAIoAtQCJANAAiADv&#10;AIcA/wCIAP8AhgD/ANQAAADCAAAAswAAAKgAAAChAAAAnAAAAJkAAwCXAAwAlQAWAJQAHwCUACcA&#10;kwAuAJEANQCPADoAjgBAAI0ARACLAEkAigBOAIkAUwCHAFgAhgBeAIQAZACDAGwAgQB0AIAAfwB+&#10;AIsAfQCaAHwArAB7AMUAegDlAHoA/AB6AP8AeQD/AMAAAACvAAAAogAAAJgAAACRAAAAjAAAAIkA&#10;AACHAAcAhgARAIUAGQCFACEAhQAoAIMALwCBADUAfwA6AH4APwB9AEMAfABIAHoATQB5AFIAeABY&#10;AHcAXwB1AGYAdABvAHIAeQBxAIUAbwCUAG4ApQBtALwAbQDaAG0A9ABtAP8AbQD/ALIAAAChAAAA&#10;lAAAAIoAAACDAAAAfwAAAHsAAAB5AAMAeAALAHcAFAB2ABsAdgAiAHYAKQB1AC8AcwA0AHIAOQBx&#10;AD4AbwBDAG4ASABtAE0AbABTAGoAWgBpAGEAZwBqAGYAdABkAIAAYwCOAGIAnwBhALQAYQDPAGAA&#10;6wBgAP8AYQD/AKUAAACVAAAAiQAAAH4AAAB3AAAAcgAAAG8AAABtAAAAbAAHAGsADgBqABYAagAd&#10;AGoAIwBpACkAZwAvAGYANABkADkAYwA+AGIAQwBhAEgAYABOAF4AVQBdAF0AWwBmAFoAcABYAHsA&#10;VwCJAFYAmQBVAK0AVQDGAFUA4gBVAPcAVQD/AJsAAACLAAAAfwAAAHUAAABtAAAAaAAAAGUAAABj&#10;AAAAYQADAGAACgBfABEAXgAYAF4AHgBeACQAXAApAFsALwBaADQAWQA5AFcAPgBWAEMAVQBKAFMA&#10;UQBSAFkAUABiAE8AbABOAHcATQCFAEwAlQBLAKcASgC+AEoA2gBKAO8ASwD/AJIAAACDAAAAdwAA&#10;AG0CAABlAQAAXwAAAFsAAABZAAAAWAAAAFYABgBVAAwAVAATAFQAGQBTAB8AUgAkAFEAKgBPAC8A&#10;TgA0AE0AOQBMAD8ASgBFAEkATQBHAFUARgBeAEUAaABEAHQAQwCBAEIAkQBBAKMAQQC4AEEA0ABB&#10;AOkAQQD4AIsAAAB8BAAAcAcAAGYJAABeCQAAWAgAAFMGAABQBAAATwAAAE0AAgBMAAgASwAOAEoA&#10;FABJABoASQAgAEcAJQBGACoARQAwAEMANQBCADsAQQBCAD8ASQA+AFEAPQBbADwAZQA6AHEAOQB+&#10;ADgAjQA4AJ8AOACzADcAygA3AOEAOADyAIYFAAB3CQAAagwAAGAOAABYDgAAUQ4AAEwMAABJCgAA&#10;RggAAEUEAABEAAQAQwAKAEIAEABBABYAQAAbAD8AIQA9ACYAPAAsADsAMQA5ADcAOAA+ADcARgA2&#10;AE4ANABYADMAYwAyAG8AMQB8ADAAiwAvAJwALwCvAC8AxAAvANsALwDrAIEKAAByDgAAZhEAAFsT&#10;AABTEwAATBMAAEcSAABDEAAAQA0AAD4LAAA8CAAAPAQGADsBCwA5ABIAOAAXADcAHQA1ACMANAAo&#10;ADMALgAxADQAMAA7AC8AQwAuAEwALABWACsAYQAqAG0AKQB6ACgAiQAnAJoAJwCsACYAwAAmANQA&#10;JwDlAHwOAABuEwAAYhUAAFcWAABPFwAASBcAAEIWAAA+FAAAOhIAADcQAAA1DQAANAsCADQHBwAz&#10;BQ0AMQQTAC8DGQAuAx8ALAMlACsDKwAqBDIAKQQ5ACcFQQAmBkoAJQZVACMHYAAiB20AIQd6ACAH&#10;iQAfB5kAHgWrAB4EvQAeA9AAHgHhAHgSAABqFgAAXhgAAFQZAABLGgAARBoAAD4ZAAA5FwAANRYA&#10;ADIUAAAwEgAALhAAAC0NAwAsCwgAKgkPACgJFgAnCRwAJQkiACQKKAAjCjAAIQs3ACAMQAAfDEoA&#10;HQ1VABsOYQAaDm4AGA58ABcOjAAWDpwAFQ2tABQMvwAUC9AAFArfAHUVAABnGQAAWxsAAFAcAABI&#10;HAAAQRwAADsbAAA2GgAAMRkAAC4YAAArFgAAKBUAACYTAQAlEQQAIxAKACIPEgAgEBgAHhAfAB0Q&#10;JwAbES4AGhI2ABkSPwAXE0kAFhRUABQUYAATFW0AERV7ABAViwAOFJsADRStAAwTvwALEtEACxHh&#10;AHIYAABkGwAAWB0AAE0eAABFHwAAPR8AADceAAAyHQAALhwAACoaAAAmGQAAIxgAACEXAAAfFgEA&#10;HBUHABoVDgAYFRUAFhYcABUWJAAUFywAExg0ABIYPQAQGUcADhlSAA0aXgALGmoAChp4AAkahwAH&#10;GpcABhmpAAUYvAAEF84ABRbfAG8bAABhHgAAVSAAAEohAABCIQAAOyEAADUgAAAvHwAAKx4AACcd&#10;AAAjHAAAIBsAAB0aAAAZGgAAFhsEABQbCwARGxIAEBwaAA4cIQANHSgACx0xAAoeOQAJHkMABx9O&#10;AAYfWgAEIGYAAyB0AAIfhAABH5UAAB6nAAAdugAAHMwAABzdAGwdAABeIAAAUiIAAEgjAAA/IwAA&#10;OCMAADIiAAAtIQAAKCAAACQfAAAgHgAAHR4AABkeAAAVHgAAESACAA0hCQAKIRAACCEXAAciHgAF&#10;IiUABCMtAAMjNgABJD8AACRKAAAkVgAAJWQAACVyAAAkgQAAJJIAACOlAAAiuAAAIcsAACDdAGgg&#10;AABbIwAATyQAAEUlAAA8JQAANSUAAC8kAAAqIwAAJiIAACIhAAAeIAAAGiAAABYhAAASIgAADSQD&#10;AAkmCAAFJw4AAicVAAAnGwAAKCIAACgqAAApMwAAKTwAAClHAAAqUwAAKmEAACpvAAApfwAAKZEA&#10;ACikAAAnuAAAJssAACXdAGQjAABXJgAATCcAAEInAAA5JwAAMycAAC0mAAAoJQAAJCQAACAjAAAc&#10;IwAAFyQAABMlAAAOJwAACikDAAUrBwAALAwAAC0SAAAuGQAALiAAAC4nAAAvMAAALzkAAC9EAAAv&#10;UAAAL14AAC9tAAAvfQAALo8AAC2iAAAstwAAK8wAACreAGEmAABTKQAASCkAAD8qAAA3KQAAMCkA&#10;ACsoAAAmJwAAIiYAAB0mAAAZJwAAFCkAAA8qAAAKLAAABS4CAAAwBgAAMgsAADMQAAA0FgAANR0A&#10;ADUkAAA1LQAANTYAADZBAAA2TQAANlsAADVqAAA1egAANI0AADOgAAAytgAAMcsAADDgAFwqAABP&#10;KwAARSwAADssAAA0LAAALisAACkpAAAkKQAAHykAABorAAAVLAAAEC4AAAowAAAFMgAAADQBAAA2&#10;BQAAOAkAADkNAAA7EwAAPBkAADwhAAA8KgAAPTMAAD0+AAA9SgAAPVcAADxnAAA8eAAAO4oAADqf&#10;AAA4tQAAN8wAADbhAFctAABLLwAAQS8AADgvAAAyLgAALC0AACcsAAAhLQAAGy4AABYwAAAQMgAA&#10;CjUAAAU3AAAAOQAAADsAAAA9AwAAPwcAAEELAABCEAAARBYAAEUdAABFJgAARS8AAEU6AABFRgAA&#10;RVQAAERjAABEdAAAQ4cAAEGcAABAswAAP8sAAD3iAFIxAABHMgAAPTIAADYxAAAwMAAAKi8AACQw&#10;AAAdMgAAFzQAABE3AAAKOQAABDwAAAA+AAAAQQAAAEMAAABFAQAARwQAAEgIAABKDAAATBIAAE4Z&#10;AABOIQAATisAAE42AABOQgAATk8AAE1fAABMcAAAS4MAAEqYAABJsAAASMkAAEbhAE01AABDNQAA&#10;OjQAADQzAAAuMgAAJjQAAB82AAAYOQAAETsAAAo/AAADQgAAAEQAAABHAAAASQAAAEsAAABNAAAA&#10;TwEAAFEFAABTCQAAVQ4AAFcUAABZHAAAWSUAAFkwAABYPAAAWEoAAFdaAABXawAAVn4AAFSTAABT&#10;qwAAUcYAAFDfAEg5AAA/OAAAODcAADI2AAAqOAAAIjoAABo9AAASQQAACkQAAAJIAAAASwAAAE0A&#10;AABQAAAAUgAAAFUAAABXAAAAWQAAAFsAAABdBAAAXwkAAGEPAABjFgAAZB8AAGQqAABkNwAAY0UA&#10;AGNUAABiZQAAYXkAAGCOAABepQAAXb8AAFvaAEQ8AAA8OwAANjoAAC08AAAkPwAAG0IAABNGAAAK&#10;SgAAAU4AAABSAAAAVQAAAFcAAABaAAAAXQAAAF8AAABhAAAAYwAAAGUAAABnAAAAaQQAAGwJAABu&#10;EAAAcRgAAHIiAABxLwAAcT0AAHBMAABvXgAAbnIAAG2HAABsngAAarcAAGjRAEE/AAA6PgAAMUAA&#10;ACdDAAAdSAAAE0wAAAlRAAAAVQAAAFoAAABdAAAAYAAAAGMAAABmAAAAaAAAAGsAAABtAAAAbwAA&#10;AHEAAABzAAAAdQAAAHgCAAB6CQAAfREAAIAaAACAJwAAfzUAAH5FAAB9WAAAfWoAAHx/AAB6lQAA&#10;ea0AAHjFAD9DAAA1RQAAKkkAACBNAAAVUwAACVgAAABdAAAAYgAAAGYAAABpAAAAbQAAAG8AAABy&#10;AAAAdQAAAHgAAAB6AAAAfAAAAH4AAACBAAAAgwAAAIYAAACIAAAAjAcAAI8RAACSHAAAkSoAAJA7&#10;AACPTQAAjmEAAIx3AACLjAAAiaMAAIi6ADlKAAAuTgAAI1MAABdZAAALXwAAAGUAAABqAAAAbwAA&#10;AHMAAAB2AAAAeQAAAHwAAACAAAAAgwAAAIUAAACIAAAAigAAAI0AAACPAAAAkgAAAJUAAACYAAAA&#10;mwAAAKAGAACkEQAAph8AAKUvAACkQgAAolYAAKFrAACfgQAAnJgAAJysADJUAAAmWQAAGl8AAA1m&#10;AAAAbQAAAHMAAAB4AAAAfQAAAIEAAACEAAAAhwAAAIoAAACOAAAAkQAAAJQAAACWAAAAmQAAAJsA&#10;AACeAAAAoQAAAKQAAACnAAAAqwAAALAAAAC2BgAAvBMAALwkAAC7NgAAuksAALhgAAC2dgAAtYoA&#10;ALOdACpfAAAeZgAAEWwAAAJzAAAAegAAAIEAAACGAAAAiwAAAI8AAACSAAAAlQAAAJkAAACcAAAA&#10;oAAAAKMAAACmAAAAqQAAAKwAAACvAAAAsgAAALYAAAC6AAAAvgAAAMQAAADKAAAA0QcAANUYAADV&#10;KwAA00AAANFWAADPbAAAzIEAAMmVAPsAAAD2AAAA9AAAAPQAAADwAAAA7QAHAOoAEgDmAB0A5gAn&#10;AOQAMQDfADkA2wBAANYARwDSAEwAzwBRAMwAVgDKAFsAyABfAMYAZADEAGkAwgBvAMAAdgC+AH8A&#10;vACIALoAkwC3AKIAtQC2ALMA0ACyAPAAsgD/AKsA/wCjAP8AnwD/APMAAADuAAAA6wAAAOUAAADc&#10;AAAA1gACANAADQDPABgAzwAiAM0AKwDHADMAwwA7AMAAQQC+AEcAvABMALoAUQC4AFYAtgBaALUA&#10;XwCzAGQAsQBqAK8AcQCtAHkAqwCCAKkAjQCnAJsApQCuAKQAxwCiAOYAoQD/AJ0A/wCXAP8AlAD/&#10;AOkAAADjAAAA2AAAAMsAAADEAAAAvQAAALoACAC3ABMAtgAcALUAJQC0AC4AsQA1AK4AOwCsAEEA&#10;qgBGAKgASwCmAFAApABVAKIAWQChAF8AnwBlAJ0AawCbAHMAmgB8AJgAhwCWAJQAlAClAJQAvQCT&#10;ANwAkgD6AJEA/wCMAP8AiAD/AN0AAADNAAAAwAAAALUAAACsAAAAqAAAAKMAAwCiAA0AogAXAKEA&#10;HwChACcAngAvAJsANQCZADsAlwBBAJYARQCUAEoAkwBPAJIAUwCQAFkAjwBfAI0AZQCMAG0AigB2&#10;AIkAgQCHAI4AhQCdAIQAswCDAM8AggDwAIIA/wCAAP8AfQD/AMoAAAC4AAAAqgAAAKAAAACZAAAA&#10;lAAAAJIAAACQAAgAjgARAI4AGQCOACIAjgApAIwALwCKADUAiAA7AIcAPwCGAEQAhABJAIMATgCB&#10;AFMAgABZAH8AYAB9AGcAewBwAHoAewB4AIcAdwCWAHYAqgB1AMQAdADlAHQA/wBzAP8AcQD/ALcA&#10;AACmAAAAmQAAAI8AAACJAAAAhAAAAIEAAAB/AAMAfgALAH4AFAB+ABwAfgAjAH0AKQB7AC8AeQA1&#10;AHgAOgB3AD4AdgBDAHQASABzAE0AcgBTAHAAWgBvAGIAbQBrAGwAdQBqAIEAaQCQAGcAogBnALoA&#10;ZgDaAGYA9wBnAP8AZgD/AKkAAACYAAAAiwAAAIIAAAB6AAAAdgAAAHMAAABxAAAAcAAHAG8ADgBv&#10;ABYAbwAdAG8AIwBuACkAbQAvAGsANABqADkAaQA9AGgAQwBmAEgAZQBOAGMAVQBiAF0AYABmAF8A&#10;cABeAHwAXACLAFsAmwBaALIAWQDOAFkA7gBaAP8AWgD/AJsAAACMAAAAgAAAAHYAAABvAAAAaQAA&#10;AGYAAABkAAAAYwACAGMACQBjABEAYgAXAGIAHgBiACQAYAApAF8ALgBdADMAXAA4AFsAPQBaAEMA&#10;WABJAFcAUABWAFgAVABhAFMAbABRAHcAUACGAE8AlgBOAKsATgDGAE4A5ABOAPwATgD/AJIAAACC&#10;AAAAdgAAAGwAAABkAAAAXwAAAFsAAABZAAAAWAAAAFcABQBWAAwAVgASAFYAGABWAB4AVQAkAFQA&#10;KQBSAC4AUQAzAFAAOABPAD4ATQBEAEwASwBKAFMASQBdAEgAZwBGAHMARQCBAEQAkQBDAKUAQwC9&#10;AEMA2wBDAPQARAD/AIkAAAB6AAAAbgAAAGQAAABcAAAAVgAAAFIAAABPAAAATgAAAE0AAgBMAAgA&#10;SwANAEsAFABLABkASwAfAEkAJABIACkARgAuAEUANABEADkAQwBAAEEARwBAAE8APgBZAD0AYwA8&#10;AG8AOwB9ADoAjQA5AJ8AOQC2ADkA0gA5AOwAOgD+AIIAAABzAAAAZwIAAF0EAABVBAAATgQAAEoD&#10;AABGAAAARQAAAEMAAABCAAQAQgAKAEEADwBBABUAQQAaAEAAHwA+ACUAPQAqADsALwA6ADUAOQA8&#10;ADgAQwA2AEwANQBVADQAYAAzAGwAMgB6ADEAiQAwAJsAMACwADAAygAwAOUAMQD3AHwAAABuBQAA&#10;YQgAAFcJAABPCgAASAkAAEMIAAA/BwAAPQQAADsBAAA6AAEAOQAGADgACwA4ABEANwAWADYAGwA1&#10;ACAAMwAmADIAKwAxADEAMAA4AC4AQAAtAEgALABSACsAXQAqAGkAKQB3ACgAhgAoAJcAKACsACgA&#10;wwAoAN0AKADxAHgFAABpCQAAXQwAAFIOAABKDgAAQw4AAD4NAAA5CwAANgkAADQHAAAyBQAAMQID&#10;ADAACAAvAAwALwASAC4AFwAsABwAKwAiACoAKAApAC4AJwA1ACYAPQAlAEUAJABPACMAWgAiAGcA&#10;IQB0ACAAhAAgAJUAHwCoAB8AvQAgANUAIADpAHMJAABlDQAAWRAAAE4RAABGEgAAPxIAADkRAAA0&#10;EAAAMQ4AAC4MAAArCgAAKggBACkFBQAoAwkAJwEOACYAEwAlABkAIwAeACIAJAAhACsAIAAyAB8A&#10;OgAeAEMAHQBNABwAWQAbAWUAGQFzABkAggAYAJIAFwClABcAuQAXAM8AGADkAG8NAABhEQAAVRMA&#10;AEsUAABCFQAAOxQAADUUAAAwEgAALBEAACgQAAAmDgAAIwwAACIKAwAhCAYAIAYKAB8FEAAdBRUA&#10;HAUbABsFIQAaBSgAGQUvABgFOAAXBkEAFgdMABQHWAATCGQAEghyABAIgQAQB5EADgajAA4EtgAO&#10;AsoADwDdAGwQAABeFAAAUhYAAEgXAAA/FwAAOBcAADIWAAAtFQAAKBQAACQTAAAhEQAAHhAAABwO&#10;AgAaDQUAGQsHABgKDAAWChIAFQoYABQKHwATCiYAEgsuABEMNwAPDUIADQ5NAAsOWAAKD2QACRBy&#10;AAgPgQAHDpEABg6jAAUNtQAFDMcABQrYAGkTAABbFgAATxgAAEUZAAA8GQAANRkAAC8YAAApFwAA&#10;JRYAACEVAAAeFAAAGhMAABgSAgAVEQQAExAGABEPCQAODg4ADRAWAAwQHQALESQAChIsAAkTNAAH&#10;Ez4ABhRIAAUUVAADFWEAAhVvAAEVfgAAFI8AABOhAAAStAAAEccAABDYAGYWAABYGQAATBoAAEIb&#10;AAA5GwAAMhsAACwaAAAnGQAAIhgAAB4XAAAbFgAAGBUAABUUAwASEwUAEBMGAAwUCAAJFQ0ACBUT&#10;AAYWGQAFFiEABBcoAAMYMQABGDsAABlFAAAZUQAAGl4AABptAAAZfAAAGY0AABifAAAXswAAFscA&#10;ABXZAGMYAABVGwAASR0AAD8dAAA2HQAALx0AACkcAAAkGwAAIBoAABwZAAAYGAAAFhcBABMWAwAQ&#10;FgQADBcFAAgZBwAFGgsAAhsRAAEbFwAAHB4AABwmAAAdLgAAHTgAAB5DAAAeTwAAH1wAAB9rAAAe&#10;egAAHowAAB2fAAAbswAAGsgAABnbAF8bAABSHQAARh8AADwfAAA0HwAALR8AACceAAAiHQAAHhwA&#10;ABoaAAAXGQAAFBkBABEZAQANGgIACRsEAAUdBwABHwoAACAPAAAhFQAAIRwAACIjAAAiKwAAIzUA&#10;ACNAAAAkTAAAJFoAACRpAAAjeQAAI4oAACKeAAAgswAAH8gAAB7dAFweAABOIAAAQyEAADkiAAAx&#10;IQAAKiEAACUgAAAgHgAAHB0AABkcAAAVHAAAERwAAA0dAAAJHwEABSACAAEiBQAAJAkAACYNAAAo&#10;EwAAKBkAACghAAApKQAAKTIAACk9AAApSQAAKlcAAClmAAApdwAAKIkAACecAAAmsgAAJckAACPe&#10;AFghAABLIwAAPyQAADYkAAAuIwAAKCIAACMhAAAfIAAAGx8AABcfAAASHwAADiEAAAoiAAAFJAAA&#10;ASYBAAAoBAAAKgcAACwLAAAuEAAALxcAAC8eAAAvJgAAMC8AADA6AAAwRgAAMFQAADBjAAAvdAAA&#10;LocAAC2bAAAssgAAKsoAACngAFMkAABHJgAAPCYAADMmAAAsJQAAJiQAACIjAAAeIgAAGCIAABQj&#10;AAAOJAAACiYAAAUoAAAAKgAAACwAAAAvAgAAMQUAADMJAAA1DQAANxQAADcbAAA3IwAANywAADc3&#10;AAA3QwAAN1AAADdgAAA2cQAANYQAADSZAAAzsAAAMckAADDiAE8oAABDKQAAOCkAADAoAAAqJwAA&#10;JSYAACAlAAAbJQAAFScAABAoAAAKKgAABS0AAAAvAAAAMQAAADQAAAA2AAAAOAIAADoGAAA9CgAA&#10;PxAAAEAXAABAHwAAQCgAAEAzAABAPwAAQEwAAD9cAAA+bQAAPYAAADyWAAA6rgAAOcgAADjiAEor&#10;AAA+LAAANSsAAC4qAAAoKQAAIygAAB0pAAAXKwAAES0AAAovAAAFMgAAADQAAAA3AAAAOQAAADwA&#10;AAA+AAAAQAAAAEIDAABFBwAARwwAAEkTAABKGwAASiQAAEkvAABJOgAASUgAAEhXAABIaQAARnwA&#10;AEWSAABDqgAAQsYAAEDhAEQvAAA6LwAAMi4AACwsAAAnKwAAIC0AABkvAAASMQAACzQAAAQ3AAAA&#10;OgAAAD0AAAA/AAAAQgAAAEUAAABHAAAASQAAAEsAAABOBAAAUAgAAFIOAABVFQAAVR8AAFUpAABU&#10;NQAAU0MAAFNSAABSZAAAUXcAAE+NAABNpgAATMEAAEreAEAyAAA3MgAAMDAAACsvAAAjMAAAGzMA&#10;ABM2AAALOgAABD0AAABAAAAARAAAAEYAAABJAAAATAAAAE4AAABRAAAAUwAAAFUAAABXAAAAWgQA&#10;AFwJAABfEQAAYRkAAGAkAABgMAAAXz4AAF9NAABeXgAAXXEAAFyHAABanwAAWLkAAFbWADw2AAA1&#10;NAAALzMAACY1AAAdOAAAFTsAAAw/AAADQwAAAEgAAABLAAAATgAAAFEAAABUAAAAVwAAAFoAAABc&#10;AAAAXgAAAGEAAABjAAAAZQAAAGgDAABrCQAAbhIAAG8cAABuKAAAbjYAAG1GAABsWAAAa2oAAGmA&#10;AABolwAAZrEAAGTNADk5AAAzNwAAKjkAACA8AAAWQQAADEUAAANKAAAATwAAAFMAAABXAAAAWgAA&#10;AF0AAABgAAAAYwAAAGYAAABoAAAAagAAAG0AAABvAAAAcQAAAHQAAAB3AwAAegoAAH4UAAB+IAAA&#10;fS4AAHw+AAB8TwAAe2IAAHl4AAB4jgAAdaYAAHTAADc8AAAtPgAAI0IAABhHAAANTAAAAlIAAABX&#10;AAAAXAAAAGAAAABkAAAAZwAAAGoAAABuAAAAcQAAAHMAAAB2AAAAeAAAAHsAAAB9AAAAfwAAAIIA&#10;AACFAAAAiQIAAI0KAACQFgAAkCQAAI80AACNRgAAi1sAAIpwAACJhAAAhpwAAIW0ADFDAAAnRwAA&#10;G00AABBTAAADWQAAAF8AAABlAAAAagAAAG4AAABxAAAAdQAAAHgAAAB8AAAAfwAAAIIAAACFAAAA&#10;hwAAAIoAAACMAAAAjwAAAJIAAACWAAAAmQAAAJ4AAACjCwAApRgAAKQpAACjOwAAoU8AAJ9lAACc&#10;fAAAmpEAAJqlACpNAAAfUwAAElkAAAVgAAAAZwAAAG0AAABzAAAAeAAAAHsAAAB/AAAAggAAAIYA&#10;AACKAAAAjgAAAJEAAACUAAAAlwAAAJkAAACcAAAAnwAAAKMAAACnAAAAqwAAALAAAAC3AAAAvQwA&#10;AL4cAAC9LwAAu0MAALhZAAC2bwAAs4QAALCaACJZAAAWXwAACGcAAABuAAAAdQAAAHwAAACBAAAA&#10;hwAAAIoAAACOAAAAkQAAAJUAAACZAAAAnQAAAKEAAACkAAAApwAAAKoAAACtAAAAsAAAALQAAAC5&#10;AAAAvgAAAMQAAADLAAAA0wEAANsQAADaIwAA2DcAANVNAADTYwAA0HgAAM6L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X2xEA1N87EtPiRjrS4k1r1t5Gosq7aeG+tZv5vbei&#10;+r25p/u9uar8vLqr/Ly6rP28uq39vLqt/ru5rf67ua3/u7mt/7u5rf+7ua3/u7mt/7u5rf+7ua3/&#10;u7mt/7u5rf+7ua3/u7mt/7u5rf+7ua3/u7mt/7u5rf+7ua3/u7mt/7u5rf/X2xIA1OA7EtLiRjrS&#10;401s1d5Go8m6auK+tZv5vbei+r25p/u9uan8vLqr/Ly6rP28uq39vLqt/ru5rf67ua3/u7mt/7u5&#10;rf+7ua3/u7mt/7u5rf+7ua3/u7mt/7u5rf+7ua3/u7mt/7u5rf+7ua3/u7mt/7u5rf+7ua3/u7mt&#10;/7u5rf/W3BMA0+A7E9LjRjvR401t1N9GpMm6a+O+tZv5vbei+r25pvu9uqn8vLqr/Ly6rP28uq39&#10;u7qt/ru5rf67ua3+u7mt/7u5rf+7ua3/u7mt/7u5rf+7ua3/u7mt/7u5rf+7ua3/u7mt/7u5rf+7&#10;ua3/u7mt/7u5rf+7ua3/u7mt/7u5rf/W3BQA0+E7E9LjRjzR401u1N9Gpci5bOW+tZr5vbii+r25&#10;pvu9uqn8vLqr/Ly6rP28uq39u7qt/ru5rf67ua3+u7mt/7u5rf+7ua3/u7mt/7u5rf+7ua3/u7mt&#10;/7u5rf+7ua3/u7mt/7u5rf+7ua3/u7mt/7u5rf+7ua3/u7mt/7u5rf/V3RUA0+E8FNHkRj3Q5E1v&#10;0+BGp8e5bea+tZr5vbih+r25pvu9uqn8vLqr/Ly6rP28uq39u7qt/ru6rf67ua3+u7mt/ru5rf67&#10;ua3+u7mt/ru5rf67ua3+u7mt/ru5rf67ua3+u7mt/ru5rf67ua3+u7mt/ru5rf67ua3+u7mt/ru5&#10;rf7V3RYA0uI8FdHkRj7Q5U1x0uBGqMe4bui+tZr5vbih+r25pvu9uqn8vLqr/Ly6rP27uq39u7qt&#10;/ru6rf67ua3+u7mt/ru5rf67ua3+u7mt/ru5rf67ua3+u7mt/ru5rf67ua3+u7mt/ru5rf67ua3+&#10;u7mt/ru5rf67ua3+u7mt/ru5rf7U3hgA0uI8FtDlRz/P5U5y0eFGqsa4b+q+tZn5vbih+r25pfu9&#10;uqj8vLqr/Ly6rP27uqz9u7qt/ru6rf67ua3+u7mt/ru5rf67ua3+u7mt/ru5rf67ua3+u7mt/ru5&#10;rf67ua3+u7mt/ru5rf67ua3+u7mt/ru5rf67ua3+u7mt/ru5rf7U3xkA0eM9F9DmR0HO5k500OJH&#10;q8W3cOu+tpj6vbig+r26pPu8u6j8vLqr/Lu6rP27uqz9u7qt/bu6rf67uq3+u7mt/ru5rf67ua3+&#10;u7mt/ru5rf67ua3+u7mt/ru5rf67ua3+u7mt/ru5rf67ua3+u7mt/ru5rf67ua3+u7mt/ru5rf7T&#10;4BsB0OQ9GM/nSELO5052z+NHrsS3ce2+tpf6vbie+726o/u8u6n8u7qr/Lu6rP27uqz9u7qt/bu6&#10;rf67uq3+u7qt/ru6rf67uq3+u7qt/ru6rf67uq3+u7qt/ru6rf67uq3+u7qt/ru6rf67uq3+u7qt&#10;/ru6rf67uq3+u7qt/ru6rf7S4R0B0OU+Gc7oSEXM6E95zeJIsMO2cfC+tpT6vbmZ+7y7o/u7u6n8&#10;u7qr/Lu6rP27uqz9u7qt/bu6rf27uq3+u7qt/ru6rf67uq3+u7qt/ru6rf67uq3+u7qt/ru6rf67&#10;uq3+u7qt/ru6rf67uq3+u7qt/ru6rf67uq3+u7qt/ru6rf7R4iABz+Y/G8zpSUjL6VB8y+BJs8K1&#10;cfK+toj6vbuM+7u7pPu7u6n8u7qr/Lu6rP27uqz9u7qt/bu6rf27uq39u7qt/ru6rf67uq3+u7qt&#10;/ru6rf67uq3+u7qt/ru6rf67uq3+u7qt/ru6rf67uq3+u7qt/ru6rf67uq3+u7qt/ru6rf7P5CMC&#10;zehAHsvrSkzJ61GAyd5Lt8LIWuK9tkD6uruX+7q7pvu6u6r8urqr/Lu6rP27uqz9u7qt/bu6rf27&#10;uq39u7qt/bu6rf27uq39u7qt/bu6rf27uq39u7qt/bu6rf27uq39u7qt/bu6rf27uq39u7qt/bu6&#10;rf27uq39u7qt/bu6rf3N5icEy+tBIsntTFHG7lOFw+FUsrzSZs+4x4Lkt8CV8re8nvm6u6r8urqr&#10;/Lq6rPy6uqz9urqt/bq6rf26uq39urqt/bq6rf26uq39urqt/bq6rf26uq39urqt/bq6rf26uq39&#10;urqt/bq6rf26uq39urqt/bq6rf26uq39urqt/bq6rf3L6SsGye1CJ8bwTlbD8FeIvehgpLjcaLuz&#10;03nMrc2B16fKhN6iyIbjncaJ5ZrFi+eXxY3olcSP6ZPEkeqRxJPqkMOV65DDleuQw5XrkMOV65DD&#10;leuQw5XrkMOV65DDleuQw5XrkMOV65DDleuQw5XrkMOV65DDleuQw5XrkMOV65DDlevJ7C8Ix/FD&#10;LMPyUVy99lx8uPBnlbDmZ6im32e2n9ptwJfWc8eS03jMjdF8z4nQgNGHz4PThc+G1IPOidWBzozW&#10;f82P13/Nj9d/zY/Xf82P13/Nj9d/zY/Xf82P13/Nj9d/zY/Xf82P13/Nj9d/zY/Xf82P13/Nj9d/&#10;zY/Xf82P13/Nj9fG8DIMxPRGMr73U1a4+15ur/lfhKbwX5Wc6WCikuRjq4rhabKE3m+3gNx1u3zb&#10;eb162n2/d9qAwHbZhMF02IfCctiLw3LYi8Ny2IvDctiLw3LYi8Ny2IvDctiLw3LYi8Ny2IvDctiL&#10;w3LYi8Ny2IvDctiLw3LYi8Ny2IvDctiLw3LYi8P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ZzAYA39IsDt3VPy/f1EhZ489Sh+HFW7XKs4LhvbWk+r23qPu9uKr8&#10;vLir/Ly5rP28uaz9vLmt/by5rf28ua3+u7mt/ru5rf67ua3+u7mt/ru5rf67ua3+u7mt/ru5rf67&#10;ua3+u7mt/ru5rf67ua3+u7mt/ru5rf67ua3+u7mt/ru5rf7ZzAYA39MrDt3WPi7e1UhZ4tBRh+HG&#10;WrXJs4LjvbWk+r23p/u9uKn8vLir/Ly5rP28uaz9vLmt/by5rf68ua3+u7mt/ru5rf67ua3+u7mt&#10;/ru5rf67ua3+u7mt/ru5rf67ua3+u7mt/ru5rf67ua3+u7mt/ru5rf67ua3+u7mt/ru5rf7ZzQYA&#10;3tMrDdzWPi7e1UdZ4dFQh+HGWbXIs4PkvbWk+r23p/u9uKn7vbir/Ly5rP28uaz9vLmt/by5rf67&#10;ua3+u7mt/ru5rf67ua3+u7mt/ru5rf67ua3+u7mt/ru5rf67ua3+u7mt/ru5rf67ua3+u7mt/ru5&#10;rf67ua3+u7mt/ru5rf7ZzQYA3tQrDdzXPS7d1kZY4dFPh+DHWLbIs4TlvbWk+r23p/u9uKn7vbmq&#10;/Ly5q/28uaz9vLmt/by5rf67ua3+u7mt/7u5rf+7ua3+u7mt/ru5rf67ua3+u7mt/ru5rf67ua3+&#10;u7mt/ru5rf67ua3+u7mt/ru5rf67ua3+u7mt/ru5rf7ZzQYA3dQrDdvYPS3c10ZY4NJOh+DHV7bH&#10;s4TnvbWj+r23pvu9uKj7vbmq/Ly5q/y8uaz9vLmt/ru5rf67ua3+u7mt/7u5rf+7ua3+u7mt/ru5&#10;rf67ua3+u7mt/ru5rf67ua3+u7mt/ru5rf67ua3+u7mt/ru5rf67ua3+u7mt/ru5rf7YzQYA3dUr&#10;DNvYPC3c2EVY4NNOh+DIVrbHs4XovbWj+r23pvu9uKj7vbmq/Ly5q/y8uqz9vLqt/ru5rf67ua3+&#10;u7mt/7u5rf+7ua3+u7mt/ru5rf67ua3+u7mt/ru5rf67ua3+u7mt/ru5rf67ua3+u7mt/ru5rf67&#10;ua3+u7mt/ru5rf7YzgYA3NUqDNrZOy3b2EVY39NNh+DIVbfGs4bpvrWj+r23pfq9uKf7vbmp/Ly6&#10;q/y8uqz9vLqt/ru6rf67ua3+u7mt/7u5rf+7ua3+u7mt/ru5rf67ua3+u7mt/ru5rf67ua3+u7mt&#10;/ru5rf67ua3+u7mt/ru5rf67ua3+u7mt/ru5rf7YzgcA3NYqDNrZOyza2URX3tRMh+DJVLfFs4fr&#10;vrWi+r23pPq9uKf7vbmp/Ly6q/y8uqz9vLqt/bu6rf67ua3+u7mt/ru5rf67ua3+u7mt/ru5rf67&#10;ua3+u7mt/ru5rf67ua3+u7mt/ru5rf67ua3+u7mt/ru5rf67ua3+u7mt/ru5rf7YzgcA29YqDNna&#10;Oiza2kNX3tVLhuDKU7fFsojsvrWg+r63o/q9uKb7vbqp/Ly6q/y8uqz9u7qt/bu6rf67uq3+u7mt&#10;/ru5rf67ua3+u7mt/ru5rf67ua3+u7mt/ru5rf67ua3+u7mt/ru5rf67ua3+u7mt/ru5rf67ua3+&#10;u7mt/ru5rf7YzgcA29gqC9nbOyvZ20RW3dZKht/LUbjEsoruvrWe+b63ovq9uaX7vbqo/Ly6q/y8&#10;uqz9u7qt/bu6rf67uq3+u7qt/ru5rf67ua3+u7mt/ru5rf67ua3+u7mt/ru5rf67ua3+u7mt/ru5&#10;rf67ua3+u7mt/ru5rf67ua3+u7mt/ru5rf7XzwcA2tkpC9jbPCvY3EVW3NhIht/MT7jDsorvvrWc&#10;+b23oPq9uaT7vbun/Ly6q/y7uqz9u7qs/bu6rf27uq3+u7qt/ru6rf67ua3+u7mt/ru5rf67ua3+&#10;u7mt/ru5rf67ua3+u7mt/ru5rf67ua3+u7mt/ru5rf67ua3+u7mt/ru5rf7WzwcA2dopCtfcPSrX&#10;3UZV2tpHht/NTbnEs4TuvrWa+b24nvq9uqL7vLuo/Lu6q/y7uqz9u7qs/bu6rf27uq39u7qt/ru6&#10;rf67uq3+u7qt/ru6rf67uq3+u7qt/ru6rf67uq3+u7qt/ru6rf67uq3+u7qt/ru6rf67uq3+u7qt&#10;/ru6rf7W0AcA2NssCtbePynV30hU2NxIhd/PSrnEtXvsvrWV+b24mPq8u6H7u7up/Lu6q/y7uqz9&#10;u7qs/bu6rf27uq39u7qt/bu6rf67uq3+u7qt/ru6rf67uq3+u7qt/ru6rf67uq3+u7qt/ru6rf67&#10;uq3+u7qt/ru6rf67uq3+u7qt/ru6rf7V0QcA1twwCdTfQSfU4UpS1d5LhN3VQrjGumjpvrWK+r27&#10;h/u7u6T7u7up/Lu6q/y7uqz9u7qs/bu6rf27uq39u7qt/bu6rf27uq39u7qt/bu6rf27uq39u7qt&#10;/bu6rf27uq39u7qt/bu6rf27uq39u7qt/bu6rf27uq39u7qt/bu6rf3U0gcA1d40CNPhQijS4ktV&#10;0+FMiNLdP7rGyFLhvbU++rq7mfu6u6f7uruq/Lq6q/y6uqz8urqs/bq6rP26uq39urqt/bq6rf26&#10;uq39urqt/bq6rf26uq39urqt/bq6rf26uq39urqt/bq6rf26uq39urqt/bq6rf26uq39urqt/bq6&#10;rf3T0wcA0+A2CdHjQyvQ5Uta0ONNjcfeTre9zmjVuMWG6LbAlPG0vpj1s7yd+LO8oPqyu6L7sruj&#10;+7G7pPuxu6T7sLuk+6+7pfutu6X7rbul+627pfutu6X7rbul+627pfutu6X7rbul+627pfutu6X7&#10;rbul+627pfutu6X7rbul+627pfvS1gcA0eI4C8/mRDDO501gx+xTj77iXbC31m/FstB+0q3LhNyo&#10;yIbho8aI5aDFiuidxIzpm8SO6pnDj+uXw5HrlcOS7JPDlOySwpbtksKW7ZLClu2SwpbtksKW7ZLC&#10;lu2SwpbtksKW7ZLClu2SwpbtksKW7ZLClu2SwpbtksKW7ZLClu3R2QcAz+U6D83pRTbJ7E9lv/Rc&#10;i7foaaSv4Gm0qNptwKHVc8ib0njOl9B80pPOf9WQzYLXjc2F2YvMh9qJzInbh8uL24XLjtyDypDd&#10;g8qQ3YPKkN2DypDdg8qQ3YPKkN2DypDdg8qQ3YPKkN2DypDdg8qQ3YPKkN2DypDdg8qQ3YPKkN3O&#10;5Q4AzOk8E8rtRzzA9VVluPpkga/wY5Sm6WKjneNkrpXfaLaP3G28itpywIbYdsOC1nrFgNZ9x37V&#10;gMh81IPJetSGynnTict304zMd9OMzHfTjMx304zMd9OMzHfTjMx304zMd9OMzHfTjMx304zMd9OM&#10;zHfTjMx304zMd9OMzHfTjMzL6RcBye0+GcL0SkC4/Fher/9ac6b4W4Sd8VySlOxfnIvoYqSE5Waq&#10;f+NsrnvhcrF44Ha0dt96tXTffbdy3oC4cd2DuW/dhrpu3Yq7bt2Ku27dirtu3Yq7bt2Ku27dirtu&#10;3Yq7bt2Ku27dirtu3Yq7bt2Ku27dirtu3Yq7bt2Ku27dirvI7R8CxfJAH7j+SDyv/01Rpv9QY53/&#10;U3OT+laAivVai4LxX5J77mSYdexpnXHqbqBu6XOibOh3pGvoeqVp536maOaBp2bmhahl5YipZeWI&#10;qWXliKll5YipZeWIqWXliKll5YipZeWIqWXliKll5YipZeWIqWXliKll5YipZeWIqWXliKn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nJOibq&#10;yUpM7MVZc++/ZJjgtm+30q+D0ceulOe+s6X6vbeq/L23q/y8uKz8vLit/by4rf28ua39vLmu/by5&#10;rv28ua79u7mu/bu5rv27ua79u7mu/bu5rv27ua79u7mu/bu5rv27ua79u7mu/bu5rv27ua79u7mu&#10;/bu5rv3ZvwMA68ckCenKOibpykpL68dZc+7AZZjft2+40bGF08WxmOu9tqj7vbeq/L24q/y8uKz8&#10;vLis/by5rf28ua39vLmu/by5rv27ua79u7mu/bu5rv27ua79u7mu/bu5rv27ua79u7mu/bu5rv27&#10;ua79u7mu/bu5rv27ua79u7mu/bu5rv3ZvwMA6sckCejKOiXoy0pL6shZc+3BZZneuG+50LKF1cOy&#10;mu+9tqj7vbep+724q/y8uKz8vLms/by5rf28ua39vLmt/by5rv67ua7+u7mu/ru5rv67ua7+u7mu&#10;/ru5rv67ua7+u7mu/ru5rv67ua7+u7mu/ru5rv67ua7+u7mu/ru5rv7ZvwMA6cgjCefLOiXozEtL&#10;6chZc+zCZJneuW66z7KD18KynPK9tqf7vbep+724qvy8uKz8vLms/by5rf28ua39vLmt/ru5rf67&#10;ua3+u7mu/ru5rv67ua7+u7mu/ru5rv67ua7+u7mu/ru5rv67ua7+u7mu/ru5rv67ua7+u7mu/ru5&#10;rv7ZwAMA6cgjCOfMOiXnzEtL6clYc+zCY5reuW67z7OC2MCznfS9tqf7vbep+724qvy8uKv8vLms&#10;/by5rf28ua3+u7mt/ru5rf67ua3+u7mu/ru5rv67ua7+u7mu/ru5rv67ua7+u7mu/ru5rv67ua7+&#10;u7mu/ru5rv67ua7+u7mu/ru5rv7YwAMA6MkjCObMOiXmzUtK6MlYc+zDYprduW28zrOB2b+zn/a9&#10;tqb7vbeo+724qvy8uav8vLms/by5rf28ua3+u7mt/ru5rf67ua3+u7mu/ru5rv67ua7+u7mu/ru5&#10;rv67ua7+u7mu/ru5rv67ua7+u7mu/ru5rv67ua7+u7mu/ru5rv7YwAMA6MkjCOXNOiTmzktK6MpX&#10;c+vDYprdumu8zrR/2r60ofm9tqX6vbeo+724qvy8uav8vLms/by5rf27ua3+u7mt/7u5rf67ua3+&#10;u7mt/ru5rv67ua7+u7mu/ru5rv67ua7+u7mu/ru5rv67ua7+u7mu/ru5rv67ua7+u7mu/ru5rv7Y&#10;wAMA58ojCOXNOiTlzktK6MpWc+vEYZrdu2m8zbR+2r60ovq9tqT6vben+724qfy8uav8vLms/by5&#10;rf67ua3+u7mt/7u5rf67ua3+u7mt/ru5rv67ua7+u7mu/ru5rv67ua7+u7mu/ru5rv67ua7+u7mu&#10;/ru5rv67ua7+u7mu/ru5rv7YwQMA58oiCOTOOiTlz0tK58tWc+vEYJvdvWe8zbV82760ofq9tqP6&#10;vbem+724qfu8uav8vLqs/by6rf67ua3+u7mt/7u5rf+7ua3+u7mt/ru5rv67ua7+u7mu/ru5rv67&#10;ua7+u7mu/ru5rv67ua7+u7mu/ru5rv67ua7+u7mu/ru5rv7YwQMA58siCOTOOiPkz0tK58tVc+rF&#10;YJvdvmS8zbV62760n/m+tqL6vbel+r25qPu8uqr8vLqs/by6rf67ua3+u7mt/ru5rf67ua3+u7mt&#10;/ru5rv67ua7+u7mu/ru5rv67ua7+u7mu/ru5rv67ua7+u7mu/ru5rv67ua7+u7mu/ru5rv7XwQMA&#10;5ssiB+PPOiPk0EpJ5sxVc+rFX5vdwGK7zbd22760nvm+tqD5vbik+r25p/u8uqr8vLqs/bu6rf27&#10;uq3+u7mt/ru5rf67ua3+u7mt/ru5rf67ua3+u7mt/ru5rf67ua3+u7mt/ru5rf67ua3+u7mt/ru5&#10;rf67ua3+u7mt/ru5rf7XwgMA5cwiB+PPOiPj0EpJ5s1Uc+nGXpzewl67zrhy2r6zm/m+tp75vbii&#10;+r26pvu8uqn8vLqs/bu6rf27uq3+u7qt/ru5rf67ua3+u7qt/ru6rf67uq3+u7qt/ru6rf67uq3+&#10;u7qt/ru6rf67uq3+u7qt/ru6rf67uq3+u7qt/ru6rf7WwgMA5cwhB+LQOiLi0UlJ5c1Tc+nHXZzf&#10;xlm5zrxr2L6zl/i+tpz6vbig+727pPu8uqr8u7qs/bu6rP27uq39u7qt/ru6rf67uq3+u7qt/ru6&#10;rf67uq3+u7qt/ru6rf67uq3+u7qt/ru6rf67uq3+u7qt/ru6rf67uq3+u7qt/ru6rf7WwgMA5M0h&#10;BuHROiLh0khI5M5Sc+fJWZvgy1O20MJf1L6zkvm+tpb6vbqb+7y7pvy7uqr8u7qs/bu6rP27uq39&#10;u7qt/bu6rf67uq3+u7qt/ru6rf67uq3+u7qt/ru6rf67uq3+u7qt/ru6rf67uq3+u7qt/ru6rf67&#10;uq3+u7qt/ru6rf7VwwMA484gBt/TOiHg00ZH49BQcuPOU5fe1Eqx0MhR1b+zgfe9t4j6vLua+7u7&#10;p/y7uqv8u7qs/bu6rP27uq39u7qt/bu6rf27uq39u7qt/ru6rf67uq3+u7qt/ru6rf67uq3+u7qt&#10;/ru6rf67uq3+u7qt/ru6rf67uq3+u7qt/ru6rf7VxAMA4dAfBd7UOiDe1UVG4dJOct3WS5HV3kWw&#10;y89M08PBT+67u1D6uruh+7q7qPy6uqv8urqs/Lq6rP26uq39urqt/bq6rf26uq39u7qt/bu6rf27&#10;uq39u7qt/bu6rf27uq39u7qt/bu6rf27uq39u7qt/bu6rf27uq39u7qt/bu6rf3UxQMA39IeBdzW&#10;OR/c2EJF3tRLcdPhTorM4U2xwtJcz7rHeeO4wZHvtr6Y9bS9nPizvJ/5sbyg+rC8ofquvKH6rLyi&#10;+qu8ovmovKP5pryk+aW8pPmlvKT5pbyk+aW8pPmlvKT5pbyk+aW8pPmlvKT5pbyk+aW8pPmlvKT5&#10;pbyk+aW8pPnTxgQA3dQcBNnaNh3Z20FD1d9LZcvoUo7D4livu9Znx7bOf9axyYffrMeJ5KfFiuei&#10;xIzpn8ON65zDj+uaw5Dsl8KS7JXClO2TwpbtkcKZ7ZDCmu2QwprtkMKa7ZDCmu2QwprtkMKa7ZDC&#10;mu2QwprtkMKa7ZDCmu2QwprtkMKa7ZDCmu3SyAQA2dkZA9bdOhrV30VAzehPaMPwWY675WOptdxu&#10;u63Wc8em0njOoM9805vOf9aWzYHZk8yD2pDLhduNy4fci8qJ3YnKi96Hyo7ehcmR34TJk9+EyZPf&#10;hMmT34TJk9+EyZPfhMmT34TJk9+EyZPfhMmT34TJk9+EyZPfhMmT34TJk9/RygQA1t0gAdPgPhnP&#10;5khCxfBUa7z1YIq06mefquNlraDfZ7aZ22y9k9lwwY7XdMWK1nfHhtV6yYTUfcqC03/LgNOCzH7S&#10;hM190ofOe9GLz3rRjdB60Y3QetGN0HrRjdB60Y3QetGN0HrRjdB60Y3QetGN0HrRjdB60Y3QetGN&#10;0HrRjdDPzAUA0uEoA9DkQB/H8EtHvfhaabP6YIGp8V+RnuxfnZXnYaWO5GSsiOFpsYTfbrWA3nK4&#10;fd12unvcebt523y9d9t+vnbagb902oTActmIwXHZi8Fx2YvBcdmLwXHZi8Fx2YvBcdmLwXHZi8Fx&#10;2YvBcdmLwXHZi8Fx2YvBcdmLwXHZi8HN0AUAz+UuBsntQiW++E9Hs/9WYaf/VnSe+ViClfRajY3v&#10;XZaG7GGcf+lloXrnaaV35m6odOVyqnLkdqxx43mtb+N8rm7if69s4oKwauGHsWnhibJp4YmyaeGJ&#10;smnhibJp4YmyaeGJsmnhibJp4YmyaeGJsmnhibJp4YmyaeGJsmnhibLL1QQAy+o0Cr/4QSez/0dB&#10;p/9KVZ7/TmWV/1FyjPxVfYT3WYZ99F6Md/JjkXLwZ5Vv7myYbO1xmmrsdJxp7HedZ+t6nmbrfp9k&#10;6oGgY+mFoWLpiKJi6YiiYumIomLpiKJi6YiiYumIomLpiKJi6YiiYumIomLpiKJi6YiiYumIomLp&#10;iKLI2wQAwPYuDbP/NSOn/zs2nv9AR5T/RlaL/0pjg/9QbXv/VXV1/Ft8b/pggWv4ZoRo92uHZfZv&#10;iWP1c4ti9HaMYPR5jV/zfY5d84CPXPKFkFvyh5Fb8oeRW/KHkVvyh5Fb8oeRW/KHkVvyh5Fb8oeR&#10;W/KHkVvyh5Fb8oeRW/KHkVvyh5H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xr9ujfcDToYfPzqGP2sqfleLHnpnoxZ6d7MOdoe7CnaTwwp2n8cGdq/LBna/zwZ6087ye&#10;tPO6n7Tzup+087qftPO6n7Tzup+087qftPO6n7Tzup+087qftPO6n7Tzup+087qftPPZsgAA9rsd&#10;BfS+Mx32vUI+97pSYfmzX4Htq2mc46lwsdqnfMPSpofSy6WQ38eklujDo5vuwaSf8sClovW/pqb3&#10;v6ep+L6orPm+qa/5vKqw+bqqsPm4qbH4uKmx+Lipsfi4qbH4uKmx+Lipsfi4qbH4uKmx+Lipsfi4&#10;qbH4uKmx+LipsfjZsgAA9bwcBfO/Mx31v0I+9rtSYfi0X4Htrmmc4q1vstmre8XQqojVyaiR48So&#10;mO3BqZ70vqyj+b2xqPy8uK38vLiu/by5rv28ua79vLmu/bu5rv25ta79ubWu/bm1rv25ta79ubWu&#10;/bm1rv25ta79ubWu/bm1rv25ta79ubWu/bm1rv3ZswAA9LwcBfK/Mx30wEI+9bxSYfi2X4LtsWid&#10;4rBustiue8bPronYx6yT5sKsm/K+sKT6vber/Ly4rPy8uK39vLmu/by5rv28ua79u7mu/bu5rv27&#10;ua79u7mu/bu5rv27ua79u7mu/bu5rv27ua79u7mu/bu5rv27ua79u7mu/bu5rv3YswAA9L0cBfLA&#10;MxzzwEI+9L1SYfe3X4LttGed4rRus9iyesfOsYvaxq+W6sCwoPa9t6r8vber/Ly4rPy8uK39vLmu&#10;/by5rv28ua79u7mu/bu5rv27ua79u7mu/bu5rv27ua79u7mu/bu5rv27ua79u7mu/bu5rv27ua79&#10;u7mu/bu5rv3YtAAA874bBfHBMxzywUM+9L5SYfa4X4Pttmec4rdts9e1ecjNsonbxLKY7L61pvq9&#10;t6n7vbir/Ly4rPy8ua39vLmu/by5rv27ua79u7mu/bu5rv27ua79u7mu/bu5rv27ua79u7mu/bu5&#10;rv27ua79u7mu/bu5rv27ua79u7mu/bu5rv3YtAAA874bBPDBMxzxwkM9879SYfW5X4PtuWac4rps&#10;s9e2d8jMsofcw7KY7r22p/u9t6n7vbir/Ly4rPy8ua39vLmt/bu5rv67ua7+u7mu/bu5rv27ua79&#10;u7mu/bu5rv27ua79u7mu/bu5rv27ua79u7mu/bu5rv27ua79u7mu/bu5rv3YtAAA8r4bBPDCMxzx&#10;wkM98r9SYfW5X4Ptu2ac4rxrs9e3dMjMs4Xdw7KY8L22pvu9t6j7vbiq/Ly5rPy8ua39vLmt/ru5&#10;rf67ua7+u7mu/ru5rv27ua79u7mu/bu5rv27ua79u7mu/bu5rv27ua79u7mu/bu5rv27ua79u7mu&#10;/bu5rv3XtAAA8r8bBO/CMxzww0M98sBSYfS6X4PuvmWb4r1pste5cMjMtILdwrKX8b21pfq9t6f7&#10;vbiq/Ly5rP28ua39u7mt/ru5rf67ua7+u7mu/ru5rv27ua79u7mu/bu5rv27ua79u7mu/bu5rv27&#10;ua79u7mu/bu5rv27ua79u7mu/bu5rv3XtQAA8b8bBO/DMxvwxEM98cFSYfO8XoPtwGWb4r9mste7&#10;bcjMtX/dwbKW8r21o/q9t6b7vbip+7y5q/y8ua3+u7mt/7u5rf67ua7+u7mu/ru5rv27ua79u7mu&#10;/bu5rv27ua79u7mu/bu5rv27ua79u7mu/bu5rv27ua79u7mu/bu5rv3WtQAA8cAaBO7DMxvvxEM9&#10;8cFSYfG+XoLswmOa48Jjsdi9aMfMtnrdwbKT8761oPq9t6T6vbmo+7y6q/y8uq3+u7mt/ru5rf67&#10;ua3+u7mu/ru6rv27uq79u7qu/bu6rv27uq79u7qu/bu6rv27uq79u7qu/bu6rv27uq79u7qu/bu6&#10;rv3WtQAA8MAaBO7EMxvuxUM98MJSYfDAXoLrxGGZ5MRfr9nBYsXNuXTbwbOP8r61nPm9t6L6vbmm&#10;+7y6qvy7uq39u7qt/ru5rf67uq3+u7qu/ru6rv67uq79u7qu/bu6rv27uq79u7qu/bu6rv27uq79&#10;u7qu/bu6rv27uq79u7qu/bu6rv3WtQAA8MEaBO3FMxruxkM878NSYe3DXYDpx16X5chbrdrHWsPO&#10;vmvZwrSH8b61mPm9uJ36vbuk+7u6q/y7uqz9u7qt/ru6rf67uq3+u7qu/ru6rv67uq79u7qu/bu6&#10;rv27uq79u7qu/bu6rv27uq79u7qu/bu6rv27uq79u7qu/bu6rv3WtgAA78IZA+zGMxrtx0M87sRS&#10;YevGXX/nylqV481WqtzPUL/PxV/Xw7Z58L61jfq9upD7u7un/Lu6q/y7uqz9u7qt/bu6rf67uq3+&#10;u7qu/ru6rv27uq79u7qu/bu6rv27uq79u7qu/bu6rv27uq79u7qu/bu6rv27uq79u7qu/bu6rv3V&#10;tgAA7sMZA+vHMhrryEM87cZSYejJWXzjz1WR3tVPpdraRLzPzU3XxL9b7b61R/q6u5z7uruo/Lq6&#10;q/y6uqz9urqt/bu6rf27uq39u7qt/bu6rv20ua79tLmu/bS5rv20ua79tLmu/bS5rv20ua79tLmu&#10;/bS5rv20ua79tLmu/bS5rv3VtwAA7cQYA+rIMhnqyUQ768dTYeXNVHjd1k6L1d5PoNDbSb7FzlzW&#10;vcVy6LnAi/K4vZv4truh+7W7pPy0u6X8srum/K+7pvytu6f7qrup+qa8rPqivLH5oryx+aK8sfmi&#10;vLH5oryx+aK8sfmivLH5oryx+aK8sfmivLH5oryx+aK8sfnUuAAA7MUXA+jJMhjoy0Q66cpTYN/U&#10;TXLU4FKCzuVSo8fbUr6+0GnSuMmA4LbEj+mwwpDtrMGS8KjAlPKkv5bzob+Z9J6/m/Sbv5/0mb+j&#10;9Je/qfOUv6/zlL+v85S/r/OUv6/zlL+v85S/r/OUv6/zlL+v85S/r/OUv6/zlL+v85S/r/PUuQAA&#10;6scWAufLMhfmzUQ649BNWtbeTGfO5lOGx+hYpb/cXby403LMtc2E167Kht6ox4fjosaJ5p3Fi+iZ&#10;xI7plcOQ6pLDk+uPw5fsjcOc7IvDouyLw6rri8Oq64vDquuLw6rri8Oq64vDquuLw6rri8Oq64vD&#10;quuLw6rri8Oq64vDquvTugAA6MkUAuTOMhbj0EU429hET8/mUGbH7VeJv+hfpLjeZ7ey2HLEqtN3&#10;zaTPfNOezX/XmcyC2pTLhNyQyofejcmK34rJjeCHyJHhhMiV4oLInOKByKPigcij4oHIo+KByKPi&#10;gcij4oHIo+KByKPigcij4oHIo+KByKPigcij4oHIo+LSuwAA5cwSAeHRMRTg00M20uNKQ8jtU2rA&#10;812JuepnoLDiaK+n3Wm6oNluwZnWcseT1HbLjtJ6zorRftCH0IHShNCF04LPiNSAzovVfc6Q1nvO&#10;ldZ5zZzXec2c13nNnNd5zZzXec2c13nNnNd5zZzXec2c13nNnNd5zZzXec2c13nNnNfQvQAA4s8O&#10;AN3VMBLW3j8oyuxLScH0WGy592OGsO5kmKboY6Wc42SuleBntI7dbLmJ23C9hdp0wIHZeMJ+2HzD&#10;fNd/xXrWgsZ41obHdtWKyHPVj8ly1JTJctSUyXLUlMly1JTJctSUyXLUlMly1JTJctSUyXLUlMly&#10;1JTJctSUyXLUlMnPwAEA2dQIANjbMg/N6UQpwvRPTLn6XWmv+11+pfRdjZvuXpiS6mCgi+djpoTl&#10;ZqqA42utfOJvsHnhc7J34HezdeB6tHPffbZx34C3b96EuG3eiLls3Y25bN2NuWzdjbls3Y25bN2N&#10;uWzdjbls3Y25bN2NuWzdjbls3Y25bN2NuWzdjbnNwwEA1tkIANDkOQ3E80YtufxQS67/U2Kj/1Rz&#10;mftWf5D2WYmI8lyPgvBglXzuY5l37Gecc+trnnHqb6Bv6XKibeh1o2zoeKRq53ymaed/p2fmhKhl&#10;5YipZeWIqWXliKll5YipZeWIqWXliKll5YipZeWIqWXliKll5YipZeWIqWXliKnKxgIA0eETAMXx&#10;ORK5/kAtrf9FRaL/SVeX/0xljv9Qb4b+VHh/+1iAefhdhXT2YYlw9GWNbfNqj2vxbpFp8XGTZ/B0&#10;lGXvd5Zk73uXYu5+mGHug5lf7YeaX+2Hml/th5pf7YeaX+2Hml/th5pf7YeaX+2Hml/th5pf7Yea&#10;X+2Hml/th5rIygIAx+4aAbn9MBOs/zUooP86Opb/P0mN/0VWhf9KYX7/T2l3/1Vwcf9admz9X3pp&#10;/GR9ZvtogGT6bIJi+XCDYPhzhV/3doZd93qHXPZ9iFr2golY9YaKWPWGilj1hopY9YaKWPWGilj1&#10;hopY9YaKWPWGilj1hopY9YaKWPWGilj1horF0AIAufwWAqz/JBCf/ygflf8vLoz/NjuE/z5HfP9E&#10;UnX/S1pu/1Fhaf9XZmT/XWph/2JtXv9nb1z/a3Fa/29zWP9ydFf/dXVW/3h2VP98d1L+gXlR/oV6&#10;Uf6FelH+hXpR/oV6Uf6FelH+hXpR/oV6Uf6FelH+hXpR/oV6Uf6FelH+hXr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dqAAA/60WA/+wLRf/rzsz/6pM&#10;Uf+kWmz7n2SC8p5rlOqbcqPjmHuw3pWEutqSi8LXj5LI1I2YzdOLntDRiaTT0Iiq1dCGsNbPhrbX&#10;z4W+2MuFwtjFh8PYv4nD2L+Jw9i/icPYv4nD2L+Jw9i/icPYv4nD2L+Jw9i/icPYv4nD2L+Jw9jd&#10;qQAA/64WA/+xLBb/sDsz/6xMUf+lWWz6pGOC8aNqlOmgcKTinHmy3ZmCvdiWicbUk5HM0pGX0dCP&#10;ndXPjaPYzoup2s2JsNzMiLfdy4jA3cWKwN6/jMDduYzA3bmMwN25jMDduYzA3bmMwN25jMDduYzA&#10;3bmMwN25jMDduYzA3bmMwN3cqQAA/68VA/+yLBb/sTsz/61LUf+nWW36p2KC8adolemkb6XhoHa0&#10;3J2Av9aaiMnTmI/Q0JWW1c6TnNrMkKLdy46o38qMsOHKi7nixYy94r+OveK6j73itZC+4bWQvuG1&#10;kL7htZC+4bWQvuG1kL7htZC+4bWQvuG1kL7htZC+4bWQvuHcqgAA/7AVA/6zLBb/sjsy/65LUf+o&#10;WW36q2GC8apnleiobabhpXS126F+wdWehsvRnI7TzpmV2cyWmt7Kk6HhyZGo5MiPsOXHj7vmwJG7&#10;57qSu+a1k7vmsZO85bGTvOWxk7zlsZO85bGTvOWxk7zlsZO85bGTvOWxk7zlsZO85bGTvOXcqgAA&#10;/7AVAv60LBb/szsy/69LUf+rWG37rmCB8a5mleisbKbhqXK12qV8wtSihc3QoI3WzJ2U3MqZmeHI&#10;lqDlx5Sn6MaSserCk7nqu5W56raWueqylrnprpa66K6Wuuiulrrorpa66K6Wuuiulrrorpa66K6W&#10;uuiulrrorpa66K6WuujbqwAA/7EVAv20LBX/tDwy/7BLUf+tWGz7sV+B8bFllOiwa6bhrXC12ql7&#10;w9OmhM7PpIzYy6CT38idmOXGmZ/pxZen7MSWs+29mLfut5m37bKZt+2vmbjsrJm56qyZueqsmbnq&#10;rJm56qyZueqsmbnqrJm56qyZueqsmbnqrJm56qyZuerbqwAA/rIUAvy1LBX+tTwy/7FLUf6wV2z5&#10;tF6A8bVklOm0aqXhsm+12q55w9Org8/OqIzZyqSS4cegmOjEnZ7sw5qn78GatfG4nbXxs5218LCd&#10;tvCtnLbuqpu47KqbuOyqm7jsqpu47KqbuOyqm7jsqpu47KqbuOyqm7jsqpu47KqbuOzbqwAA/rIU&#10;Avy1LBX9tTwy/7JLUf2yVmv3tl5/8rhkk+m4aaXhtm612rN3w9OwgtDNrYvbyamS48Wll+vDoZ7w&#10;wZ+o87ygs/S0orP0sKK0862htPKrn7XwqJ637aiet+2onrftqJ637aiet+2onrftqJ637aiet+2o&#10;nrftqJ637aiet+3brAAA/bMUAvu2LBX8tjwy/rNLUfu0Vmr1uV1+8bxjkum8aKThu2y02rdzwtO0&#10;f8/NsorbyK6S5cSqmO3Bpp3zv6Wp97insfeyp7L3r6ay9ayks/OporXxpqC27qagtu6moLbupqC2&#10;7qagtu6moLbupqC27qagtu6moLbupqC27qagtu7arAAA/bMTAvu3LBT8tzwy/rNLUfm3VWnzvFx9&#10;78BikOrAZqLiv2iy27xtwdS4eM7OtITayLKP5cSymu7Arp/1vayq+rWvr/uwrLH5raqy96qns/Sn&#10;pLTypKG276Shtu+kobbvpKG276Shtu+kobbvpKG276Shtu+kobbvpKG276Shtu/arAAA/LQTAvq3&#10;LBT7tzwx/bRLUfe5VWjxv1x87MNij+rEYqDjw2Ow3MFlvtW+b8vPunrXybeF4sS1kOzAtZz1u7mt&#10;/7Ozr/yur7D5qqyy96eps/WlprTyoqO276Kjtu+io7bvoqO276Kjtu+io7bvoqO276Kjtu+io7bv&#10;oqO276Kjtu/arQAA/LQTAvm4LBT6uDwx/LVLUfW8VGfuw1t66sZejejIXp7lyV6t3sleutjJZMbS&#10;yG3RzcV23MbAeuq7voj0r7uk+6q3sPqosbH4pq2y9qOqs/Shp7Xxn6S275+ktu+fpLbvn6S275+k&#10;tu+fpLbvn6S275+ktu+fpLbvn6S275+ktu/arQAA+7UTAvm5LBT6uTwx/LZLUfO/VGXrxlt458pb&#10;iuTNWprh0Fmo3dVYtNnZWMDO0GPRxMlw37vEhOqywJTypr2d9p+9rfeftbL2n7Cz9Z6stPOdqbXw&#10;nKW37pylt+6cpbfunKW37pylt+6cpbfunKW37pylt+6cpbfunKW37pylt+7ZrQAA+7USAfi5KxP5&#10;ujwx+rhKUfDCU2Poylh15M5Wht/UVZTZ3FWg1N9Yss3YW8TDz2zTu8l+37XFjuiqwpDunsCX8pi/&#10;pvSVvbPzl7W08pevtfGYq7bvl6e37Jent+yXp7fsl6e37Jent+yXp7fsl6e37Jent+yXp7fsl6e3&#10;7Jent+zZrgAA+rYSAfe6KxP4uzwx97tKT+zGUmHlzlRx3tVRgNbeVozR4lqhzN9atcPWY8a7z3XT&#10;tsqI3a3HieSixIzqmMKT7ZHBnu+Pwa3vjr2274+1tu6Rr7fskqq46pKquOqSqrjqkqq46pKquOqS&#10;qrjqkqq46pKquOqSqrjqkqq46pKquOrYrwAA+bcRAfa7KxP2vDww9L9JTOjLUl3g009r1t5Td9Dk&#10;WYzK6FukxN5et7zWa8a20H3RrsyD2aXJheCbx4nkk8WP6IzEmOqJw6Trh8Ox64e+uOqJtbnpi6+6&#10;6IuvuuiLr7roi6+66IuvuuiLr7roi6+66IuvuuiLr7roi6+66IuvuujYrwAA+LgQAfW9KxL1vjww&#10;78RISePQTVfY3Exi0OVXdcrqW5DD51+mvN5lt7bYc8St0nnNpc991Z3MgdqVyoXejsiL4YjHk+SE&#10;xp3lg8ap5YDGtuWBv7zlg7a85IO2vOSDtrzkg7a85IO2vOSDtrzkg7a85IO2vOSDtrzkg7a85IO2&#10;vOTWsAAA9roPAfO+KxHzwDwv6cpIQ9zYRk3R5FNbyupYesPvXpO852Wmtt9sta3absCk1XPInNJ4&#10;zpXPfdOPzYLXicyI2oTLj9yAypfdfcqg3n3KrN56yrvee8G/3nvBv957wb/ee8G/3nvBv957wb/e&#10;e8G/3nvBv957wb/ee8G/3nvBv97WsQAA8rwNAPHBKhHxwj0u4dFGOtThTD/L6lNgxPFbfb3wY5S2&#10;6GmlrOFnsaPdarqb2W7BlNZzx43TecuI0n7Og9CE0X/PitN7z5HUec6Z1XfOo9Z2zrDWc87C1nPO&#10;wtZzzsLWc87C1nPOwtZzzsLWc87C1nPOwtZzzsLWc87C1nPOwtbVswAA7b4MAO7DKg/qyDwp2Ns+&#10;LM3oTUXF8VZkvfZffrbxZpKs6mSgouRjq5ngZbOS3Wu5jNtwvobZdcKB13rEfdaAx3nVhsl21IzK&#10;dNOSy3HTmsxw06XNbtO1zG7Ttcxu07XMbtO1zG7Ttcxu07XMbtO1zG7Ttcxu07XMbtO1zG7TtczT&#10;tAAA5sEJAOvHKQ7f0zgcz+VFKMbwT0m+91lmtvxhfKz0X42i7V+Zmelgo5DlY6qJ4mevhOBts3/f&#10;crZ73Xe5eNx8u3Tbgb1y24a+b9qMv23Zk8Fr2ZvBadmnwmnZp8Jp2afCadmnwmnZp8Jp2afCadmn&#10;wmnZp8Jp2afCadmnwmnZp8LStgAA2sUFAObLKAzT4DoOyO5ILb74UUy1/lhlq/9Zd6H4WoWY8luQ&#10;j+5emIjrYZ6B6WWjfOdppnjlb6l05HOscuN4rm/ifa9t4oGxa+GGsmngjLNm4JO0ZN+ctWTfnLVk&#10;35y1ZN+ctWTfnLVk35y1ZN+ctWTfnLVk35y1ZN+ctWTfnLXQuQAA2MgFANrZGQPK6z8Tv/dKMbX/&#10;TUuq/1BfoP9Sb5b9VHuN+FeEhvVbi3/yX5B58GOUdO5nl3Hta5pu7HCcbOt0nmnqeJ9n6nyhZumA&#10;omTphaNi6IukYOeTpWDnk6Vg55OlYOeTpWDnk6Vg55OlYOeTpWDnk6Vg55OlYOeTpWDnk6XNvAAA&#10;1MwFAMzoIgK/9joXtP8/MKn/Q0We/0hWlP9LY4v/T22D/1N1fP1Xe3f6XIBy+WCDbvdkhmv2aIho&#10;9WyKZvRwjGT0dI1i83eOYfJ7kF/yf5Fd8YSSW/CKk1vwipNb8IqTW/CKk1vwipNb8IqTW/CKk1vw&#10;ipNb8IqTW/CKk1vwipPLwAAAzNEFAL/1IgSz/zEXp/80K5z/OjyR/z9KiP9EVID/SV15/05kc/9T&#10;aW7/WG5q/1xxZ/9hdGT/ZXdi/ml4YP1sel79cHxc/HN9W/t3fln7e39X+oCBVfmGglX5hoJV+YaC&#10;VfmGglX5hoJV+YaCVfmGglX5hoJV+YaCVfmGglX5hoLIxAEAvtgAALL/GgWm/yUTmv8pIo7/LzCF&#10;/zY7ff89RXb/RE5w/0pVa/9QW2b/VV9i/1piX/9fZVz/Y2da/2dpWP9ra1b/b2xV/3JuU/92b1L/&#10;enBQ/39xTv+Fc07/hXNO/4VzTv+Fc07/hXNO/4VzTv+Fc07/hXNO/4VzTv+Fc07/hXO/zwAAsu8C&#10;AKT/DgOY/xgMjP8cGIP/JiN7/y4udP82OG3/PkBn/0VGYv9MTF3/UlBa/1dTVv9cVlT/YVhS/2VZ&#10;UP9pW07/bVxN/3BeS/90X0r/eGBI/35hRv+EY0b/hGNG/4RjRv+EY0b/hGNG/4RjRv+EY0b/hGNG&#10;/4RjRv+EY0b/hGP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snQAA/58RAv+hJxH/&#10;oDYp/5tHQv+VVln/ll5r/pVme/eRbonxjXWV7Il/n+iGiKblgpCs43+XseF8nrTgeqW333itud52&#10;tLvddL283XPGvdxy0L7TddG+zHjRvcZ60r3GetK9xnrSvcZ60r3GetK9xnrSvcZ60r3GetK9xnrS&#10;vcZ60r3qngAA/6AQAf+iJxH/oTYp/5xHQv+YVFn/mlxr/plke/aWbIrwknOW6418oeeKhankho2v&#10;4YKVtN9/nbjefaS73Hqsvtt4tcDbdr/B2nXKwtR2z8LMec/CxnzPwr99z8K/fc/Cv33Pwr99z8K/&#10;fc/Cv33Pwr99z8K/fc/Cv33Pwr99z8LonwAA/6EQAf+jJxD/ojYo/55GQv+cU1j/nltr/p1ie/ab&#10;aorwlnGX6pF4ouaNgqviiouy4IaTt92Cm7zcf6O/2nyswtl6tsTZeMHF1nfNxs17zcbGfs3GwH/N&#10;xrqAzca6gM3GuoDNxrqAzca6gM3GuoDNxrqAzca6gM3GuoDNxrqAzcbmoAAA/6EQAf+kJxD/ozYo&#10;/59GQ/+fUlj/olpq/qFhe/afaIvvm26Y6pV1o+WRf63hjYi03omRutyFmb/agaLD2H6sxtd8t8jW&#10;esTJz3vKysd/y8rBgMrKu4HKyrWCy8q1gsvKtYLLyrWCy8q1gsvKtYLLyrWCy8q1gsvKtYLLyrWC&#10;y8rloAAA/6IPAf+lJhD/pDYo/6BGQ/+iUVf/pVhp/qVfe/ajZorvn2yY6ZpzpOSVfK7gkYW23Y2O&#10;vNqIl8LYhKDG1oCrydV+uMzUfMjNyYDIzsGCyM67g8jOtoTJzrGFyc2xhcnNsYXJzbGFyc2xhcnN&#10;sYXJzbGFyc2xhcnNsYXJzbGFyc3joQAA/6MOAf+mJhD/pTYo/6FGQ/+lUFb/qVdp/qleeveoZIrv&#10;pGqY6Z9wpOSaeK7glYK33JCLvtmLlcTWh5/J1IOrzdOAutDNgMfRwoTH0buFxtG1hsbRsYfH0a2I&#10;x8+tiMfPrYjHz62Ix8+tiMfPrYjHz62Ix8+tiMfPrYjHz62Ix8/hoQAA/6QOAf+nJhD/pjYo/6JG&#10;Q/+oTlX/rFZn/61defesYonwqWiX6aVupOSfdK/fmn6425SIwNiPksfUip3M0oWq0dGCvdTGhcXV&#10;vIjE1bWJxNWwisXUrIrF06mLxtKpi8bSqYvG0qmLxtKpi8bSqYvG0qmLxtKpi8bSqYvG0qmLxtLg&#10;ogAA/6QOAf+oJg//pzYo/6NFQ/+rTVT/sFVm/LFbd/ixYYfxr2aW6qtro+Slca7foHq425mDwdaU&#10;jsjTjZrP0Ieq1M+Ew9i+icPYtYvC2a+Mw9irjcPXqI3E1qWNxdSljcXUpY3F1KWNxdSljcXUpY3F&#10;1KWNxdSljcXUpY3F1KWNxdTfogAA/qUNAf+oJg//qDYo/6ZEQv+uTFP9s1Rl+bZadfe2YIXxtWSU&#10;67JpoeWtbazgp3S326B+wNaZicnSkpbRz4qq2MaIwdu2jcHcro7B3KqPwdunkMLZpJDD2KKQxNWi&#10;kMTVopDE1aKQxNWikMTVopDE1aKQxNWikMTVopDE1aKQxNXeowAA/aUNAf+pJg//qDYo/6hEQf+x&#10;S1L6tlNj9rpZc/O7XoPyu2OR7Llmnua1aqrhsG+03Kl4vtahgsjSmJHSzYyq27qNv9+tkL/fqJK/&#10;3qWTwN2jk8HboZPC2Z+SxNafksTWn5LE1p+SxNafksTWn5LE1p+SxNafksTWn5LE1p+SxNbeowAA&#10;/KYNAf+qJg//qTYo/6pDQP6zS1D3ulJh875Yce/AXYDuwmKO7cFlmui/aKbjvGuw3rduutWuesXJ&#10;oInSu5Wg3qyTveOllr3ioZa+4KCWv96elsDcnZXC2pyUw9eclMPXnJTD15yUw9eclMPXnJTD15yU&#10;w9eclMPXnJTD15yUw9fepAAA/KcMAf+qJg//qjYn/61CPvy2Sk/0vVFf78JXbuvGXH3pyF6K58lg&#10;lebKYp/gy2ao18Zqtcq4dMS7q4LTqqGY352evOWbnL3jm5u+4Zqav9+amcDdmZjB2pmXw9iZl8PY&#10;mZfD2JmXw9iZl8PYmZfD2JmXw9iZl8PYmZfD2JmXw9jdpAAA+6cMAP+rJg7/qzYn/69BPfm5SU3x&#10;wVFc68dXa+fLWXjjzlqE4NNcjdzZYJTZ21+izdBmtL/Db8SvuHzSm6+R3oyuu+WRo7zjk6C+4ZSd&#10;v9+VnMDdlZrB2pWZw9iVmcPYlZnD2JWZw9iVmcPYlZnD2JWZw9iVmcPYlZnD2JWZw9jdpAAA+qgM&#10;AP+sJQ7/rDYn/7JBO/a8SUvtxVFZ5stVZuHRVXLc2FZ71t9jgdHkbI3M42ihxNtjsrXQa8Kjx3fR&#10;jsCL3X3FveOGrr3ii6a+4I2iv96PoMDckJ3C2pGbw9eRm8PXkZvD15Gbw9eRm8PXkZvD15Gbw9eR&#10;m8PXkZvD15Gbw9fdpQAA+KkLAP+tJQ7/rDYn/bVAOfLASUjoylBV4dFRYNvZUWnU4WJuz+Zmgcrq&#10;aZPD6WujuuFssavabMCZ0nXOh8yI2XrJqN99vb/fgrC/3oapwN2IpcHbiqHC2YyexNaMnsTWjJ7E&#10;1oyexNaMnsTWjJ7E1oyexNaMnsTWjJ7E1oyexNbcpQAA96kLAP+uJQ7/rjYn+bhAN+3ESEPjz05P&#10;29lMWNPiXF3O52FzyOxkh8LuZ5m65mqor99ptaHZbcGT03fLhM+G1HrMnNl3zLzaer3B236ywdqB&#10;rMLZhKfD14ajxNWGo8TVhqPE1YajxNWGo8TVhqPE1YajxNWGo8TVhqPE1YajxNXcpgAA9aoKAP+v&#10;JQ3/rzYn9b0/M+jKRz7d1UhG1OBVSs7nW2LI7WB5wfJkjLrsaJyw5WeqpN9mtZjabb+M1XfIgdKD&#10;z3nPlNN1z6vVc8zE1na/xNZ5tcTWfK7F1H+oxtN/qMbTf6jG03+oxtN/qMbTf6jG03+oxtN/qMbT&#10;f6jG03+oxtPbpwAA8qwJAP+wJQ3/sjUl8MI+LuHRRjbW3ko6zuZVT8jtW2jB82B9uvNmj7HrZZ6m&#10;5WSqm+BltJHcbbyG2HbDftWByXbTjs1y0p/PcNK2z27Nx9BxwsfRdLjH0HewyM93sMjPd7DIz3ew&#10;yM93sMjPd7DIz3ewyM93sMjPd7DIz3ewyM/aqAAA760IAP6yJAz6uDQg6Mk8J9nZPSrP5U45yO1W&#10;VMH0XGy6+GKAsvJjkKfrYZ2d5mKokuJlsInebbeB23W9etl+wnTXicVv1ZfHbNWnyWvVu8hp0cvJ&#10;bMbKym+7yspvu8rKb7vKym+7yspvu8rKb7vKym+7yspvu8rKb7vKym+7ysrZqQAA668GAPy0JAvz&#10;vzIa4NI5HNLiRiLJ61A+wvNXWbv5Xm+y+l+BqPNej57tX5uU6GGkiuRkq4Pha7F833O2d918uXHc&#10;hbxt2pC/atqcwGfZqsFm2b3BZdXPwWfJz8Nnyc/DZ8nPw2fJz8Nnyc/DZ8nPw2fJz8Nnyc/DZ8nP&#10;w2fJz8PYqwAA5bIEAPm3IwrpyC0R1d04DsvpSCfC81FDu/pYW7L/Wm+o+1p/nvRbjJTvXZaL62Cd&#10;g+hkpHzmaqh35HGscuJ5sG7hgbJq4Im1Z9+TtmXenrdj3qu4Yd69uGHb07hh29O4YdvTuGHb07hh&#10;29O4YdvTuGHb07hh29O4YdvTuGHb07jWrQAA3LUBAPW8Ignd1CEGzec+EcPxSyy7+lFGsf9SW6f/&#10;VG2e/VV7lPhXhYvzW46E8F+VfO1jmnbraJ5y6W+ibuh2pGrnfadn5oSpZOWMqmLklKxg456tXeOr&#10;rlzjvq5c476uXOO+rlzjvq5c476uXOO+rlzjvq5c476uXOO+rlzjvq7UrwAA2rgBAOjIEwHQ4iIC&#10;xPA/Fbv6Ry+w/0hGpv9LWJz/TmeT/1FzivxVfIP4WYR89l2JdvNijnHxZ5Jt8G2Vae9zl2bueZlk&#10;7X+bYeyFnV/rjJ5d6pSfWuqeoVjpq6FY6auhWOmroVjpq6FY6auhWOmroVjpq6FY6auhWOmroVjp&#10;q6HSsgAA17sBANHQBgDF7yYEuvo6GLD/Py+l/0BCm/9FUpH/SV+I/01pgf9ScXr/Vnd0/Vt8b/tg&#10;gGv5ZYNn+GqFZPdvh2L2dIlf9XmLXfR/jVvzhY5Z84uPVvKTkVTxnZJU8Z2SVPGdklTxnZJU8Z2S&#10;VPGdklTxnZJU8Z2SVPGdklTxnZLPtgAAzsEBAMXWBAC6+yQGrv8xGKP/NSuY/zg7jv8+SIX/Q1N+&#10;/0lbd/9OYnH/U2ds/1hrZ/9db2T/YnJh/2Z0X/9rdlz/b3da/nN5WP14elb9fXxU/IJ9UvuJfk/6&#10;koBP+pKAT/qSgE/6koBP+pKAT/qSgE/6koBP+pKAT/qSgE/6koDMugAAxMoBALjiAwCt/x0Gof8n&#10;FZb/KyOL/y8wgv82O3r/PURz/0NLbf9JUWj/T1Zj/1RZYP9YXF3/XV9a/2FgWP9lYlb/aWRU/21l&#10;Uv9xZlD/dWhO/3lpTP9/akn/hmxJ/4ZsSf+GbEn/hmxJ/4ZsSf+GbEn/hmxJ/4ZsSf+GbEn/hmzE&#10;wgAAudUAAKz9CACe/xEEk/8bDoj/IRp+/yYkdf8uLW7/NjRo/z06Y/9DQF7/SURa/09IV/9US1T/&#10;WE1S/11PUP9hUU7/ZVNM/2lUSv9tVkj/cldG/3ZYRP98WkL/hFtC/4RbQv+EW0L/hFtC/4RbQv+E&#10;W0L/hFtC/4RbQv+EW0L/hFu6zgAArN0AAJ7/AwGQ/wcDhP8NB3r/FQ9y/x0Ya/8mIGT/Lydf/zgt&#10;Wv8/MlX/RTZS/0s6Tv9RPEv/Vj9J/1pAR/9eQkX/Y0RD/2dFQf9rRj//cEg+/3VJPP97Sjr/gkw6&#10;/4JMOv+CTDr/gkw6/4JMOv+CTDr/gkw6/4JMOv+CTDr/gkz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9kgMA/5ES&#10;Av+RIwz/jzMg/4pENP+JUEb/illW/4lhZf+FanL9gHN9+Xx9hfV5h43ydZCS8HGYl+5uoJrtbKid&#10;7Gqwn+touaDqZ8Ki6mXNo+hk2qPhZ92k2mrfpNJu4aPMb+GjzG/ho8xv4aPMb+GjzG/ho8xv4aPM&#10;b+GjzG/ho8xv4aP7kwIA/5MRAv+SIgz/kDMg/4tDNf+NTkb/j1dW/41fZf+KaHL8hXB++IB5h/R8&#10;hI/xeI2V7nSWmuxxnp7rbqeh6mywo+lquaXoaMSm6GfQp+No2qjaa92o0m7ep8xx3qjGct6oxnLe&#10;qMZy3qjGct6oxnLeqMZy3qjGct6oxnLeqMZy3qj5kwEA/5MRAv+TIgz/kTIg/41DNf+RTEb/k1VW&#10;/5JdZf+PZXP8im5/94R2ifOAgZHwe4qX7XeUnet0naHpcaWk6G6vp+dsuqnmasaq5mnTq91r2qzT&#10;b9yrzHLcq8Zz3KzAdNyswHTcrMB03KzAdNyswHTcrMB03KzAdNyswHTcrMB03Kz4lAEA/5QQAv+U&#10;Igz/kzIf/49CNf+US0X/llNV/5ZbZf+TY3P8j2t/94lzivKEfZLvf4ea7HqRn+l3m6Toc6Sn5nCv&#10;quVtuqzka8iu4WvWr9Zv2q/Nc9qvx3Tar8B22rC7d9qwu3fasLt32rC7d9qwu3fasLt32rC7d9qw&#10;u3fasLt32rD2lQAA/5UQAv+VIgv/lDIf/5JBNP+YSUT/mlFU/5pZZP+YYXL8lGh/9o5wivKIeZTu&#10;g4Sb6n6Oouh6mKfmdaOr5HKuruNvu7Dibcyy227Ws89z2LPHdtizwHfYtLt42LS2ediztnnYs7Z5&#10;2LO2ediztnnYs7Z52LO2ediztnnYs7Z52LP0lgAA/5YQAv+WIgv/lTIf/5U/M/+bR0P/n1BT/59X&#10;Y/+dXnH8mWV/9pRtivGNdZTth4Cd6YKKpOd9lankeKGu4nSusuFwvbTgbtG20nPVtsh31bfAedW3&#10;unrVt7V71bexfNW2sXzVtrF81baxfNW2sXzVtrF81baxfNW2sXzVtrF81bbzlgAA/5cPAf+XIQv/&#10;ljIf/5g+Mv+fRkL/o05S/6RVYf+iXHD9n2N995pqifGTcZTtjHud6YeGpeWAkqzje56x4Xattd9x&#10;wLjZctO6ynjUusB607u5fNO7tH3Tu69+07qsf9S5rH/Uuax/1Lmsf9S5rH/Uuax/1Lmsf9S5rH/U&#10;uax/1LnxlwAA/5gOAf+YIQv/lzIf/5s8Mf+iRUD/p01Q/6hTX/+oWm7+pWB896BmiPKabZPtknWd&#10;6IuBpuWFjq3hfpy033itud1zxbzPd9G9wXvRvrh90b+yf9G/rYDRvqqB0r2ngtK8p4LSvKeC0ryn&#10;gtK8p4LSvKeC0ryngtK8p4LSvKeC0rzwlwAA/5gOAf+ZIQv/mDEf/548MP+mRD//q0xO/61SXf+t&#10;WGv6q1559adjhvChaZHrmnCc5pJ7peGLiK7cg5e21nyqvNF3wsDFe8/BuH/PwrCBz8Krgs/CqIPQ&#10;waWE0L+ihNG+ooTRvqKE0b6ihNG+ooTRvqKE0b6ihNG+ooTRvqKE0b7umAAA/5kNAf+aIQv/mTEf&#10;/6E7L/+pRD3/rktM/bFSWvqyV2j1sV12769hguqqZ47ko22Z3pt3o9eThK3QipG3yYKiv8N+usS5&#10;f83Gr4PNxqmEzcWlhs7EoobPw6CHz8Geh9C/nofQv56H0L+eh9C/nofQv56H0L+eh9C/nofQv56H&#10;0L/tmAAA/5kNAf+bIQr/mjEf/6M7Lf+sQzv9skpJ+bZRV/a4VmXxuFty6rdgfuSzZInermqU1aV0&#10;oc2afq7FkYu5vIqcwbWFs8euhcvJpofLyaKIzMefic3GnYnOxJuJz8OaidDBmonQwZqJ0MGaidDB&#10;monQwZqJ0MGaidDBmonQwZqJ0MHsmQAA/5oNAf+bIQr/mzEf/6Y6LP+vQjn6tkpH9LpQVPG+VWHs&#10;v1pt5cBeeN++YYLXt2eRzaxwocSheq66mIa6sZGWw6iMrcmhi8rMnYzKy5qNy8mZjczHmI3NxpeM&#10;zsSWjM/BlozPwZaMz8GWjM/BlozPwZaMz8GWjM/BlozPwZaMz8HqmQAA/5sMAf+cIAr/mzEf/6g6&#10;Kv6yQjf2uUlE8L9PUOvEVFzox1lm4clcb9rIXH3QvmOQxrNsoLupda6woIG6ppqRxJyVp8uVlMnO&#10;lJLJzJOSysqTkcvIk5DNxpOPzsSSjs/Cko7PwpKOz8KSjs/Cko7PwpKOz8KSjs/Cko7PwpKOz8Lp&#10;mgAA/5sMAf+dIAr/njAe/6s5Kfq1QTTyvUhA68ROS+bKU1Xhz1Vd3dRXZtPOWHzJxWCPvrton7Ox&#10;cq2nqX25m6OLxJCfosuIn8jOipnJzYyXysuNlcvJjZTMx46SzsSOkc/CjpHPwo6Rz8KOkc/CjpHP&#10;wo6Rz8KOkc/CjpHPwo6Rz8LnmwAA/5wMAf+eIAr/oDAc/644Jve5QDHuwkc85spNReDRT0za2lFR&#10;1d1TZM3VVXrDzF2Nt8Nlnqu7bqyes3i4ka2Hw4Wqncp8q8TOgKLJzYSdysuGmsvJh5jMx4mWzsSK&#10;lM/CipTPwoqUz8KKlM/CipTPwoqUz8KKlM/CipTPwoqUz8LmmwAA/50LAf+fIAr/oy8b/7E4JPO9&#10;Py3px0U24dFKPdnbS0HT4VtKzeNbYsbcV3i81FqLsMxhnKLFaqqVvnS2h7mCwHq4mMhxusHMdq7K&#10;y3umy8p+oczIgZ3NxoOazsSEmM/ChJjPwoSYz8KEmM/ChJjPwoSYz8KEmM/ChJjPwoSYz8LjnAAA&#10;/p4KAP+gIAn/pi4Z+7U2Ie7CPijjzkMu2tlEMtLhVjfN5l1Lx+hhYL/jYXa03VuJp9ZdmZrQZqeM&#10;y3Czfsh+vXHHlcRny7/IbbzMyHKwzMd2qc3GeqTOxHygz8N+ndDBfp3QwX6d0MF+ndDBfp3QwX6d&#10;0MF+ndDBfp3QwX6d0MHhnQAA/J8KAP+hHwn/qi0W9ro1HOjIOyHc1T8k0+BOJ8znVj3G7F1Sv+xi&#10;ZbjpZHet5WKHoOFglpLdY6OE2m2vdth7uGrak75j2bfCZs3Pwmq+zsNutM/Dcq3PwnWn0MF4o9G/&#10;eKPRv3ij0b94o9G/eKPRv3ij0b94o9G/eKPRv3ij0b/fngAA+qAJAP+jHwn/rysS8MAyFuHQNxjU&#10;3kMXzeZPLcbtV0O/8l1YuPBgaq7uXnuj7F2JlulelonoYqF95Wuqc+F6sWrejLdl3aW6Yt3IumPO&#10;0r1nwtG+arnRvm2x0r1wq9K8cKvSvHCr0rxwq9K8cKvSvHCr0rxwq9K8cKvSvHCr0rzenwAA9qIH&#10;AP+lHgj7tSgO6cgtD9jaMg3O5UYbxu1QMr/0WEm391tdrvZabqT1WX2Z9FmKjfBdlILrYp146Gul&#10;cOV4q2nih69k4ZmzYOCwtF7g0LRg0da2Y8fVt2a91bhottW3aLbVt2i21bdottW3aLbVt2i21bdo&#10;ttW3aLbVt2i21bfdoQAA8qMGAP+oHQfzvSIH39EiBtDjOgvH7Ekgv/RSN7f7VU2u/VVfpPxVb5n8&#10;VXyP91iHhvJdkHzuY5hz62uebel2o2fngqdi5ZCqXuShrFzjtq1a5NKtXdjarl/M2q9hw9mwYcPZ&#10;sGHD2bBhw9mwYcPZsGHD2bBhw9mwYcPZsGHD2bDcogAA7KYEAP+vFwPpxxYB1N4cAcjrPA+/9Ekl&#10;t/xNO67/T0+k/09gmf9QbpD+U3mH+VeCfvVcinbyY5Bv8GqVau10mWXsfp1h6omgXemWolropaNX&#10;6LikVujQpFnf3KRa09+mWtPfplrT36Za09+mWtPfplrT36Za09+mWtPfplrT36bapAAA46kAAOa5&#10;CADUzwcAyukiAsD0OxO2/UQprf9HPaP/SE6Z/0pdj/9NaYf/UnN//VZ7d/pcgXD3YoZr9WmLZvNx&#10;jmLyeZFe8IOUW++NlljumJhV7qaZU+22mlLtzZpU592aVOfdmlTn3ZpU592aVOfdmlTn3ZpU592a&#10;VOfdmlTn3ZrYpwAA3K0AANLAAwDK1AUAwPQlBLb9Nxas/z4qov9APJj/QkuO/0VXhf9KYn3/UGp3&#10;/1VxcP9bdmr9YHpm+2d+YvpugV75dYNb932GWPaFiFX1jopS9ZmLUPSkjE7ztI1N88eOTfPHjk3z&#10;x45N88eOTfPHjk3zx45N88eOTfPHjk3zx47VqgAA07QAAMfGAgC+2QQAtP8kBqr/MRag/zYolv85&#10;N4z/PESD/0FPe/9HV3T/TV5u/1Nkaf9YaGT/Xmxg/2RvXf9qcVr/cHRX/3Z2VP99eFH+hXlO/Y17&#10;TPyXfEr8on5J+69/Sfuvf0n7r39J+69/Sfuvf0n7r39J+69/Sfuvf0n7r3/SrgAAyL4AAL7QAQCz&#10;8gkAqP8eBp7/KRST/y4iif8yL4D/Njp4/z1Dcf9DSmv/SVBl/09UYf9UWF3/Wlta/19eVv9kYFT/&#10;amJR/29kTv91Zkz/fGdJ/4NpR/+KakX/lGtD/55tQ/+ebUP/nm1D/55tQ/+ebUP/nm1D/55tQ/+e&#10;bUP/nm3KtgAAvsgAALPZAACm/wsBmv8UBZD/Hw+G/yUafP8qJHT/Ly1s/zc0Zv89OmH/RD9c/0pD&#10;WP9PRlX/VElS/1lLT/9eTUz/Y09K/2hQSP9tUkX/clND/3hVQf9/Vj//h1c9/49ZPf+PWT3/j1k9&#10;/49ZPf+PWT3/j1k9/49ZPf+PWT3/j1m/wQAAtNIAAKbhAACZ/wUBjP8LA4H/Ewh4/xsQcP8iGGf/&#10;KB9h/y8lW/83Klb/PS5S/0MxT/9IM0z/TTVJ/1E3Rv9WOUT/WjpC/188QP9jPT7/aD88/21AOv9z&#10;QTf/ekM1/4JENf+CRDX/gkQ1/4JENf+CRDX/gkQ1/4JENf+CRDX/gkS1zQAAp9oAAJjuAACL/wAB&#10;fv8BAnP/CAVp/w4HYv8XDFv/IBJV/ygXUP8vG0z/Nx9I/z0iRf9DJUL/SCc//00pPf9RKzv/Viw5&#10;/1suNv9gLzT/ZTAy/2syMP9xMy7/eDQs/4A2LP+ANiz/gDYs/4A2LP+ANiz/gDYs/4A2LP+ANiz/&#10;gDb/hAYB/4IUBP9+IQn/ejEX/3VDJ/94Tjb/eFdE/3ZhUP9ya1v/b3Vl/2uAbP9ninL/Y5R3/mCd&#10;ev1epX38XK1/+1q2gfpZv4L5WMiD+FbThPZV34XyVueF61npheVb64XfYO2F22LuhNti7oTbYu6E&#10;22LuhNti7oTbYu6E22LuhNti7oT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QUB/4MTBP9/IAn/fDEX/3dCKP98Szb/fVVE/3teUf93aFz/c3Jm/299bv9qh3X/ZpF6/WOafvtg&#10;o4H6XqyD+Vy1hfhbv4b3WcmI9VjVifRX4ontWuaJ5l3pid9g64nZZO2J1GXtidRl7YnUZe2J1GXt&#10;idRl7YnUZe2J1GXtidRl7Yn/hgUA/4QTA/+BIAn/fTAX/3tAJ/+ASTb/gVJE/39cUf98ZV3/d29o&#10;/3N6cP9uhHf9ao58+2aYgfljooT4YauH91+0ifZdv4r2W8qM81rYjfBa5I3oXeaN4GHpjdll643S&#10;Z+yNzWjtjs1o7Y7NaO2OzWjtjs1o7Y7NaO2OzWjtjs1o7Y7/hwQA/4USA/+CHwn/fzAX/38+J/+E&#10;RzX/hVBE/4RZUf+AYl7/e2xo/3Z3cf9ygXn8bYx/+mmWg/hloIf2Y6mK9WG0jPRfv470XcuP8Vzb&#10;kOtd45HiYeaR2mXokdNo6pHMauqSyGvqkshr6pLIa+qSyGvqkshr6pLIa+qSyGvqkshr6pL/iAQA&#10;/4YSA/+DHwj/gC8X/4I8J/+IRTX/ik5D/4hXUf+FYF7/gGlp/3pzc/52fnv7cYmB+GyThvZonor1&#10;ZaiN82OzkPJgv5LyXs2T713flOVh45XcZeaV02nolMxr6JXGbOiWwm3olsJt6JbCbeiWwm3olsJt&#10;6JbCbeiWwm3olsJt6Jb/iQMA/4cSA/+EHwj/gS8X/4Y6Jv+MQzT/jkxC/41UUP+KXV3/hmZp/39v&#10;c/16enz6dYWD93CQifVrm43zaKaR8WWylPBiwJbvYNCX6mDgmN5l45nUauaYzGzmmcVu5pq/b+aa&#10;vHDmmrxw5pq8cOaavHDmmrxw5pq8cOaavHDmmrxw5pr/iQMA/4gRA/+FHgj/gy8X/4o5Jf+QQjP/&#10;k0pB/5NST/+QWlz/jGJp/4ZrdP1+dX35eYGF9nSMi/NumJDxaqSU8GaymO5jwZrtYdWc42TgnNZq&#10;5JzMbeSdxG/knr5x4565cuOetnPknrZz5J62c+SetnPknrZz5J62c+SetnPknrZz5J7/igIA/4kR&#10;Av+GHgj/hC8X/444JP+VQTH/mEk//5hRTf+WWFv/kmBo+4xoc/iFcX31fnyG8nmIje9zlJPtbqGY&#10;6mqvm+hnwJ7mZdWg2mnhoM1u4qHDceGivHLho7d04aOydeGisHbiorB24qKwduKisHbiorB24qKw&#10;duKisHbiorB24qL/iwIA/4oQAv+HHgf/hi4X/5I3Iv+ZQC//nEg9/51PS/+cVln6mV1m9ZRlcfGN&#10;bXzthneG6YCDjuZ5j5XjdJyb4G+qn91rvKLbatKk0G/gpMRy36a7dN+mtXbfp7B336aseN+lqnng&#10;pap54KWqeeClqnngpap54KWqeeClqnngpap54KX/jAEA/4sQAv+IHQf/iS0W/5U2If+cPi3/oUY7&#10;/6JNSPqiVFb0n1tj75tib+qUaXrmjnOF4Yd/jt2AipbZeped1HSlo9BxtqbNb8ypxnLdqbt13aqz&#10;d92qrnndqqp63amne96opXvep6V73qele96npXvep6V73qele96npXvep6V73qf/jAEA/4wQAv+J&#10;HQf/jCwV/5g1H/+gPSv/pUU4/KdMRfWoUlLvpllf6aJfa+SdZnfflnCC2Y97jdOHhpfOgJGfyXqf&#10;psR2sKrBdMatu3bbrrJ5266re9uup3zbraR93Kyhft2roH7dqaB+3amgft2poH7dqaB+3amgft2p&#10;/+L/4klDQ19QUk9GSUxFAAUJoH7dqaB+3an9jQAA/40PAv+KHQf/jysU/5s0Hv+jPCn/qUQ1+KxK&#10;QvGtUE7qrVZb5KpcZ96lY3LYnm1/0ZV3jcqOgZjEh4yhvoGZqLl8qq60er+xsHrZsql92bGkf9mw&#10;oIDar56A266cgdysm4Hcq5uB3Kubgdyrm4Hcq5uB3Kubgdyrm4Hcq5uB3Kv8jgAA/40OAv+LHAf/&#10;kSsT/54zHP+nOyf9rUIy9bFJPu2zTknmtFRV4LNZYNmuYG7RpGl/yZxzjcKUfZm7jYiitIeUqq6C&#10;pLCpgLq0pYDWtaCC17Sdg9izmoPZsZmD2rCXhNuul4TcrZeE3K2XhNytl4TcrZeE3K2XhNytl4Tc&#10;rZeE3K37jgAA/44OAv+MHAf/lCoS/6EyGv+qOiT6sUEv8bZHOem6TUTivFFO3LxWWdOzXW3LqmZ+&#10;wqJvjbqaeZmyk4Ojq46Qq6SJn7KehrW2mobUt5eH1raWh9e0lIfYs5SH2bGThtqvkobbrpKG266S&#10;htuukobbrpKG266ShtuukobbrpKG2676jwAA/48OAv+NHAf/likR/6MxGf+tOSH3tUAr7rtFNObA&#10;Sj3fxE9F1sFSV865W2vFsGN9vKhsjLOgdZmqmX+jopSMrJqQm7OUjrG3kI3QuY+M1biPjNa2jovY&#10;tI6K2bKOitqwjonbro6J266Oiduujonbro6J266Oiduujonbro6J2675jwAA/48NAf+NHAf/mSgP&#10;/6YwF/yxNx7zuj4m6sFDLuLHSDXbzEg+0cZPVsi+WGq/tmF8tq5pi6yncpiioXyjmZuIrJGYl7OK&#10;lay4hZXMuoaT1LmHkdW2iI/XtImO2LKJjdqwiozar4qM2q+KjNqviozar4qM2q+KjNqviozar4qM&#10;2q/3kAAA/5ANAf+OHAb/mycO/6kvFPm1Nhvvvzwh5sdBJ9/PRSrW0UM8zctNVMPEVmi5vV56r7Vm&#10;iqWvb5ebqXiikaSEq4igk7KAnqi4e57Jun2a1LmAltW3gpTXtIOS2LKEkNmwhY/ar4WP2q+Fj9qv&#10;hY/ar4WP2q+Fj9qvhY/ar4WP2q/2kQAA/5EMAf+PGwb/niUM/60tEfW5MxbqxTkb4c89HdnZPCHR&#10;1kE6x9FKUr3KU2azxFt4qb1jiJ63a5WTsnSgia2AqX+qj7F3qaS2canGuHOj1bh3nta2eprXtH2X&#10;2LJ+ldqwgJPar4CT2q+Ak9qvgJPar4CT2q+Ak9qvgJPar4CT2q/0kQAA/5IMAf+RGwb/oiMK/bEq&#10;Du+/MBHkyzQT2tg2EtLfQx/L3EU4wddIT7fRUGSszFh2osZghZfBaJKMvHGdgbh8p3e1i65utaGz&#10;aLbEtmqv1rVvp9e0c6HYs3ad2bF4mtqvepjbrnqY2656mNuuepjbrnqY2656mNuuepjbrnqY267x&#10;kgAA/5MLAf+TGgX/piEI+LYmCunGKgrd1CsJ0uA+DcvjSx7E4U81u95OTLDaTmCl1FVyms9cgY/L&#10;ZI6Ex22ZecV5om/DiKpmw56uX8XCsWO+2bFns9mxa6vasG6m2q9xoduuc57crHOe3Kxzntysc57c&#10;rHOe3Kxzntysc57crHOe3KzulAAA/5QKAf+YFwP/qxwE8r0gBeLOIATU3iwEy+ZBEsTnTSO95lM2&#10;tOVWSariVVye3lVuk9tafYfYYYl91WqUctN2nGjThqNg1J2oWdbCqlzO3apgwdyrY7fcrGaw3Ktp&#10;qt2ra6bdqmum3aprpt2qa6bdqmum3aprpt2qa6bdqmum3arrlQAA/5YJAf+dEgL9sRUB6sUTAdja&#10;CwDM5jEGxOtDFrzrTCm061A8q+pSTqHoVF6W51Zsi+VaeYDkX4R242iNbeN0lGTjhJpc5ZmeV+e6&#10;oFfi3KBa0eGjXMbgpV+936Zitd+mZLDgpWSw4KVksOClZLDgpWSw4KVksOClZLDgpWSw4KXmlwAA&#10;/5gIAPikCwDfuQcA1cwHAM7kFQDE7jQKvPBCG7PxSS6q8UxAofFOUZfwUV+N71Rsg+9YdnnvXn9v&#10;72aGZ/BxjF/xgJFZ75KVVO6omFLuyJlV5d+ZV9bjm1jM5J1bw+SeXb7jnl2+455dvuOeXb7jnl2+&#10;455dvuOeXb7jnl2+457gmQAA+psGANysAQDSvgMAzM8FAMTuHAG79DUNs/ZAH6r3RTGg+EhCl/hL&#10;UY34Tl6D+FJoevlWcXL6XHhp+mR+Y/lvg133e4dY9YmLU/OajlDyr5BO8syRUOvhkFPf5pFV0+iT&#10;Vs3plFbN6ZRWzemUVs3plFbN6ZRWzemUVs3plFbN6ZTfmwAA66ABANOzAADKwwIAw9QFALr3IAOx&#10;+jMRqPw8Ip/+QDKV/0RBjP9HToP/S1l6/09icv9UaWr/W29k/2N0X/5seFr9dnxV+4F/UfqPgU74&#10;noRL+LKFSffKhkn04oZO6OeGUODrh1Dg64dQ4OuHUODrh1Dg64dQ4OuHUODrh1Dg64fcnwAA2KkA&#10;AMu6AADCygIAudoEALD+IQWn/y8Snf82IpT/OzCK/z89gf9DSHn/SFFx/01Yav9SXmT/WWNf/2Bo&#10;Wv9oa1b/cW5S/3pxTv+Fc0r/knZI/6B3Rv6xeUT9xXpD/eF6Rffoe0X36HtF9+h7Rffoe0X36HtF&#10;9+h7Rffoe0X36HvZogAAzbIAAMLDAAC40gEArvMLAKT/HQWb/yoRkf8wH4j/NSt//zo2d/8/P2//&#10;REZo/0lNYv9PUV3/VlZZ/11ZVf9kXFH/a19N/3NhSv98Y0b/hmVD/5JnQf+eaUD/rGo+/79rPf/P&#10;bD3/z2w9/89sPf/PbD3/z2w9/89sPf/PbD3/z2zQqgAAw7wAALjMAACt2QAAov8MAZb/FgSO/yIO&#10;hf8pGXz/LyN0/zUsbP86M2X/QDlf/0U+Wv9LQlb/UUZS/1hITv9eS0r/ZE1H/2tPRP9zUUH/e1M+&#10;/4RVPP+PVzn/mlg4/6haN/+zWjf/s1o3/7NaN/+zWjf/s1o3/7NaN/+zWjf/s1rEtQAAucYAAK3U&#10;AACg4QAAlP8HAYn/DwOA/xgJeP8hEXD/KBlo/y8gYf80JVv/OipV/0AuUP9FMU3/SzRJ/1E3Rv9W&#10;OUP/XDtA/2I8Pf9pPjv/cEA4/3hCNf+AQzP/iUUw/5RGL/+dRy//nUcv/51HL/+dRy//nUcv/51H&#10;L/+dRy//nUe7wAAAr9AAAKHbAACT6wAAh/8AAXz/BwJy/w4Faf8WCGL/Hw5c/yYTVf8tF1D/MxtL&#10;/zkeR/8+IEP/QyM//0glPf9NJjr/Uig3/1cpNf9dKzL/Yyww/2ouLf9xLyv/eTAp/4IyJ/+JMyf/&#10;iTMn/4kzJ/+JMyf/iTMn/4kzJ/+JMyf/iTOwywAAotcAAJPfAACF7gAAef8AAG7/AAJk/wUDXP8N&#10;BlX/FQhO/xwKSP8jC0T/KQ1A/y4PPP80ETj/ORI1/z0UMv9CFi//Rxct/0wYKv9SGij/WBsm/14d&#10;JP9lHiL/bB8f/3UhHv97Ih7/eyIe/3siHv97Ih7/eyIe/3siHv97Ih7/eyL/dgcB/3IVBf9tIgr/&#10;ZTEP/2RAG/9pSif/aVQz/2dePv9kakj/X3VQ/1uAVv9Wi1z/U5Zf/1CgY/9OqWX/TLJn/0u7aP9K&#10;xWr/SNBq/0fda/9G6Gz+RvJs90n0bPFN9mzrUPdr5VX5a+NW+mvjVvpr41b6a+NW+mvjVvpr41b6&#10;a+NW+mv/dgcB/3IVBf9tIgr/ZTEP/2RAG/9pSif/aVQz/2dePv9kakj/X3VQ/1uAVv9Wi1z/U5Zf&#10;/1CgY/9OqWX/TLJn/0u7aP9KxWr/SNBq/0fda/9G6Gz+RvJs90n0bPFN9mzrUPdr5VX5a+NW+mvj&#10;Vvpr41b6a+NW+mvjVvpr41b6a+NW+mv/dwcB/3QVBf9uIgn/ZjAP/2g+G/9tRyf/blEz/2tcP/9o&#10;Z0n/Y3JR/19+WP9aiV7/VpNi/1KeZf9QqGj/T7Fq/027bP9MxW3/StBu/0neb/9I6m/6SvFw803z&#10;cOxR9W/mVfdv4Fn4b95Z+G/eWfhv3ln4b95Z+G/eWfhv3ln4b95Z+G//eAcB/3UUBP9vIQn/aDAP&#10;/2w8G/9xRSf/ck80/3BZP/9sZEr/aG9T/2N7Wv9ehmD/WZFl/1WcaP9Tpmv/UbBt/0+6b/9OxXD/&#10;TNFy/kvgcv1K7HP1TfBz7lHzc+dV9XPhWvZy2lz3c9hc93TYXPd02Fz3dNhc93TYXPd02Fz3dNhc&#10;93T/eQYB/3YUBP9wIQn/aS8P/3A6G/91Qyf/dk00/3VXQP9wYUr/bGxU/2d4XP9hg2L/XY5n/1iZ&#10;a/9VpG7/U65w/1G5cv9QxXT/TtJ1/U3idvlN7XbxUfB36FXyduFa9HbbXfV301/2eNFg93jRYPd4&#10;0WD3eNFg93jRYPd40WD3eNFg93j/egYB/3cTBP9yIAn/ay8Q/3U4G/96Qif/e0sz/3pVQP92Xkv/&#10;cGlV/2t0Xf9mgGT/YYtq/1yWbv9YonH/Vq10/1S4dv9SxXj9UNR5+k/kevRR7XrrVe964lvyette&#10;83rTYPR8zGL2fMpj9n3KY/Z9ymP2fcpj9n3KY/Z9ymP2fcpj9n3/ewUB/3gTBP9zIAn/bi0P/3k3&#10;Gv9/QCb/gUky/4BTP/98XEv/dmVV/3FwXv9sfGb/Zods/2GScf5dnnX8Wql4+1i1evpWw3z3VNF9&#10;9FTifu5V7H7kW+9+22DyftJi84DLZPSBxWb0gcNm9IHDZvSBw2b0gcNm9IHDZvSBw2b0gcNm9IH/&#10;fAUB/3kTBP91Hwn/cysP/341Gf+EPiX/hkcx/4VQPv+CWUr/fWJV/3dsX/xyd2f6bYNu+GiOc/Zj&#10;mXj0YKV7812xfvFbvoDwWs2B7FngguZa7ILcYe+C0WTxhMlm8oXDaPGGvmnxhrxq8Ya8avGGvGrx&#10;hrxq8Ya8avGGvGrxhrxq8Yb/fQQB/3sSBP92Hwj/dyoO/4I0GP+JPSP/i0Yw/4tOPP+JV0n9hF9U&#10;+X5oX/V4c2jyc35w8G6Jdu5plXvsZqB/6mOsguhguoTmX8qG417dh95h7YbRZe+IyGjvicFq74q8&#10;a++Kt23virVt74q1be+KtW3virVt74q1be+KtW3virVt74r/fgQB/3wSA/93Hgj/eykN/4cyFv+N&#10;OyH/kUQt/5FMOvyPVEf3i1xT8oVlXu5/bmjrenpw6HSFeOVvkH3ia5uC4Gioht5ltoncZMeK2WTc&#10;i9Nm7YvIae2Nv2zsjrlt7I+0b+yPsHDsjq9w7Y6vcO2Or3Dtjq9w7Y6vcO2Or3Dtjq9w7Y7/fwMB&#10;/30RA/95Hgj/fycM/4swFf+SOR//lkEr/ZdJN/eVUUTxkllQ7I1hXOeHa2fjgXZw33uBeNx2i3/Y&#10;cZeF1W2jitJrsY3PacKPzWjWkchq65G+beqSt2/qk7Fx6pOtcuqSqXPrkqhz65Goc+uRqHPrkahz&#10;65Goc+uRqHPrkahz65H/gAMA/34RA/96Hgj/giYL/44vE/+WNx3/mz8o+JxHNPGcTkDrmVZM5pRd&#10;WeGPZ2TciXJv1oN8eNJ8h4HOd5GIynOdjsdwq5LEbruUwW3Qlr5u6Ja1ceiXrnPol6p06JamdeiW&#10;o3bplKN26ZSjdumUo3bplKN26ZSjdumUo3bplKN26ZT/gQIA/38QA/97HQj/hiQK/5ItEf+aNhr9&#10;nz4l9KJFMO2iTDzmoFJI4JxZVNuXZWDUkG5tzol4ecmDgoPEfY2LwHmYkbx1pZW5c7WZtnLKmrNz&#10;5JurdeWbpnfmmqN45pmgeeeYnnnol5156JadeeiWnXnolp156JadeeiWnXnolp156Jb/gQIA/4AQ&#10;A/98HQj/iSMJ/5UsEP+eNBj5pDwh8KdCLOmoSTbip09C3KRYTtSdYV7Nlmttx491esGJfoS8g4iM&#10;t3+Tk7J7oJiueLCcq3fFnqh34Z6jeeSen3vknZx75ZyafOaamXznmZh855iYfOeYmHznmJh855iY&#10;fOeYmHznmJh855j/ggIA/4AQA/99HQf/iyII/5gqDv+hMhX1qDke7KxAJ+WuRjHer0w71qpUS8+j&#10;Xl3Hm2htwJRxerqOeoW0iYSOroSPlamAnJqkfaufoXzAoZ583aKbfuKhmH7jn5Z/5J6Vf+WclH/m&#10;mpN/5pqTf+aak3/mmpN/5pqTf+aak3/mmpN/5pr/gwEA/4EQA/9/HAf/jiAH/5soDP2lMBLyrDca&#10;6bI9IuG1Qyratkk10a9SSsmoXFzCoWVsuppuerOUd4Wsj4GOpoqLlqGGl5ybg6egl4K8o5WC2aST&#10;guGjkYLioZCC45+QguSdj4Llm4+C5ZuPguWbj4Llm4+C5ZuPguWbj4Llm4+C5Zv/gwEA/4IPAv+B&#10;Gwb/kB8G/54nCvqoLhDvsTUW5rc6HN68PyLVukUzzbRQSMWtWlu8pmJrtJ9rea2adISmlH2On5CI&#10;lpmMlJ2TiaOijoi4pYuI1qaLh+Cki4fhoouG4qCLheOei4XlnIuF5ZyLheWci4XlnIuF5ZyLheWc&#10;i4XlnIuF5Zz/hAEA/4MOAv+EGgX/kx0F/6EkCPesKwzrtTER4r03FdvDOhvRv0QxyblORsCyV1m3&#10;q2Bqr6VoeKefcYSfmnqOmJaElpGTkJ2LkKCiho61poKO0qeDjeClhIvho4WK4qGFieOfhojknYaI&#10;5ZyGiOWchojlnIaI5ZyGiOWchojlnIaI5Zz/hQAA/4MOAv+HGAX/lhsE/6QiBvOwKAnouy0M38Qx&#10;DtbINRnNw0EvxL1MRLu3VViysV5oqatmdqGmboOYoXeNkZ2BlYmajZ2Cl5yifZaxpnmWz6d6lN+m&#10;fZHho36P4qGAjeOfgYvknYGL5JyBi+ScgYvknIGL5JyBi+ScgYvknIGL5Jz/hQAA/4QOAv+KFwT/&#10;mRgC/qgeBPC1IwXkwScG28woBtLMMxfIyD8tv8NKQra9U1WsuFtmo7JjdJqta4GSqXSLiaV+lIGi&#10;iZt6oJmhdJ6tpXCfzaZynOCldZfho3iU4qF6kuOfe5DknXyP5Jx8j+ScfI/knHyP5Jx8j+ScfI/k&#10;nHyP5Jz/hgAA/4UNAv+NFQP/nRUB+qwZAuu7HALgyBsB1tIfA83RMBTDzT0quslHP7DEUFOmv1hj&#10;nbpgcpS2aH6LsnCIgq56kXqrhplyqZWfbKmqomepy6RppeGjbZ/ionCb4qBzmOOedZXknXaU5Zx2&#10;lOWcdpTlnHaU5Zx2lOWcdpTlnHaU5Zz/hwAA/4cNAv+REgL6oRAA8LIRAOXCDgDY0QkA0NgbAsfW&#10;LRK+0zontM9EPKrLTU+gx1VglsNdbo2/ZXqEvG2Fe7l3jXK3g5VqtZKaZLWonl+2yaBhsuOgZanj&#10;n2mj5J5rn+Sdbpvlm2+a5ZtvmuWbb5rlm2+a5ZtvmuWbb5rlm2+a5Zv+iQAA/4gMAf+WDgHppggA&#10;2bcGANTGBwDQ1AcAyd0gAsDdMg632jkjrddBN6PTSkqZ0FJbj81ZaYbKYXV9x2p/dMV0iGvEgY9k&#10;w5CUXcOmmFjFyZpawOaZXrbmmmGu5ppkqOaaZ6PnmWii55hooueYaKLnmGii55hooueYaKLnmGii&#10;55j7igAA/4oLAfSbCADZrAIA0boEAM3KBADI2AgAwOEmBLjiOBCw4UIfp99GMpzdSUWS209ViNhW&#10;Y3/WXm521Gd4bdNygGXSfode0o+MV9Olj1PVyZFU0emRV8Xqk1q86ZRctOmUX67plGCs6ZRgrOmU&#10;YKzplGCs6ZRgrOmUYKzplGCs6ZT3jAAA/48IAN2iAADSsQEAy78CAMXNBAC/5A4At+YrB6/nORSm&#10;50EkneZGNZTlS0SK5E9RgeNVXXjiXGdw4mVvaOJvd2HifHxa44yBVOShhFDmwIZP5emFUdbsiFPL&#10;7otWw+6MWLvtjVm57Y1Zue2NWbntjVm57Y1Zue2NWbntjVm57Y3xjgAA8JYAANWoAADLtwAAxMUB&#10;AL3SBQC16hYBrewsCqXtOBic7T8nk+1ENortSUOB7U5Pee1UWHDtWmFo7mJnYu5sbVvvd3JV8IZ2&#10;T/GYekvzsnxH9dl9S+vrfU7e735P1PCBUcvyg1LI8oNSyPKDUsjyg1LI8oNSyPKDUsjyg1LI8oPq&#10;kQAA254AAM2vAADEvgAAvMwCALPYBQCr8RoCo/MsDJv0NRqS9TwoifZBNYD2RkB490xJcPhSUWn4&#10;WFhi+V9eXPpoYlb7cmdQ/H9qSv2PbUb+o3BC/8ByP//nc0Xz7XNJ6PJyS970dUvb9HZL2/R2S9v0&#10;dkvb9HZL2/R2S9v0dkvb9HbhlQAA0acAAMW3AAC8xQAAs9IBAKnpCQCg+BsDmPspDY/8MhmH/jgl&#10;f/8+MHf/Qzpv/0lBaP9PSGL/VU1c/1xSVv9kVlH/bVlL/3ddRv+EX0D/lWI9/6lkO//DZjn/4mc8&#10;/+9nQvP0Z0Pw9WdD8PVnQ/D1Z0Pw9WdD8PVnQ/D1Z0Pw9WfWngAAx7AAAL2/AACzzQAAqNgAAJ33&#10;CwCU/xgDjP8kC4T/LRZ8/zMgdP86KW3/PzBm/0U3YP9LPFr/UUBV/1hEUP9fR0v/ZkpG/29NQf96&#10;Tzz/h1I4/5dUNv+pVjT/vlcz/9dZMv/zWTT/9Fo0//RaNP/0WjT/9Fo0//RaNP/0WjT/9FrKqgAA&#10;vroAALPJAACn1AAAm9wAAJD8CAGH/xMDfv8dCHf/JhBw/y4Yaf80H2L/OyVc/0EqV/9GLlL/TDFN&#10;/1I0Sf9YN0T/XzpA/2Y8PP9vPjf/ekAy/4ZCL/+VRC3/pEYs/7VHK//NSCr/1kkq/9ZJKv/WSSr/&#10;1kkq/9ZJKv/WSSr/1km/tQAAtcQAAKjQAACb2QAAjuMAAIP+AgB6/wwCcf8VBWr/HQlj/yYOXf8t&#10;E1f/NBhS/zocTv9AH0n/RSJF/0skQf9QJj3/Vig5/10qNf9kLDH/bC4t/3YwKf+CMSb/jjMj/5s0&#10;Iv+sNiL/sjYi/7I2Iv+yNiL/sjYi/7I2Iv+yNiL/sja2wAAAqs0AAJzWAACN3QAAgOkAAHb/AABs&#10;/wQCZP8NA13/FQZW/x0IUP8kCkv/KwxH/zEOQ/83ET//PBM7/0EUN/9GFjT/Sxcx/1EZLf9XGir/&#10;Xhwm/2YdIv9vHx//eSAb/4MiGP+RIxf/lSMX/5UjF/+VIxf/lSMX/5UjF/+VIxf/lSOsygAAndQA&#10;AI7cAAB/4QAAcu4AAGj/AABf/wABVv8EAk//DARJ/xQFQ/8bBz7/IQg6/ycJNv8sCjP/MAsv/zUM&#10;LP85DCn/PQ0l/0IOIv9IDh//Tg8c/1UQGP9cEBX/ZBET/2wRD/92Eg7/ehIO/3oSDv96Eg7/ehIO&#10;/3oSDv96Eg7/ehL/ZwwC/2IZBf9bJwn/UjUN/1M9Ef9YRxr/WVIk/1deLf9Tajb/TXY8/0iCQv9E&#10;jUb/QJlJ/z6kTP88rk7/O7hP/znCUf84zVL/N9pS/zblU/8171T/NflU/zf/VP06/1P3Pv9T8kL/&#10;Uu1H/1LtR/9S7Uf/Uu1H/1LtR/9S7Uf/Uu1H/1L/aAwC/2MZBf9cJgn/UzUN/1c7Ef9cRRr/XVAl&#10;/1xcLv9XZzf/UnM+/01/RP9Ii0j/RJZM/0GhTv8/rFH/PrZS/z3AU/88y1X/OtdV/zrjVv857lb/&#10;OPhX/zr+V/k+/1bzQv9W7kf/VehL/1boS/9W6Ev/VuhL/1boS/9W6Ev/VuhL/1b/aQsC/2QYBf9d&#10;Jgn/VTQN/1s5Ef9hQxv/Yk4l/2BZL/9cZTj/V3E//1J8Rv9NiEr/SZNO/0aeUf9EqFP/QrNV/0G9&#10;Vv9AyFj/PtRY/z7hWf897Fr/PPda/D79WvVC/1nuSP9Z6Uz/WeNO/1rjTv9a407/WuNO/1rjTv9a&#10;407/WuNO/1r/agsC/2UYBf9fJQn/WTEN/2A3Ef9mQhv/Z0wl/2RXL/9hYzn/XG5B/1d6R/9ShUz/&#10;TpBQ/0qbVP9IpVb/Rq9Y/0W6Wf9ExVv/QtFc/0LfXP9B6l38QfZd90L9XfBH/1zpTf9c41D/Xd1S&#10;/17dUv9e3VL/Xt1S/17dUv9e3VL/Xt1S/17/awoC/2cXBf9gJAn/XS8N/2U1EP9rQBr/bEol/2pV&#10;MP9mYDn/YmtC/112Sf9Ygk//U41T/0+YVv9Noln/S6xb/0q2Xf9IwV7+R81f/EbcYPlG6WD3RfRg&#10;8kf8YOpO/l/jUf9h3FT/YtVW/2PVVv9j1Vb/Y9VW/2PVVv9j1Vb/Y9VW/2P/bAkC/2gWBf9hJAn/&#10;YiwM/2o0EP9wPhr/ckgl/3BSMP9sXDr/aGdD/2NzS/9eflH/WolW/1WUWv5Tnl38Uahf+0+yYfpO&#10;vWL5TMpj9kzYZPNL52TwS/Nk6078ZOJT/WXbVv5m01n+Z81b/2jNW/9ozVv/aM1b/2jNW/9ozVv/&#10;aM1b/2j/bQgC/2kWBf9jIwn/ZyoM/3AxD/92Oxn/eEYk/3dPL/9zWTr/bmND/2pvTPxlelP6YIVY&#10;+FyPXfZZmmD1VqRj81WuZfJTuWbxUsZo71HVaOtR5WnoUfJo41X7adlY/GvQW/1syl39bcVf/m3F&#10;X/5txV/+bcVf/m3FX/5txV/+bcVf/m3/bwcC/2sVBP9kIgn/bCgL/3UvDv97ORj/fkMj/31MLv96&#10;Vjn8dWBD+HBqTPVrdlTyZ4Ba8GOLYO5flWTsXJ9n61qqaelZtWvoWMNs5lfSbeNX423fWfJs2Vr6&#10;b85e+3HHYPxywmH8cr1j/HK9Y/xyvWP8cr1j/HK9Y/xyvWP8cr1j/HL/cAcB/2wUBP9mIgn/cSYK&#10;/3otDf+BNxb/hEAh/4RKLPuBUzf2fVxC8XdmTO5ycVXqbXxc6GmGYuVlkWfjYptq4WCmbeBesm/e&#10;Xb9x3F3Pcdle4nHVXvJzzWD5dcRi+na+ZPl3uWb5d7Vn+Xe1Z/l3tWf5d7Vn+Xe1Z/l3tWf5d7Vn&#10;+Xf/cQYB/20UBP9oIAj/diQJ/38rDP+GNBT/iT4e+4pHKfWITzXvhFhA6n5iS+Z5bVTjdXhd33CC&#10;ZN1sjGnaaJdu12aicdRkrXTSYrt20GHLd85i33jKY/F5wmT3e7tn93y1aPd8sWr3fK5r93uua/d7&#10;rmv3e65r93uua/d7rmv3e65r93v/cgUB/24TBP9sHQf/eiII/4MpCv+LMhL+jzsb9pBDJu+PTDHp&#10;i1Q95IZeSN+BaVPbfHRc1nd+ZdJyiGzPbpJyzGucdsppqHrHZ7V8xWbFfsNm2n6/Z+5/uGn0gLJr&#10;9ICtbPSAqm31f6du9X+nbvV/p271f6du9X+nbvV/p271f6du9X//cwQB/28SBP9wHAf/fSEH/4cm&#10;CP+PLw/6lDgY8ZZAIuqVSC3kk1A53o5bRNmJZlDTg3Bczn15Z8p4g2/GdI11wnGXer9uon69bK+B&#10;umvAg7hr1IS1bOuEr23yhKpv8oSmcPKDo3Hzg6Bx9IGgcfSBoHH0gaBx9IGgcfSBoHH0gaBx9IH/&#10;dAQB/3ASBP90Ggb/gR8G/4skB/+ULQ31mTUU7Zw9HeWcRSjfmkwz2ZZYQNGPYlDMiWxdxoN1aMF+&#10;f3C9eoh3uXaSfbZznYKzcaqFsHC7h61vz4ircOiIpnHwiKJz8IefdPGGnXTxhZt18oSbdfKEm3Xy&#10;hJt18oSbdfKEm3XyhJt18oT/dAMB/3ERBP93GQX/hB0F/44iBfyYKgrynjIR6aE6GeGjQSLboUos&#10;05tVP8yVX0/Fjmldv4lyaLqEe3G1gIR5sXyOf615mYSpdqaIpnW2i6R0y4yhdOWMnnbui5t374qY&#10;d++Jl3jwh5V48YaVePGGlXjxhpV48YaVePGGlXjxhpV48Yb/dQMB/3IRBP95GAX/hxsE/5IfBPmb&#10;Jwjuoi8N5ac2FN6pPRvVpkcqzqBSPcaaXE7AlGZcuY5vaLOJeHKuhYB6qYGKgaV+lYahe6KKnXqy&#10;jpp5x4+YeeKPlnrtjpR77YySe+6LkXvviZB78IeQe/CHkHvwh5B78IeQe/CHkHvwh5B78If/dgMB&#10;/3MQA/98FwT/ihoD/5UdA/afJAXrpysJ4qwyDtqvORXRq0UpyaVQPMKfWk26mWNbtJNsaK2OdHKo&#10;in16ooaHgp2DkYiZgJ6MlX+ukJJ+w5GQft+Sjn/rkI1+7I6Nfu2MjH7ui4x+74mMfu+JjH7viYx+&#10;74mMfu+JjH7viYx+74n/dwIB/3QQA/9/FgP/jBgC/5gaAvOjIAPnqyYG3rIsCda0NhPNr0MnxalO&#10;Or2jV0y1nmFarphpZ6iUcnKhj3p6nIyEgpaJjoiRhpuNjYSrkYqDwJOIg92Th4PrkoeD7I+Hgu2O&#10;h4HujIeB74qHge+Kh4HvioeB74qHge+Kh4HvioeB74r/eAIB/3UQA/+BFAP/jxUB/ZsWAe+mGwHk&#10;sCAD27glBNK3NBLJs0Elwa5MOLioVUqwo15ZqZ5nZqKZb3GblXd6lZGBgpCOi4iKjJiOhoqokoKJ&#10;vZR/iduUgIjqk4GH65CChuyOgoXtjIOE74qDhO+Kg4TvioOE74qDhO+Kg4TvioOE74r/eAIB/3YP&#10;A/+EEgL/khIB+J4SAOyqFADgtRcA170fAs67MhDFuD8jvLNKNrStU0isqFxXpKNkZJyfbHCWm3V5&#10;j5h+gYmViIiDkpSOfpCkknqPupR3kNiVeI7qk3qM65F8iuyPfYntjX6H7ot+h+6Lfofui36H7ot+&#10;h+6Lfofui36H7ov/eQEB/3cOA/+HEAH8lQ4A66IMAN+vCgDZuwkA0sEcAcrALw7BvD0huLhHNK+z&#10;UUamrllVnqpiYpemam6PonJ3iZ97gIKchYd8mZGNdpihkXKXt5Rvl9WUcJXqk3OS65F1j+yPd43t&#10;jXiL7ot4i+6LeIvui3iL7ot4i+6LeIvui3iL7ov/egEA/3kOA/+LDQHwmQkA2qYEANWyBgDTvgcA&#10;zcUYAMXFLAy8wToes71FMaq5TkOhtVdSmbFfYJGtZ2uJqm91gqd4fXukgoR0oo6KbqGej2qgtJJn&#10;oNOSaJ7rkWuZ7JBuleyOcJPtjHKQ7otykO6LcpDui3KQ7otykO6LcpDui3KQ7ov/fAAA/30MAv2O&#10;CQDenQIA1aoDANC2BADNwgQAx8oUAL/KKQm2xzcbrcRCLqTASz+bvFROkrlcXIq2ZGeDs2xxe7B1&#10;eXSuf4FtrIuHZ6ubi2Krso5fq9KPYKjsjmSi7Y1nne2MaZrui2uW74lrlu+Ja5bviWuW74lrlu+J&#10;a5bviWuW74n/fQAA/4IIAe+TAwDYogAA0K4CAMu6AgDGxgIAwc8NALnPJQewzjQXp8s/KZ3ISDqU&#10;xVFKjMJZV4S/YWJ8vWlsdLtydG25fHtmuImBYLeZhVu3sIhXuNGJWLXviVyt74lfp++JYaLwiGSe&#10;8IdknvCHZJ7wh2Se8IdknvCHZJ7wh2Se8If/fwAA/4cEAN2YAADSpgAAyrMBAMS/AAC/ygMAudQI&#10;ALHWIASp1TAToNM7JJfRRTWOzk1DhcxVUH3KXVt1yWZlbsdvbWfGenNgxod5WsWXfVXGroBRx9GB&#10;UsX0gVS784NXs/ODWq3yg1yo84NcqPODXKjzg1yo84NcqPODXKjzg1yo84P/gQAA8Y0AANaeAADM&#10;rAAAxLgAAL3EAAC2zgQAr9kIAKndIgOh3TIOmdw6HY/bQi2G2Uo8fthSSHbWWlJv1WNbZ9VsY2HU&#10;d2la1IVuVdWWclDWrnVM2NF2TNbzdk7L9nlQwvd7Urv3fFS09nxUtPZ8VLT2fFS09nxUtPZ8VLT2&#10;fFS09nz/gwAA3ZQAAM+kAADFsgAAvb4AALbKAQCt0wUApuMSAJ/kJQaX5DIRj+Q7HofkQit+40k3&#10;duNPQW/jV0po42BSYuNpWFzjdF5W5IFiUeSRZk3mpmlK58VqSOftaUje+GxK0/lvS8v6cU3D+3NN&#10;w/tzTcP7c03D+3NNw/tzTcP7c03D+3PxiQAA1JwAAMesAAC+uQAAtsUAAK3PAQCj2AQAnOoWAZTr&#10;JgiN7DEShe05Hn3tQCl27Uczbu1OO2fuVEJh7lxIW+9lTlbvb1JR8HtWTPGJWkfym11D9LRfQfXZ&#10;YEDz+GBE5v1gRd/9Y0bW/WVG1v1lRtb9ZUbW/WVG1v1lRtb9ZUbW/WXckwAAy6UAAMCzAAC3wQAA&#10;rcwAAKLUAACY4gUAkfIXAon0JAiC9S4Re/Y3G3P2PiRt90QsZvhLMmD5UThb+Vk9VfphQVD7akVL&#10;/HRJRv2ATEH+kE8+/6RROv++Uzf/41Q3/vtVPPP+VEDp/1RA6f9UQOn/VEDp/1RA6f9UQOn/VEDp&#10;/1TPngAAwq4AALi8AACtyAAAotEAAJbZAACN7wYAhfsVAn38HwZ2/ioOcP8yFWn/Ohxj/0AjXf9H&#10;KFj/TSxT/1QwTv9bNEr/YzdF/2w6Qf92PTz/gz83/5NCNP+nRDH/wUUu/+FGLP/8RzH//0gx//9I&#10;Mf//SDH//0gx//9IMf//SDH//0jEqQAAubgAAK/FAACizwAAltYAAIndAACA9gQAeP8QAnH/GgVq&#10;/yMIZP8sDl7/NBNZ/zsYVP9BHE//Rx9L/00iR/9UJUP/Wyc+/2MqOv9sLDb/di4x/4MxLf+TMyr/&#10;pTQn/7o2Jf/VNyP/8zgj//M4I//zOCP/8zgj//M4I//zOCP/8zi7swAAsMIAAKTNAACW1AAAiNsA&#10;AHzgAABz+gAAa/8KAWT/FANd/x0GWP8lCFL/LAtN/zINSf85D0X/PxJB/0UUPf9LFjr/URg2/1ga&#10;M/9fHC//aB4r/3MfJv9/ISL/jSMf/50kHf+uJhv/xScb/8UnG//FJxv/xScb/8UnG//FJxv/xSey&#10;vgAApcsAAJfTAACI2gAAe98AAG7mAABm/wAAXv8CAVf/DAJQ/xUES/8cBUb/IwdB/yoIPf8vCTn/&#10;NQs1/zoMMv8/DC//RA0r/0oOKP9RDyT/WRAh/2IRHf9rEhr/dxMX/4IUE/+PFRH/nxYR/58WEf+f&#10;FhH/nxYR/58WEf+fFhH/nxaoyAAAmdEAAInZAAB73gAAbeMAAGDuAABY/wAAUP8AAEn/AgFD/woC&#10;Pf8SAzn/GQQ0/x8FMP8kBi3/KQYp/y0HJf8xCCL/Ngge/zsJG/9BCRf/SAoT/08LEP9XCwz/YAwI&#10;/2oMBf90DQH/fw0B/38NAf9/DQH/fw0B/38NAf9/DQH/fw3/WRID/1IeBf9KKwj/RTYL/0g6Df9L&#10;RBH/TFAX/0tcH/9HaCb/Q3Us/z6AMP86jDT/N5Y3/zagOf80qTr/M7I8/zK7Pf8xxT3/Mc8+/zDb&#10;Pv8w5j//L/A//y/6P/8u/z7+L/8++zH/PfY3/z3zOf8+8zn/PvM5/z7zOf8+8zn/PvM5/z7/WRED&#10;/1MeBf9LKwj/SDML/0w4Df9PQhH/UU4Y/09aIP9MZif/R3It/0N+Mv8/iTb/O5Q5/zqeO/84pz3/&#10;N7A+/za5P/81wkD/Nc1B/zTZQf8z5EH/M+9B/zP5Qf0z/0H6M/9A9zf/QPE7/0HuPf9C7j3/Qu49&#10;/0LuPf9C7j3/Qu49/0L/WhED/1QdBf9MKgj/TDEL/1E3Df9UQRH/VUwY/1RYIf9RZCj/THAv/0h7&#10;NP9Ehzj/QJI7/z6bPf89pD//O61B/zq2Qv85wEP/OcpD/zjWRP834kT9N+5E+zf4RPg3/0P3OP9D&#10;8jz/Q+xA/0XpQf9F6UH/RelB/0XpQf9F6UH/RelB/0X/WxAD/1UdBf9NKgj/UC8L/1Y1Df9ZPxD/&#10;WkoZ/1pWIf9WYSn/Um0w/014Nv9JhDr/Ro49/0OYQP9BoUL/QKpE/z+zRf8+vUb/PchH/j3TR/s8&#10;4Ef5POxH9jz3R/M8/0fyPv9G7EH/SOZF/0njRv9K40b/SuNG/0rjRv9K40b/SuNG/0r/XRAC/1cc&#10;Bf9PKQj/VSwK/1wzDf9fPBD/YUcZ/19SIv9dXir/WGox/1R1OP9QgDz/TIpA/0mVQ/9HnkX+RqdH&#10;/EWwSftEuUr6Q8RK+ELQS/ZC3kvzQetL8EH2S+5D/0rrRP9M5Ef/Td1L/0/aTP9P2kz/T9pM/0/a&#10;TP9P2kz/T9pM/0//Xg4C/1gbBf9RKAj/WikK/2IxDP9mOhD/aEQY/2ZPIv9jWiv/X2Yz/1txOf1X&#10;fD/7U4ZD+VCQRvhOmkn2TKNL9UusTfRJtk7zScFP8kjNT+9I3E/rR+lP6Ej1T+dJ/1DiSv9S2k7/&#10;U9JR/1TPUv9Vz1L/Vc9S/1XPUv9Vz1L/Vc9S/1X/Xw0C/1oaBf9WJQj/YCYJ/2guC/9sNw//bkEY&#10;/25MIf9qViv9ZmIz+WJtO/ZeeEH0WoJG8leMSvBUlk3uUp9P7VGoUexQslLqT71T6U7KVOdO2lTj&#10;TuhT4FD2VN5P/1fWUf9Yz1T/WslW/1rGV/9axlf/WsZX/1rGV/9axlf/WsZX/1r/YQ0C/1sZBf9b&#10;IQf/ZiQI/24sCv9yNA3/dT4W/3VIIPtyUyr2bV0z8mloO+9lc0LsYX5I6V2ITedbkVDmWZtT5Fek&#10;VeJWr1fhVbpY4FTHWN5U2FjaVuhX1lX2W9NV/13LV/9fxVn/X8Bb/2C9XP9gvVz/YL1c/2C9XP9g&#10;vVz/YL1c/2D/YgwC/10ZBf9fHgb/bCIH/3QpCf94MQz/fDsU+nxFHvR5TyjvdVky63BjO+dsb0Pk&#10;aHlK4WSDT99hjVPcX5dX2l2gWdlcq1vWWrdd1FrFXtNZ1F/PW+dfy1r2Ysha/2PBXP9ku17/ZbZg&#10;/2W0YP9ltGD/ZbRg/2W0YP9ltGD/ZbRg/2X/YwsC/14YBf9kGwb/cSAG/3kmB/9+LQr9gjcR9YJB&#10;G+6ASyXofVQw5HhfOt90a0Pcb3VL2Gt/UdRoiFfSZZJbz2ObX81hpmHLYLFkyV+/Zchez2bFX+Nm&#10;wV/0aL5f/2m3Yv9qsmP/aq5k/2msZf9prGX/aaxl/2msZf9prGX/aaxl/2n/ZAoC/2AXBP9oGQX/&#10;dR4F/34kBv+DKgj4hzMO74k9F+iIRiHihE8s3YBcN9h7Z0HTdnFMz3J6VMtuhFrIa41gxmmWZMNn&#10;oGfBZaxqv2S5a71jym26Y99tt2TxbrNk/m6uZv5uqmf+bqZo/22laf9tpWn/baVp/22laf9tpWn/&#10;baVp/23/ZQoC/2EWBP9sGAT/eRwE/4IhBP2IJwbzjTAL6o85E+OPQh3djEwn1odYNNCCY0LLfW1N&#10;x3h2VsN0f12/cYhjvG6RaLlsm2u3aqdutGm0cbJoxXKwaNpzrWjvc6pp/HOla/xyomz8cp9s/XGe&#10;bf1wnm39cJ5t/XCebf1wnm39cJ5t/XD/ZgkC/2IWBP9wFgT/fRkD/4YeA/mNIwTvkisI5pU0D9+W&#10;PRfYk0kj0I1VM8qIX0HFgmlNv35yV7t6e1+3d4RltHONa7Bxl2+ub6Jyq22vdahswHembNV3pG3s&#10;d6Fu+nedb/p2m2/7dZlw+3OYcPxzmHD8c5hw/HOYcPxzmHD8c5hw/HP/ZwgC/2MVBP9zFAP/gBcC&#10;/4kbAvaRHwLrlycF4psvCtqcORHSmEYiy5JSMsSNXEG+iGZNuYNvV7R/d2CwfIBnrHmJbah2k3Gl&#10;dJ51onKreJ9xvHqdcdF7m3Hqe5ly+HqWc/l4lXP5d5Nz+nWTc/t1k3P7dZNz+3WTc/t1k3P7dZNz&#10;+3X/aAgB/2UTBP92EwL/gxUB/40XAfKVGwHnmyEC3qApBtahNg/OnEQgxpdPMb+SWkC5jWNNs4hs&#10;V66EdGCpgX1opX6GbqF7j3OdeZp4mneoe5d2uH2Vdc5+k3bofpF29nyQd/d6j3f4eY53+XeNd/p2&#10;jXf6do13+naNd/p2jXf6do13+nb/aQcB/2gRA/95EQL/hhIB/ZATAO+YFgDkoBsB26YjAtKlNA7K&#10;oUIfwpxNL7uXVz+0kmBMro1pV6iJcmCjhnpon4ODb5qAjHSWfZd5k3ykfY96tX+NesuAi3rmgIp7&#10;9X6Ke/Z8iXr3eol6+HmJevl4iXr5eIl6+XiJevl4iXr5eIl6+Xj/agcB/2oOA/98DwH/iA8A9JMO&#10;AOucDwDgpBIA1qofAc6pMgzGpT8dvqBLLrabVT2vl15LqZJnVqOOb2Cei3domYiAb5SFiXWPg5R6&#10;i4Ghfoh/soGFf8iChH/kgoR/9YCEfvZ+hH73fIR9+HqEffh5hH34eYR9+HmEffh5hH34eYR9+Hn/&#10;agYB/20MAv9+DQH6iwsA6JYJANugBwDZqAgA0q0cAMqsLwvBqT0buqVJLLKgUzyrm1xJpJdkVZ6T&#10;bF+YkHRok419b46KhnWJiJF7hYaef4GFr4J+hMaDfITjg32E9IF+g/V/foL2fX+A93t/gPh6f4D4&#10;en+A+Hp/gPh6f4D4en+A+Hr/awYB/3ALAv+BCgDwjgcA25kDANaiBQDUqwYAzrEYAMawLQm9rTsZ&#10;talHKq2lUTqmoFpIn5xiVJmZal6TlXJnjZJ6boiQg3WCjo56foycf3qLrIJ3isOEdYrhg3aJ9IF3&#10;h/V/eYb2fXqE93t6hPh6eoT4enqE+Hp6hPh6eoT4enqE+Hr/bAUB/3QJAf+EBwDjkQIA15wCANKm&#10;BADPrwQAyrQVAMG1Kge5sjkXsa5FKKmqTjehpldFmqJfUpOfZ1yNnG9lh5l3bYGWgXN8lIt5d5OY&#10;fnKRqYFvkcCDbZHfg26Q9IFxjfV/cov2fXSJ93t1iPd6dYj3enWI93p1iPd6dYj3enWI93r/bQQB&#10;/3cHAfWHAwDblAAA058BAM2pAgDJsgIAxLkRAL25Jwa0tzYUrLRCJaSwTDScrFRClKldT42mZFmH&#10;o2xigaB1anuefnF1nIh3cJqVfGuap4Bnmb6BZZnegWaY9IBplPV+bJH2fW6O93tujfh6bo34em6N&#10;+Hpujfh6bo34em6N+Hr/bwMB/3sEAOeLAADWmAAAzqMAAMitAADEtgAAvr0LALe+JASvvTMRp7o/&#10;IZ63STGWs1I/j7BaS4iuYlaBq2lfeqlyZ3Sne25upYZ0aKSTeGOjpHxgo7x+XqPdfl6h9n1inPZ8&#10;ZJj3e2aV+Hpok/h5aJP4eWiT+Hlok/h5aJP4eWiT+Hn/cAIB/4AAAN2QAADRnQAAyagAAMOxAAC9&#10;ugAAt8IFALHEHwKpwzAOocE8HZi+RiyQvE86iLlXRoG3X1B6tWdZdLNvYW6xeGhnsINuYq6Rc1yu&#10;ondZrrp5Vq7ceVas+Hlapvh5XKH5eF+d+Xdgm/p3YJv6d2Cb+ndgm/p3YJv6d2Cb+nf/cgEB7oUA&#10;ANaVAADLogAAxK0AAL22AAC3vwAAr8cCAKnLGQCiyisKmsk4GJHHQiaKxUs0gsNUP3vBXEp0v2RS&#10;bb5sWme9dmFhvIFmW7uOa1a7oG9Su7hxULzccU+6+nJSsvxzVKz8c1en/HNYpPxzWKT8c1ik/HNY&#10;pPxzWKT8c1ik/HP/eAAA34sAANCbAADGpwAAvrIAALe8AACvxAAAp8wEAKDREACa0iUGktEzEorQ&#10;Ph+Cz0cse81QN3TMWEFty2BJZ8ppUWHKc1dbyX5cVsmMYVHJnmRNyrdmS8vcZ0rJ+WhLwf9qTbr/&#10;a0+z/2xQsP9sULD/bFCw/2xQsP9sULD/bFCw/2z1gAAA1pIAAMmhAAC/rgAAuLgAAK/CAACmygEA&#10;ntAEAJXZCQCQ2yADitsvC4LbOhd72kQjdNpMLW3ZVTZn2V0+YdhmRVvYcEtW2HxQUdmKVEzanFdJ&#10;27VZR9zaWUXa9lpE0/9eRsv/YEjD/2JJwP9iScD/YknA/2JJwP9iScD/YknA/2LgiQAAzpoAAMKp&#10;AAC5tAAAsL8AAKfIAACdzgAAk9UEAIziEACG4yIEgOQvDHnkOBVy5EEea+RJJmXlUC5f5Vk0WuVi&#10;OlXlbD9R5ndDTOeER0jolUpE6apMQurJTUDq7k0+5/9PP9//UkDW/1RB0v9VQdL/VUHS/1VB0v9V&#10;QdL/VUHS/1XUkwAAxaMAALuwAACyvAAAp8YAAJzNAACS0wAAiNoCAILrEwF77CEEde0sCm/uNhJp&#10;7z4ZY+9GH13wTSVY8FUqU/FdLk/yZjJL8nA2RvN8OUL0izw+9Z0/O/a1QTj41kI29/hCN/L/Qjrp&#10;/0Q65v9FOub/RTrm/0U65v9FOub/RTrm/0XJnQAAvawAALO5AACpxAAAncwAAJHRAACG2AAAfOIB&#10;AHb1EgFw9h4DavcoB2T4MQxf+TkRWvpBFlX7SBpQ+08eTPxXIkj9XyVE/mgoP/5yKzv/fy43/48w&#10;NP+hMjH/ujQu/9s1LP/3Niz//zYu+/82Lvv/Ni77/zYu+/82Lvv/Ni77/za/qAAAtbYAAKrCAACe&#10;ygAAkdEAAITWAAB53AAAcO0AAGr/DQFk/xkCXv8jBVn/KwhU/zMKT/86DUv/QRBH/0cSQ/9OFT//&#10;Vhc8/14aOP9nHDT/ch4v/38hK/+PIyn/oSQm/7gmJP/SJyL/8Cgh//0oIf/9KCH//Sgh//0oIf/9&#10;KCH//Si3sgAArMAAAJ/JAACR0AAAhNUAAHfbAABr4AAAY/UAAF3/CABX/xMBUf8cA0z/JAVI/ysG&#10;RP8yCED/OAk8/z4LOP9EDDX/Sg0x/1EOLv9aECr/YxEm/24SI/97Ex//ihUc/5sXGv+tGBj/xBkX&#10;/9IZF//SGRf/0hkX/9IZF//SGRf/0hmuvQAAocgAAJPPAACE1QAAdtsAAGngAABd5QAAVvwAAFD/&#10;AABK/woBRP8TAkD/GwM7/yEEN/8oBTT/LgUw/zIGLP83Byj/PQgk/0MJIf9KCR3/UwoZ/1wLFf9n&#10;DBH/cw0N/4ENCv+ODgn/ng4I/6cPCP+nDwj/pw8I/6cPCP+nDwj/pw+jxgAAlc4AAIXVAAB22wAA&#10;aOAAAFvlAABQ7gAASP8AAEL/AAA8/wAANv8IATL/EAEu/xYCKv8cAib/IQMi/yUDHv8qBBr/LgQX&#10;/zQFE/86BQ//QQYK/0kGBv9SBwL/XAgA/2cIAP9yCAD/fwkA/4YJAP+GCQD/hgkA/4YJAP+GCQD/&#10;hgn/SRcD/0IjBf84MAf/OzQJ/z05Cv9ARA3/Pk8P/zxbE/85Zxj/NnMd/zN/IP8viiP/LpQl/y2d&#10;J/8spSj/K60p/yq1Kv8qvir/Kccr/yjRK/8o3Sv/KOcr/yfyK/4n+yv7J/8q+ij/Kfkp/yn5KP8r&#10;+Sj/K/ko/yv5KP8r+Sj/K/ko/yv/ShYD/0MiBf85MAf/PjIJ/0E3Cv9EQg3/Q00Q/0FZE/8+ZRn/&#10;O3Ee/zd9Iv80iCX/MpIn/zGbKf8woyr/L6sr/y6zLP8tvCz/LcUt/yzPLf8s2y3/LOYt/SvxLfor&#10;+i34K/8s9y3/K/Yt/y32Lf8u9i3/LvYt/y72Lf8u9i3/LvYt/y7/SxYD/0QiBf88Lgf/Qi8I/0Y1&#10;Cv9JPw3/SUoQ/0dXFP9EYxr/QW8f/z16I/85hSf/N48p/zaYK/81oS3/NKku/zOxLv8yuS//MsMw&#10;/zHNMP0x2TD7MOUw+DDwMPYw+S/0Mf8v8zL/L/Ix/zHwMv8y8DL/MvAy/zLwMv8y8DL/MvAy/zL/&#10;TRUD/0UhBf9AKwf/RiwI/0wzCv9PPQ3/T0gQ/05UFf9LYBv/R2wh/0N3Jv9Agin/PYws/zyVLv86&#10;njD/OaYx/jiuMv04tjL8N8Az+zfKM/g21jP2NuMz8zbvM/A2+TPvOP8y7jf/NO02/zboOv836Dr/&#10;N+g6/zfoOv836Dr/N+g6/zf/ThQD/0cgBf9FKAf/TCgI/1MwCf9WOgz/VkQQ/1VQFv9SXB3/T2gj&#10;/0tzKP9Hfiz9RIgv+0KRMfpBmjP5QKI0+D+qNfY+szb1Pb039D3HN/I90zfvPOI37DztN+o++Tbo&#10;Pv845z3/OuU9/zzeQf893kH/Pd5B/z3eQf893kH/Pd5B/z3/UBMD/0ggBf9KJAb/UyYH/1ouCf9d&#10;Nwv/XUEP/1xMFv9aWB3+VmQk+1NvKvhPei72TIQy9EqNNfJIljfxR5448EanOe9FsDrtRLk77ETE&#10;O+tD0TzoQ+A75ETtO+JF+TzhRP8/3kT/QdpF/0LSSP9D0kj/Q9JI/0PSSP9D0kj/Q9JI/0P/URMD&#10;/0ofBf9PIAb/WiMG/2ErCP9kMwr/ZT0O/2RIFfxhUx33Xl8l9FprK/FXdTDuVIA17FGJOOpPkjrp&#10;Tpo8502jPuZMrD/lS7Y/40vBQOJKz0DfS99A3EztQNlL+UPWSv9G00r/R85M/0jITv9JyE7/SchO&#10;/0nITv9JyE7/SchO/0n/UhIC/0weBf9UHAX/YCEF/2coBv9rMAn/bDkN+2xEFPVpTx3wZVol7GFm&#10;LOlecTLmW3s341iFO+FWjj7gVZZA3lOfQt1TqUPbUrNE2lG/RNhRzUXVUd5F0VHtR85R+kvLUP9N&#10;yVD/TsNS/069VP9PvVT/T71U/0+9VP9PvVT/T71U/0//VBEC/00dBf9aGQT/Zh4E/24lBf9yLAf8&#10;czUL9XM/Eu5xShvpbVUk5WlhLOFmbDPeY3c522CAPthdikHVW5JF01qbR9FYpEnQV65Lzle6TcxW&#10;yE3LVtlOx1fqT8RW+VHBVv9TvVf/VLhY/1S0Wv9UtFr/VLRa/1S0Wv9UtFr/VLRa/1T/VREC/1Ia&#10;BP9fFgT/axwD/3MhBP94KAX3ejEJ73o7D+h5RRjidVEh3XJdKtluaDPUanI70WZ7Qc5khEbLYY1K&#10;yWCWTcden1DFXalSw1y1VMFbw1XAW9RWvVznVrpb91i3W/9Zs1z/Wa9e/1mrX/9Yq1//WKtf/1ir&#10;X/9Yq1//WKtf/1j/VhAC/1YXBP9kFQP/cBkC/3geAvx9JATygCwG6YE2DOKAQBTcfU0e1nlZKdB1&#10;ZDTMcW49yG13RMVqgErCaIhPwGWRUr1kmla7YqRYuWGwWrdgvly1YM9cs2DkXLBg9V6tYP9eqWH/&#10;XqZi/12jY/9co2P/XKNj/1yjY/9co2P/XKNj/1z/Vw8C/1kUA/9oEwL/dBYB/3waAfeCIALthicE&#10;5IcwCN2HOw/VhEkbz4BVKcp7YDTFd2o+wHNzRr1we026bYRSt2uMVrRplVqyZ59dr2arX61luWGr&#10;ZMtiqWXgYqZl82KkZf9ioWb/YZ5n/2GcaP9fnGj/X5xo/1+caP9fnGj/X5xo/1//WA4C/1wRA/9s&#10;EAH/eBMB/4AWAPOGGgHoiyEC344qBNiOOAzQikYayYVSKMOBXTS+fWY/unlvSLV2d0+yc4BUr3CI&#10;WaxukV2pbJthpmunZKRptWaiacdnoGndZ55p8mecav9mmWv/ZZdr/2SVa/9ilWv/YpVr/2KVa/9i&#10;lWv/YpVr/2L/WQ4C/18OAv9vDgH/exAA/IQRAO+KFADkjxoA25MjAdKSNQrLj0MZxItPJ76GWjS4&#10;gmM/s35sSK97dFCreHxWp3WFW6RzjWChcZdknm+jZ5xusWmZbcNrmG3aa5Zu8GqUbv9pkm//Z5Fv&#10;/2aQb/9kkG//ZJBv/2SQb/9kkG//ZJBv/2T/Wg0C/2ILAv9zDAH/fgwA8YcMAOqNDQDgkxEA1pcf&#10;AM6XMgnHlEAXv49MJrmLVzOzh2A+roNpSKmAcVClfXlXoXqBXZ14imKadpRml3SgaZRzrmyScsBt&#10;kHLWbo5y7m2Nc/9rjHP/aYtz/2iKcv9minL/Zopy/2aKcv9minL/Zopy/2b/WwwC/2UJAf91CQD3&#10;gQgA5YkGANuRBgDZlwgA0pscAMqbMAjCmD4Wu5RKJLSQVDKujF4+qYhmSKSEblCfgXZXm39+Xpd8&#10;h2OTepFnkHmca413q26Kdr1wiHbUcId27W+Hd/9thnf/a4Z2/2mFdv9ohXb/aIV2/2iFdv9ohXb/&#10;aIV2/2j/XAwC/2gIAf94BwDtgwQA24wCANaUBADUmgYAzp4YAMafLQa+nDwUt5hII7CUUjCqkFs9&#10;pIxkR56JbFCahnRXlYR8XpGBhGONf45oiX2abIZ8qG+De7pxgXvRcoB77HGAe/5vgHr/bIB6/2uA&#10;ef9pgHn/aYB5/2mAef9pgHn/aYB5/2n/XQsC/2sGAf16BADihgAA2I8BANKXAwDPnQQAyqIVAMKj&#10;KgW6oDoSs51GIayZUC+llVk7n5FiRpqOaU+Ui3FXkIh5XouGgmOHhIxpg4KXbX+BpXB8gLhyeoDP&#10;c3mA6nJ6gP1wen7/bXt9/2x8fP9qfHz/anx8/2p8fP9qfHz/anx8/2r/XgsC/24EAPV9AQDciQAA&#10;1JIAAM6aAQDKoQIAxaUSAL6mKAS2pDcQr6FEH6edTi2hmlc5mpZfRJWTZ06PkG9Wio53XYaMf2OB&#10;iolofYiUbXmGo3B1hbVzc4XNdHKF6XJzhf1wdIP+bnWC/2x2gP9qdoD/anaA/2p2gP9qdoD/anaA&#10;/2r/XwoC/3ECAOqAAADYjAAA0JYAAMqdAADGpAAAwakNALqqJQOyqTUOqqZBHaOiSyucn1U3lpxd&#10;QpCZZEyKlmxUhZR0W4CSfWJ7kIZndo6SbHKNoHBujLJybIvLc2uL6HJsi/1wboj+bm+G/2xxhP9r&#10;cYT/a3GE/2txhP9rcYT/a3GE/2v/YgcB/3UAAOCEAADUkAAAzJkAAMahAADBqAAAu60JALWvIQKt&#10;rjIMpqs/Gp6oSSiXpVI0kKJaP4qfYkmEnWlRf5txWXqZel91l4RlcJWPamuUnW5nk7BxZZPJcmST&#10;53Fkkv5vZ47/bmmM/2xriv9qa4r/amuK/2priv9qa4r/amuK/2r/ZgMB+XkAANuIAADPlAAAx50A&#10;AMGlAAC7rAAAtbIDAK+0HQGosy8JoLE8FpmvRiSSrE8wi6lXO4SnX0V/pWdOeaNvVXOhd1xun4Fi&#10;aZ6MZ2Sdm2tgnK1tXZzHb1yb5m5dmv5tX5b/bGGT/2tkkP9pZJD/aWSQ/2lkkP9pZJD/aWSQ/2n/&#10;awAA6X0AANaMAADLmAAAw6IAALyqAAC2sQAArrcAAKi6GACiuisGmrg4EpO2Qx+MtEwshbFUNn6v&#10;XEB4rWRIc6xsUG2qdFZoqX5cYqiKYV2nmGVZpqtoVqbFaVWm5mlVpP5pV5//aVqb/2hcl/9nXJf/&#10;Z1yX/2dcl/9nXJf/Z1yX/2f/cAAA34MAANCSAADGnQAAvqcAALavAACvtgAAp7wAAKDAEACawSUE&#10;k8A0Doy+PxqFvEklfrtRMHi5WTlyt2FBbLZpSWe1ck9htHxVXLOIWleyll5TsqlhULLEYk+y5mFO&#10;sP5jT6v/Y1Km/2NUof9jVKH/Y1Sh/2NUof9jVKH/Y1Sh/2P1dwAA2IkAAMqYAADAowAAuK0AALC1&#10;AACovAAAn8EAAJfHBwCSyB4BjMguCYXHOhN+xkQeeMVNKHHEVjFsw145ZsJmP2HBb0ZbwHlLVsCF&#10;UFHAlFRNwKhWSsDDWEnA5ldHvv9ZR7n/W0qz/1xMrf9dTK3/XUyt/11Mrf9dTK3/XUyt/13ifwAA&#10;0JEAAMOeAAC6qQAAsrMAAKm7AACgwQAAlscAAI3MBACH0RQAgtEnBHzRNQx20D8WcNBJH2rPUidl&#10;z1ouX85jNFrObDpVznY/UM6DQ0zOkkdIz6ZJRc/CS0TP5kpCzfxNQMr/UELD/1JEvP9TRLz/U0S8&#10;/1NEvP9TRLz/U0S8/1PZiAAAyJkAAL2mAAC0sAAAq7oAAKHBAACXxwAAjcwAAIPRBAB72QkAd9sf&#10;AXPcLgZt3DoNaNxEFWPcTRte3FYiWdxfJ1TdaCxQ3XMxTN1/NUjejjhE36E6QuC7PEDh4Ds+3vk+&#10;Ot3/QTrX/0Q8zv9GPM7/RjzO/0Y8zv9GPM7/RjzO/0bOkgAAwKIAALauAACtuAAAosAAAJfGAACM&#10;ywAAgtAAAHjWAgBx5A0AbeUfAWjmKwVj5zYKXuc/D1noRxRU6E8ZUOhYHU3pYiFJ6mwlRep3KEHr&#10;hSs97JYuOu2sMDjuyjE27+4xNev/MTPq/zQ04/83NOP/NzTj/zc04/83NOP/NzTj/zfEnQAAuKsA&#10;AK+2AACkwAAAmMYAAIzLAACA0AAAdtUAAGzcAABn7g4AYvAcAV3xKARZ8TEGVPI5ClDzQQxM9EkP&#10;SPRREkT1WhVB9mMYPfZuGzn3eh41+IkgMvmbIi/7syQt/NIlK/zzJir5/yYq9f8mKvX/Jir1/yYq&#10;9f8mKvX/Jir1/ya7pwAAsbQAAKa/AACZxgAAjMwAAH/QAAB01QAAadsAAGDkAABb+QoAVvsXAVL8&#10;IgJN/SsESf4yBkX+OgdB/0AJPv9ICzr/Tww3/1gOM/9hDzD/bREs/3oTKP+KFSb/nBYj/7MYIf/P&#10;GSD/7Boe//8aHv//Gh7//xoe//8aHv//Gh7//xqzsQAAqL0AAJvGAACNzAAAf9EAAHLVAABm2wAA&#10;XOAAAFPvAABO/wQASv8QAEX/GgFB/yICPf8pAzr/MAQ2/zYFMv88Bi7/Qwcr/0sIJ/9TCSP/XQof&#10;/2gLG/92DBj/hg0W/5gOFP+sDhP/wg8R/+EPEf/hDxH/4Q8R/+EPEf/hDxH/4Q+qvAAAncUAAI7M&#10;AACA0QAActYAAGXcAABZ4QAATuUAAEb4AABB/wAAPP8HADj/EAA0/xgBMP8fASz/JQIo/yoCJP8v&#10;AyH/NQMd/zwEGf9DBRX/TAUR/1YGDP9hBwj/bwcE/34IAv+NCQD/nQkA/7IJAP+yCQD/sgkA/7IJ&#10;AP+yCQD/sgmfxAAAkcwAAIHRAABy2AAAZN0AAFbiAABK5gAAQOwAADn/AAAz/wAALv8AACr/BAAm&#10;/wsAIv8SAB//GAEa/xwBFv8hARL/JgEO/ysCCv8yAgX/OQMB/0IDAP9MAwD/VwQA/2QEAP9xBQD/&#10;fgUA/40FAP+NBQD/jQUA/40FAP+NBQD/jQX/OhwD/zEoBf8tMAb/MDEG/zE3CP8yQgn/ME0L/y1a&#10;Df8qZg7/J3MP/yV+Ev8jiBT/IpEW/yGaF/8hohj/IKkY/yCxGf8fuBn/H8Aa/x7JGv8e1Br/HuAa&#10;/h3qGfwd9Bn6Hf0Z+Bz/GPce/xj3Hv8a9x7/Gvce/xr3Hv8a9x7/Gvce/xr/OxwD/zInBf8wLgb/&#10;My8G/zY1CP84QAn/NksL/zNYDf8wZA//LXAR/yp7FP8ohhb/J48X/yaYGf8loBr/Jaca/ySvG/8k&#10;thv/JL4c/yPIHP8j0hz9I94c+yLpG/gi8xv2Ivwa9CP/GvQj/xv0I/8d8yL/HvMi/x7zIv8e8yL/&#10;HvMi/x7/PBsD/zQmBf8zKwX/NysG/zwzB/8+Pgn/PUkL/zpVDf82YQ//NG0S/zF5Ff8ugxj/LYwa&#10;/yyVG/8rnRz/K6Qd/yqsHf8qtB7/Kbwe/inGHvsp0B75Kdwe9ijoHvQo8h7xKPwd8Cn/He8p/x/v&#10;KP8h7yj/Iu8o/yLvKP8i7yj/Iu8o/yL/PRoD/zUlBf84JwX/PCgG/0IxB/9FOwn/REYL/0JSDv8+&#10;XhD/PGoU/zl1F/82gBr/NIkc/jOSHv0ymh/8MqEg+jGpIfkxsSH4MLkh9zDDIvYvzSLzL9oi8C/n&#10;Ie0v8SHrMPwg6jD/I+ov/yXoL/8m5zD/J+cw/yfnMP8n5zD/J+cw/yf/PxkD/zclBf89JAX/RCUF&#10;/0ouBv9MNwj/TEIL/0pODv9HWhH/RGYW/kFxGvs/fB35PIUf9zuOIfY6liL0OZ4j8zilJPI4rSXx&#10;OLYl8DfAJe83yyXtN9kl6TflJeY38STlN/wm4zb/KeE3/yvgN/8s3zf/LN83/yzfN/8s3zf/LN83&#10;/yz/QRkD/zojBP9DHwT/SyIF/1IqBv9UNAj/VD4L/1JJDv5PVRL6TWEX9kptHPNHdx/xRYEi70OK&#10;JO5CkibsQZon60CiKOpAqinpP7Mp5z+9KeY/yCnlPtYp4T/kKd4/8SrcPv0t2j7/MNg+/zHWPv8y&#10;1T3/M9U9/zPVPf8z1T3/M9U9/zP/QhgD/z8fBP9IGwT/UyAE/1knBf9cMAf/XDoK/VpFDfdXUBLy&#10;VV0Y71JoHetPcyLpTX0l50uGKOVKjirkSZYr4kieLOFHpy3fR7At3ke6Lt1Gxy3cRtUt2EfkLdRG&#10;8jHRRv00z0X/Ns1F/zjMRP84yUX/OclF/znJRf85yUX/OclF/zn/RBcD/0QbBP9OFgP/WhwD/2Aj&#10;BP9kLAX+ZDUI9mJADPBgSxHrXFcY51pjHuNXbiPgVXgo3lOCK9xSii3aUJMv2E+bMNZOozLVTawz&#10;0023NNJMwzXQTNE1zU3iNspN8TnHTP48xUv/PcNL/z7ATP8+vk3/P75N/z++Tf8/vk3/P75N/z//&#10;RRYD/0kXA/9VFAL/YBoC/2cgAv9qJwT3azAG72o7CuloRhDjZVIX32NfHttgaiTYXXQq1Fp9LtJY&#10;hTLPV401zlaWN8xUnjnKVKc7yVOyPMdSvj3FUsw+w1PePr9S70C9Uv1CulH/RLlR/0S1Uv9Es1P/&#10;RLNT/0SzU/9Es1P/RLNT/0T/RxUD/00TAv9bEgL/ZhYB/2wbAfxwIgLxcisE6XI1COJwQA3cbk4V&#10;1mtaHtJnZSbOZG8ty2J4M8hfgDfGXYg7xFyQPsJbmUDAWaJCvlmsRLxYuUW6V8hGuVfaRrVX7Eez&#10;V/xJsVf/Sa9X/0mrWP9Jqln/SapZ/0mqWf9Jqln/SapZ/0n/SBQC/1EQAv9gDwH/ahMB/3EXAPZ2&#10;HQHreCUC43kvBdx4OwrVdkkUz3JWHspuYSjGa2owwmhzNr9mfDu9ZIQ/umKMQ7hglEa2X51ItF6o&#10;SrJdtEywXMNNrlzVTaxc6U6pXPpOp1z/TqZd/06jXf9NoV7/TaFe/02hXv9NoV7/TaFe/03/SRQC&#10;/1UMAv9kDAH/bw4A/3URAPF6FgDmfR0A3X8nAtV/NwjPfEYTyXhSHsN1XSi/cWYxu25vOLdsdz60&#10;aX9DsmeHR69mkEqtZJlNq2OjT6lisFGnYb9SpWHRU6Nh51OgYflTn2H/Up1i/1KbYv9RmmP/UJpj&#10;/1CaY/9QmmP/UJpj/1D/SxMC/1gIAf9oCQD/cgoA83kLAOx+DgDhgRQA2IQhANCENAfJgkISw35P&#10;Hr16WSm4d2MytHRsObBxdECtb3xFqm2ESadrjE2laZVRomefU6BmrFaeZrtXnGXOWJpl5ViYZvdX&#10;l2b/VpVm/1WTZ/9Uk2f/U5Nn/1OTZ/9Tk2f/U5Nn/1P/TREC/1wGAf9rBwD2dQYA5XwFANuBBQDa&#10;hQkA04kdAMuJMQXEhz8RvoNMHbiAViiyfGAyrnlpOqp2cUGmdHhHo3GATKBwiFCdbpFTm2ycV5hr&#10;qFmWarhblGrLXJJq4luQavZaj2v/WY5r/1eNa/9WjWv/VY1r/1WNa/9VjWv/VY1r/1X/Tw8C/18E&#10;AP9uBADreAEA3IABANaFBADUiQYAzo0ZAMeOLgTAiz0PuYhJHLOEVCetgV0xqX5mOqR7bkGgeXVI&#10;nXZ9TZp0hVGXco5VlHGZWZFvpVyOb7RejG7IX4pu4F6JbvVdiW//W4hv/1mHb/9Yh27/V4du/1eH&#10;bv9Xh27/V4du/1f/UgwC/2MCAPtxAADfewAA2IMAANKJAgDPjQQAypAWAMOSKwS7kDoOtYxHGq6J&#10;USaphlsxpIJjOp+Aa0GbfXNIl3t6TpR5glKQd4tXjXWWW4p0ol6Hc7JghXLFYYRy3mGDc/RfgnP/&#10;XYJz/1uCcv9ZgnL/WIJy/1iCcv9YgnL/WIJy/1j/VAoB/2YAAPNzAADcfgAA1IYAAM6MAQDLkQIA&#10;xpQSAL+VKAO3lDgNsJFEGaqNTyWkilgwn4dhOZqEaUGWgnBIkoB4To5+gFOKfIlYh3qTXIR4oF+B&#10;d69hf3fDY3123GJ9d/NgfHf/Xn12/1x9dv9bfXX/Wn11/1p9df9afXX/Wn11/1r/VwcB/2gAAOl2&#10;AADZgQAA0IkAAMuPAADGlAAAwZgOALqZJQKzmDULrJVCF6aSTSOgj1YumoxfOJWJZkCRhm5HjYR1&#10;TYmCfVOFgIZYgX+RXH59nWB7fK1ieHvBZHZ722R2e/Jidnv/X3d6/114ef9ceHn/W3h5/1t4ef9b&#10;eHn/W3h5/1v/WgQB/2sAAOF5AADVhAAAzYwAAMeTAADCmAAAvZsKALadIgGvnDMKqJlAFqKWSyKc&#10;k1QtlpFcNpGOZD+Mi2xGh4lzTYOHe1J/hoRXe4SOXHeCm2B0gapjcYG+ZHCA2WRwgPFicID/YHF/&#10;/15yff9ccn3/W3J9/1tyff9bcn3/W3J9/1v/XQAA+24AAN18AADRhwAAyZAAAMOWAAC9mwAAuJ8G&#10;ALKhHwCroDAIpJ49E52bSB+XmVEqkZZaNIyTYT2HkWlEgo9xS36NeVF5i4FWdYqMW3GImF9th6hi&#10;a4e8ZGmG1mRphvBiaYb/YGuE/15sgv9cbYH/XG2B/1xtgf9cbYH/XG2B/1z/YAAA8HIAANqAAADO&#10;iwAAxZQAAL+aAAC5nwAAs6MCAKylGwCmpS0Gn6M7EZmhRRySnk8njJxXMYeaXzqBmGZCfZZuSHiU&#10;dk9zkn9Ub5GJWWqPll1njqVgZI66YmKN1GJijfBhYoz/X2SK/15miP9cZob/W2aG/1tmhv9bZob/&#10;W2aG/1v/ZAAA5HYAANSEAADJjwAAwZgAALqfAAC0pAAAragAAKaqFgChqykEmqk3DpOnQhmNpUwk&#10;h6NULoGhXDZ8n2Q+d51rRXKbc0ttmnxRaJiHVmSXk1pglqNdXZa4X1uW019ale9eW5T/XV2R/1xf&#10;jv9bYI3/WmCN/1pgjf9aYI3/WmCN/1r/aQAA33sAAM+JAADFlAAAvZ0AALajAACuqQAApq0AAJ+w&#10;DwCasSQClLAzCo2uPxWHrEkfgapRKXupWTF2p2E5caZoQGykcUZno3pLYqKEUV2hkVVZoKFYVqC2&#10;WlSg0VpTnu9aU53/WlSa/1lXlv9ZWJT/WFiU/1hYlP9YWJT/WFiU/1jzbwAA2YEAAMqPAADAmQAA&#10;uKIAALCpAACorgAAoLMAAJe2BwCStx4AjbcvBoe2OxCAtUUZe7NOInWyVitwsV4yaq9mOWWubj9g&#10;rXdEXKyCSVerj01Tq59RT6u0U02r0FNNqe9TTKj/VEyl/1ROoP9UUJ7/VFCe/1RQnv9UUJ7/VFCe&#10;/1TkdgAA0YgAAMSVAAC7nwAAs6gAAKuvAACitAAAmLgAAI69AACJvxYAhb8oA3+/Ngp5vkETdL1K&#10;G268UiNpu1oqZLpjMF+5azZauXQ7Vrh/QFG4jERNt51HSriySUe4z0lHtu9JRbT/S0Sy/01Grf9N&#10;R6r/Tkeq/05Hqv9OR6r/Tkeq/07cfwAAyo8AAL6cAAC1pgAAra4AAKS1AACaugAAkL4AAIbCAAB+&#10;xwoAesgfAHbJLwVxyDsLbMhFEmfHThlix1YfXcZfJVnGaCpUxnEvUMV9NEvFijdHxZs6RMawPELG&#10;zj1Cxe89P8P/QD3B/0I+vP9EP7n/RD+5/0Q/uf9EP7n/RD+5/0TSiAAAwpcAALijAACvrQAAprUA&#10;AJy7AACRvwAAh8MAAH3IAABzzgQAbdESAGvTJQFn0zMEYtM+CV7TSA9a01EUVtNaGVHTYx5N020i&#10;SdN5JkXUhylC1JgsP9WuLj3WzS481OwuOdL/MjfQ/zU1z/83Nsv/ODbL/zg2y/84Nsv/ODbL/zjI&#10;kgAAu6AAALKrAACotAAAnrsAAJLAAACHxQAAfMkAAHLNAABp0wIAYNoIAF7eGwBb3yoBV982BFPg&#10;QAhQ4EoLTeFTD0nhXRJG4mcWQuJyGT/jfxw85I8eOeSjIDblvyI15uMiM+P9IjHi/yUu4f8oLeH/&#10;KS3h/ykt4f8pLeH/KS3h/ym/nAAAtKkAAKuzAACgvAAAlMEAAIfGAAB7ygAAcM4AAGbTAABd2QAA&#10;VucJAFPpGQBQ6iYBTeswAknrOQRF7EIGQu1KCD/tUwo87l0MOe9oDzXwdBEy8IMTL/GVFS3zqxYq&#10;9MkXKfXsGCjy/xgn7/8YJu//GSbv/xkm7/8ZJu//GSbv/xm2pgAArbIAAKK7AACVwgAAiMcAAHvL&#10;AABvzwAAZNQAAFrZAABQ3gAAS/MGAEf1FABE9h8AQfcoAT74MQI6+DgDN/lABDT6SAUw+1EGLftb&#10;CCn8Zgkm/XMKI/6DDCD/lg0e/60OHP/LDhv/6g4a//8OGf//Dhn//w4Z//8OGf//Dhn//w6vsAAA&#10;pLsAAJfCAACJyAAAe8wAAG7RAABi1QAAVtsAAEzfAABD5wAAP/sAADv/DAA3/xYANP8fADH/JgAu&#10;/y0BKv80Aib/OwIj/0MDH/9LBBv/VgQY/2IFFP9wBhD/gAcN/5MIC/+pCAr/wQgJ/98JCP/tCQj/&#10;7QkI/+0JCP/tCQj/7QmmugAAmcIAAIvJAAB8zQAAbtIAAGDYAABU3AAASeEAAD7lAAA38gAAMv8A&#10;AC7/AgAq/wsAJ/8TACP/GgAg/yAAHP8mABj/LAEU/zMBEP87AQz/RAII/04CA/9bAwD/aQMA/3oE&#10;AP+LBAD/nQUA/7EFAP++BQD/vgUA/74FAP++BQD/vgWbwgAAjckAAH3OAABu1AAAYNoAAFLfAABF&#10;4wAAOucAADDrAAAp/AAAJf8AACD/AAAc/wAAGP8GABX/DAAQ/xEADP8WAAj/HAAE/yIAAP8pAAD/&#10;MQAA/zoBAP9FAQD/UQEA/2ACAP9vAgD/fQIA/4wCAP+VAgD/lQIA/5UCAP+VAgD/lQL/KyED/yIt&#10;BP8jLgT/JS8F/yM1Bf8jQAb/IEwH/x1YCP8aZQn/F3EJ/xR8Cf8Uhgn/E48J/xOXCv8Tngr/EqUL&#10;/xKsC/8Sswv/EroM/xHDDP8RzQz/EdgM/RHjC/sQ7gv4D/cL9g7/CvUQ/wr1EP8L9RD/DfUQ/w31&#10;EP8N9RD/DfUQ/w3/LCAD/yMtBP8mKwT/KCwE/yozBf8qPgb/J0kH/yRWCP8hYwn/Hm4K/xt6Cv8a&#10;hAr/Go0L/xqVDP8ZnAz/GaMN/xiqDf8YsQ3/GLgN/xjBDf4Xyg38F9UN+RfiDfcW7Q30FvYM8hb/&#10;DPEX/w3xF/8O8Rb/EPEW/xDxFv8Q8Rb/EPEW/xD/LSAD/yUrBP8qKAT/LCkE/zExBf8yPAb/MEcH&#10;/yxTCf8pXwr/JmsL/yN3C/8igQv/IooN/yGSDv8hmQ7+IKAP/SCnD/wgrg/7H7YQ+h+/EPkfyBD3&#10;HtMQ9B7hD/Ie7A/vHfUO7R//D+0e/xHsHv8S6x7/FOse/xTrHv8U6x7/FOse/xT/Lh8D/yknBP8v&#10;IwT/MyQE/zguBf86OAb/OUQH/zZQCf8yXAr/L2gM/y1zDP4rfQ78KoYP+ymOEPkplhH4KJ0R9yik&#10;EvYoqxL1J7MS9Ce8EvMnxhLxJ9ES7ibfEusm6hHoJ/YR5yf/FOYm/xblJ/8X4yj/GOMo/xjjKP8Y&#10;4yj/GOMo/xj/MB4D/y4jA/81HwP/OyID/0EqBP9CNAX/QkAH/z9MCf88WAv9OWQN+jdvDvc1eRD1&#10;M4IS8zOLE/IykhTwMZoV7zGhFe4wqBXtMLAW7DC5FuswwxbpL88W5y/dFeMv6hXhMPYX4C//Gt0w&#10;/xzcMP8d2y//Htsv/x7bL/8e2y//Htsv/x7/Mh0D/zQeA/87GgP/Qx8D/0knA/9LMAT/SjsG/0hH&#10;CfpFUwv1Q18O8kBqEO8+dRLtPX4V6zyHFuk7jxfoOpYY5jqdGeU5pRnkOa0Z4zm2GeI5wRngOc0Z&#10;3jndGds56hrYOPYe1Dj/INI4/yLRN/8j0Df/JNA3/yTQN/8k0Df/JNA3/yT/MxwD/zkaAv9BFQL/&#10;TBsC/1EjAv9TLAP/UzYF+FFCCPJOTgvtTFoO6klmEedHcBXkRnoX4kWDGeBEixvfQ5Ic3UKaHNxC&#10;oh3bQqod2UK0HdhBvx7WQcwe1EHcH9BB6iHNQPclykD/J8k//ynHP/8qxj//KsY//yrGP/8qxj//&#10;KsY//yr/NRsD/z4VAv9JEgH/UxgB/1gfAf9bJwL5WzEE8Vk8B+pWRwrlVFQO4VJgE95QaxfbT3Ua&#10;2U1+HNZMhh/US44h0kqWItFJnSTPSaYlzkivJsxIuibLR8cnyUfWJ8ZI5ynDR/YswEb/Lr5G/y+9&#10;Rv8wvEX/MLxF/zC8Rf8wvEX/MLxF/zD/NxoC/0MQAv9PDwH/WRQB/18aAPxiIgHyYisC6mE2BeNf&#10;QQjeXU8N2VtcE9RZZxnRV3AezlV5IcxTgSXKUoknyFGQKcdQmCvFT6Esw0+qLsJOtS/ATsIwvk7S&#10;MLxO5DG5TfQztk3/NbRM/zWzTP81skz/NbJM/zWyTP81skz/NbJM/zX/PBYC/0gMAf9VDAD/XxAA&#10;/2UUAPZoGwDraSQB42guAtxnPAbVZkoM0GNXFMxhYhvIXmshxVx0JsNbfCrAWYQtvliLL71XkzG7&#10;VpwzuVWlNbdUsDa2U743tFPOOLJT4TivU/I6rFP/O6tS/zupUv87qFL/OqhS/zqoUv86qFL/OqhS&#10;/zr/QBMC/0wHAf9aCAD/ZAoA+2kNAPBsEwDlbhsA3G4mANVvNwTObUYMyWtTFcRoXR3AZWckvWNw&#10;KbpheC64X38xtV6HNLNcjzexW5c5r1qhO61ZrD2sWbk+qljKP6hY3j+lWPBAo1j/QKJY/0ChWP8/&#10;n1j/Pp9Y/z6fWP8+n1j/Pp9Y/z7/Qw8B/1EEAP9fBQD5aAUA7G0HAOVwCQDfchAA1nQgAM52MwTI&#10;dEIMwnFPFb1uWh65bGMltWlsK7JndDCvZXs1rWODOKtiizuoYJM+pl+dQKReqEKiXbVEoF3GRZ9d&#10;20WcXe5Fm13+RJld/0SZXf9Dl17/Qpde/0KXXv9Cl17/Qpde/0L/RwwB/1UCAP9iAQDtawAA3XEA&#10;ANl1BADXdwcA0HobAMl7LwPCej8LvHdLFbd0Vh6zcWAmr29oLattcDKoang3pml/O6Nnhz+hZY9C&#10;nmSZRJxjpEeaYrJImGLCSZZh10qUYuxJk2L9SJJi/0eRYv9GkGL/RZBi/0WQYv9FkGL/RZBi/0X/&#10;SgkB/1kAAPpmAADgbgAA2XUAANN6AgDRfAUAy34XAMSALAK9fzwKt3xIFLJ5Ux6td10mqXRlLaVy&#10;bTOicHQ5n258PZxshEGZaoxEl2mWR5RooUqSZ65MkGa/TY5m1E2NZupNjGb8S4tm/0qKZ/9IiWb/&#10;R4lm/0eJZv9HiWb/R4lm/0f/TAUB/1wAAPFpAADdcgAA1HkAAM9+AADMgAIAxoMUAL+FKQK5gzkJ&#10;s4FGE61+UB2oe1ompHliLaB2ajScdHE5mXJ5PpZxgUKTb4lGkG6TSo1snkyLa6tPiWq8UIdq0VCG&#10;aulPhWv7ToRr/0yEa/9KhGr/SYRq/0mEav9JhGr/SYRq/0n/TwIA/18AAOdrAADZdgAA0X0AAMuC&#10;AADHhAAAwocQALuJJgG1iDYIroVDEqiDThyjgFcln31gLZt7aDSXeW86k3d2P5B1fkONdIZIinKQ&#10;S4dxm06Eb6lRgm+6UoBuz1N/budSf2/7UH5v/05+b/9Mfm7/Sn5u/0p+bv9Kfm7/Sn5u/0r/UQAA&#10;/2IAAOFvAADVeQAAzYAAAMeFAADDiAAAvYoMALeMIwCwjDQHqopBEaSHTBufhFUkmoJdLJZ/ZTOS&#10;fW06jnx0P4t6e0SHeIRIhHaNTIF1mVB+dKZSfHO4VHpyzVR5cuZTeXP6UXlz/095cv9NeXL/THly&#10;/0x5cv9MeXL/THly/0z/VAAA+WUAAN5yAADSfAAAyoQAAMOJAAC+jAAAuY4IALOQIACskDEGpo4+&#10;D6CLSRmbiVMjloZbK5GEYzONgmo5iYByP4Z+eUSCfYJIf3uLTXt6llB4eKRTdne1VXR3y1Vzd+VU&#10;c3f5UnN3/1Bzdv9OdHX/TXR1/010df9NdHX/TXR1/03/VwAA8GcAANt1AADPgAAAxocAAMCMAAC6&#10;kAAAtJIEAK6UHAColC4FopI8DpyQRxiWjVAhkYtZKo2JYTGIh2g4hIVvPoCDd0N9gn9IeYCJTHV/&#10;lFByfaJTb32zVW18yVZsfORVbXz5U217/1Fue/9Pb3n/TW95/01vef9Nb3n/TW95/03/WgAA5msA&#10;ANd5AADLgwAAw4sAALyQAAC2lAAAsJYAAKmYGACkmCsDnpc5DJiVRBaSk04fjZBWKIiOXi+DjGY2&#10;f4ptPHuJdUJ3h31Hc4aGS2+Ekk9sg59SaYKxVWeCx1VmgeNVZoH4U2eB/1FngP9PaX7/TWl+/01p&#10;fv9NaX7/TWl+/03/XgAA4m8AANN9AADIhwAAv48AALiUAACxmAAAqpoAAKScFACfnSgCmZw2CZOa&#10;QhONmEsciJZUJYOUWy1+kmMzepFqOnaPcj9xjXtFbYyESWmLj01lip1RYomvU2CJxVRfiOJTX4f4&#10;UmCH/1Bhhv9PYoP/TWKD/01ig/9NYoP/TWKD/038YgAA3nQAAM6CAADEjAAAu5MAALSZAACtnQAA&#10;pJ8AAJ6hDgCZoiMBk6IyB42gPhCIn0gZgp1RIX2bWSl5mWAwdJhoNnCWbzxrlXhBZ5SCRmOSjUpf&#10;kptOW5GsUFmQw1FYkOBQWI/3UFmO/05Zjf9NW4r/TFuK/0xbiv9MW4r/TFuK/0ztZwAA2HoAAMqH&#10;AAC/kAAAt5gAAK+eAACoogAAnqUAAJenBwCSqB0AjaguBIenOgyCpkUVfaROHXejViRzoV0rbqBl&#10;MWqfbTdlnXU8YZx/QVybi0VYmphJVZqqS1KawkxRmeBMUZj3TFGW/0tRlf9LU5L/SlOS/0pTkv9K&#10;U5L/SlOS/0rkbgAA0oAAAMWMAAC7lgAAsp0AAKujAACipwAAmaoAAI+tAACKrxYAha8oAoCvNgh7&#10;rkEPdq1KF3GrUh5sqlokaKliKmOoajBfp3M1WqZ8OlaliD5SpZZCTqSoREykwEVLpN9FSqL3RUmg&#10;/0ZJn/9GS5z/Rkuc/0ZLnP9GS5z/Rkuc/0bddgAAy4YAAL+SAAC2nAAArqMAAKWpAACcrQAAkrAA&#10;AIe0AACAtgwAfLchAHi3MAR0tzwKb7ZGEGq1ThdmtFYcYbRfIl2zZydZsnAsVLF6MVCxhjVMsJQ4&#10;SbCmOkawvjtFsN47RK73PUKs/z5Bq/8/Qqj/QEKo/0BCqP9AQqj/QEKo/0DUfwAAxI4AALmZAACx&#10;ogAAqKoAAJ+vAACVswAAirYAAIC6AAB1vgEAcb8WAG7AKAFqwDUEZsBACWLASQ5ev1ITWr9bGFa/&#10;Yx1SvmwhTr53JUq+gylGvZIsQ72kLkC+vS8/vt4vPrv3MTy6/zQ6uP81Obb/Nzm2/zc5tv83Obb/&#10;Nzm2/zfLiAAAvpYAALShAACrqQAAorAAAJe1AACMuQAAgbwAAHbAAABsxAAAZMkIAGHKGwBfyysA&#10;XMs3A1jLQgZVy0wKUctVDk7LXhFKy2gVR8tzGUPLfxxAzI4fPcyhITrNuiI5zd0iN8v2JDXI/ycz&#10;x/8pMsb/KzLG/ysyxv8rMsb/KzLG/yvCkgAAt54AAK6oAACksQAAmbcAAI27AACCvgAAd8IAAGzG&#10;AABiygAAWc8CAFHUCgBO1RsATdYqAEvYNwFJ2EICR9lMBETZVwdB2mEJPtpsDDvbeQ8424kRNdyb&#10;EzPdtBQy3tQUMNzyFi7a/xks2f8bKtb/HSrW/x0q1v8dKtb/HSrW/x26nAAAsKcAAKewAACcuAAA&#10;j70AAIPBAAB3xAAAa8gAAGHMAABX0AAATdUAAEXbBABC4hMAQOMhAD7kLQA85TcAOuVBATfmSwM1&#10;51YEMudhBi/obQct6XwJKuqNCijrowwm7L8MJO3kDCPq/gwi6P8NIej/DyHo/w8h6P8PIej/DyHo&#10;/w+ypQAAqbAAAJ64AACRvgAAhMMAAHfGAABqygAAX84AAFTSAABK1gAAQdwAADrmAQA37g4ANe8a&#10;ADLwJAAw8S0ALfI2ACrzPwEo9EgBJfVSAiL1XgMe9mwEG/d8BRn4jwYX+aYGFfvEBxT75wcT+v4H&#10;Evf/BxL3/wcS9/8HEvf/BxL3/werrwAAoLgAAJO/AACFxAAAd8gAAGrMAABd0AAAUdQAAEfZAAA9&#10;3gAANOEAAC/xAAAr+wYAKPwRACX9GQAi/iEAH/8oABz/MAAZ/zkAFf9CABL/TQEN/1oBCf9oAgb/&#10;egIE/40DAv+kAwD/wAMA/94EAP/4BAD/+AQA//gEAP/4BAD/+ASiuAAAlcAAAIfFAAB4ygAAas4A&#10;AFzTAABP2AAARNwAADngAAAv5AAAJ+oAACL6AAAf/wAAG/8FABj/DQAU/xQAEP8aAAz/IAAI/ygA&#10;BP8wAAD/OgAA/0UAAP9TAAD/YgEA/3QBAP+HAQD/nAEA/7ABAP/KAgD/ygIA/8oCAP/KAgD/ygKY&#10;wAAAicYAAHrLAABr0AAAXNUAAE7bAABB4AAANeMAACrnAAAh6gAAGvUAABX/AAAR/wAADf8AAAn/&#10;AAAF/wUAAP8KAAD/EAAA/xYAAP8dAAD/JgAA/zAAAP88AAD/SgAA/1kAAP9rAAD/fAAA/4wAAP+e&#10;AAD/ngAA/54AAP+eAAD/ngD/HCYC/xQtA/8YLAP/Fi0D/xQyA/8TPgT/EEoE/wtXBP8IYwX/BG8F&#10;/wJ6BP8CgwT/AowE/wGTBP8BmwP/AKED/wCoA/8ArgP/ALUC/wC9A/8AxgL/ANAC/QDcAvoA5wL4&#10;APEC9QD6AvMA/wLzAP8C8wD/A/MA/wPzAP8D8wD/A/MA/wP/HSYC/xkrA/8cKAP/HCoD/xwxA/8b&#10;PAT/GEgE/xRUBf8RYAX/DWwF/wp3Bf8KgQX/CokF/wmRBP8JmAT/CZ8E/wilBP8IrAP/CLME/gi7&#10;BP0HxAT7B84D+AfaA/YG5gPzBfAD8AT5Au8G/wPvB/8E7wf/Be8H/wbvB/8G7wf/Bu8H/wb/HiUC&#10;/x0nA/8hJAL/ISUC/yUvA/8lOQP/IkUE/x5RBf8aXQX/F2kF/xV0Bv8Ufgb/E4YF/hOOBf0TlQX8&#10;EpwF+xKiBfoSqQX5ErAF+BK4BfcRwQX1EcsF8xHYBfAQ5QTtEO8E6xD6BOoR/wbpEf8H6BL/COcT&#10;/wnnE/8J5xP/CecT/wn/ICQC/yIjAv8mIAL/KSIC/y4sAv8vNgP/LEEE/yhNBf8lWQX/ImUG/h9w&#10;Bvseegb5HoMH9x2LBvYdkgb1HZkH8x2fB/IcpgfxHK0H8By1B+8cvwfuHMkH7BvWB+kb5AbmG+8G&#10;5Bz6COMc/wrhHf8L4B3/DN8d/w3fHf8N3x3/Dd8d/w3/IiQC/yceAv8rGgL/Mh4C/zcoAv84MgP/&#10;Nz0E/zNJBf4wVQb5LWEH9itsB/MpdgjxKH8I7yiHCO4ojgjsJ5UJ6yecCeonownpJ6sJ6CezCecm&#10;vAnlJscJ5CbUCeEm4wjeJvAK3Cb7Ddkn/w/YJ/8Q1if/EdYn/xLWJ/8S1if/EtYn/xL/JSEC/y0Z&#10;Av8yFAH/OxoB/0AjAf9BLQL/QDgD/D5EBPY6UAbxOFwH7jZnCOs0cgnoM3sK5jODCuUyiwvjMpIM&#10;4jKZDOEyoAzgMagM3zGwDN0xugzcMcYM2zHUDNcx4w3UMfAQ0DH8E84x/xXNMP8WzDD/F8ww/xfM&#10;MP8XzDD/F8ww/xf/KhwC/zITAf86EQH/QxcB/0gfAf9JJwH7SDIC80Y+A+1ESgXpQVcH5UBiCeI+&#10;bQvfPncM3T1/Dds9hw7aPI4P2DyWD9Y7nRDVO6UR1DutEdI6txLROsMSzzrQE8074RPJOu8Xxjr8&#10;GsQ5/xvDOf8cwTj/HcE4/x3BOP8dwTj/HcE4/x3/LxcC/zgNAf9CDQD/SxIA/08ZAP5RIgDzUCwB&#10;6043AuVMRATgSlEH3EpdCdlIaAzVR3IP00Z6EdFGghPPRYkVzUSRFsxEmBfKQ6AYyUOoGcdDshrG&#10;Qr4bxELMG8JC3Ru/Qu0evEH7ILpB/yK4QP8jt0D/I7dA/yO3QP8jt0D/I7dA/yP/MxMB/z0IAP9J&#10;CQD/UQ0A/1YTAPZXGgDsVyQA5FYvAd1VPQPYVEsG01NYC89SYw/MUG0TyU91FsdOfRnFTYQbw0yL&#10;HcFLkx7AS5sgvkqjIb1KrSK7SbkjuknII7hJ2iO1SOolskj5J7BI/yiuR/8orUf/KK1H/yitR/8o&#10;rUf/KK1H/yj/OA4B/0IDAP9PBQD/VwgA+FsLAO9dEQDlXRoA3FwmANVdOALPXUcHylxTDMZaXhLD&#10;WGgXwFdwG71VeB67VH8guVOHI7hSjiW2UZYmtFCfKLJQqSmxT7Uqr0/EK65O1SurTugsqE74LaZO&#10;/y6lTv8upE3/LaRN/y2kTf8tpE3/LaRN/y3/PAoB/0cAAP9UAQD1XAIA52ADAOFhBwDeYQ4A1WMg&#10;AM5lMwHIZUIHw2NPDb5hWhS7X2MZuF5sHrVcdCKzW3slsFmCJ65YiiqtV5Isq1aaLqlVpS+nVbEx&#10;pVTAMaRU0TKhVOUyn1T2M51U/zOcU/8ynFP/MZtT/zGbU/8xm1P/MZtT/zH/PwYA/0wAAPxZAADm&#10;YAAA3GUAANdoAgDVZwcAzmobAMhsLwHBbD4GvGpLDrhoVhW0Zl8bsGRoIK1icCSrYXcoqF9+K6Ze&#10;hi6kXY4xolyWM6BboTWeWq02nFm8N5tZzjiZWeM4l1n1N5VZ/zeUWf82lFn/NZNZ/zWTWf81k1n/&#10;NZNZ/zX/QwIA/1AAAPJcAADfZQAA1msAANFuAADObgMAyXAWAMJyKwG8cjsGtnBIDbFuUxWtbFwc&#10;qmpkIaZobCakZnQqoWV7Lp9jgjGcYoo0mmGTN5hgnTmWX6k7lF64PJJdyzyQXeE8j170O45e/zqN&#10;Xv85jF7/OIxe/zeMXv83jF7/N4xe/zf/RgAA/1QAAOZgAADaagAA0nAAAMxzAADJcwEAw3USAL13&#10;JwC3dzcFsXVEDaxzTxWocVkcpG9hIqBtaSeda3Asm2p4MJhofzOVZ4c3k2WQOpFkmjyOY6Y+jGO1&#10;P4piyECJYt9AiGLyP4di/z2GYv88hmL/OoZi/zqGYv86hmL/OoZi/zr/SAAA/lgAAOJkAADWbgAA&#10;znQAAMh3AADDeAAAvnkOALh8JACyfDQFrHpCDKd4TRSjdlYcn3RfIptyZiiYcG4tlW51MZJtfDWP&#10;a4Q4jWqNPIpplz6IaKRBhWezQoNmxkOCZt1DgWbxQYBm/z+AZv8+gGb/PIBm/zyAZv88gGb/PIBm&#10;/zz/SwAA9loAAN9oAADTcQAAyngAAMR7AAC/fQAAun0KALSAIACugDIEqH8/C6N9ShOeelQbmnhc&#10;IpZ2ZCiTdWstj3NyMoxxejaJcII6h26KPYRtlUCBbKFDf2uwRH1rw0V7attFe2rwQ3tq/0F6av8/&#10;emr/Pntq/z17av89e2r/PXtq/z3/TQAA7V0AANtrAADPdQAAx3sAAMB/AAC7gQAAtYEGAK+DHQCq&#10;hC8DpIM8Cp+BSBKaf1EalX1aIZF7YieOeWktindwMod2dzaEdH86gXOIPn5xkkF7cJ9EeW+uRndv&#10;wUd1btlHdW7wRXVu/0N1bv9BdW7/P3Vu/z51bv8+dW7/PnVu/z7/UAAA5mEAANhvAADMeAAAxH8A&#10;AL2DAAC3hQAAsYUCAKuHGQCliCwCoIc6CZqFRRGVg08ZkYFYII1/XyeJfWcshnxuMYJ6dTZ/eX06&#10;fHeGPnl2kEJ2dZ1Fc3SsR3Fzv0hvc9hIb3PvRm9y/0Rwcv9CcHL/QHBy/z9wcv8/cHL/P3By/z//&#10;VAAA42UAANRyAADJfAAAwIIAALmHAACziQAArIkAAKaLFgChjCkBnIs3B5aKQw+RiE0XjYZVH4iE&#10;XSWEgmQrgYFsMH1/czV6fns6dnyEPnN7jkJweptFbXmqR2t4vUhpeNVIaXfuRml3/0Rqd/9Canb/&#10;QWp2/0Bqdv9Aanb/QGp2/0D9VwAA4GkAANF2AADGgAAAvYYAALaKAACvjQAAqI0AAKGPEQCckCUB&#10;l5A0BpKOQA2NjUoViItTHYSJWyOAiGIpfIZpL3iEcTR1g3g4cYKBPW2AjEFqf5hEZ36oRmV+u0hj&#10;fdRIY33tRmN8/0RkfP9CZHv/QWR7/0Bke/9AZHv/QGR7/0DzWwAA3G0AAM16AADChAAAuooAALKP&#10;AACrkgAAopIAAJyUDACXlSEAkpUxBI2UPQuIkkcTg5FQGn+PWCF7jV8nd4xnLHOLbjFviXY2a4h/&#10;O2eHiT9khpZCYYWmRV6EuUZchNJGXIPsRV2C/0Ndgv9CXoH/QV6B/0Begf9AXoH/QF6B/0DpYQAA&#10;13IAAMl/AAC+iAAAto8AAK6TAACmlgAAnJcAAJaZBwCRmhwAjJotAoeaOgmCmEQQfpdNF3mWVR11&#10;lFwjcZNkKW2Say5pkHQzZY99N2GOhzxdjZQ/WoyjQleMt0NWi9BDVYrsQlaJ/0FWiP9AVoj/P1eH&#10;/z9Xh/8/V4f/P1eH/z/kZwAA0XgAAMSEAAC6jQAAspQAAKqZAAChmwAAl5wAAI6eAACJoBYAhqEo&#10;AYGgNQZ8n0AMeJ5JE3OdUhlvnFkfa5thJGeaaSljmHEuX5d6MluWhTdXlpE6U5WhPVGUtT5PlM8/&#10;T5PrPk6R/j5OkP8+T4//PU+P/z1Pj/89T4//PU+P/z3ebgAAzH4AAL+KAAC2kgAArZkAAKaeAACc&#10;oAAAkaIAAIalAACBpg0AfachAHqoMAN1pzwIcaZFDW2lThNopFYZZaNeHmGjZiNdom4nWaF3LFSg&#10;gjBRn48zTZ+fNkqetDdIns44SJ3qOEeb/jhHmv85R5n/OUeY/zlHmP85R5j/OUeY/znWdgAAxoUA&#10;ALqQAACxmQAAqZ8AAKCkAACWpgAAi6gAAICrAAB3rgQAc68YAHCwKQBtsDYDaa9ACGWvSg1hrlIS&#10;Xa1aFlqtYhtWrGsfUqt1I06rgCdKqo0qR6qdLUSqsi5CqswvQqjqL0Cm/jE/pf8yP6T/Mj6j/zM+&#10;o/8zPqP/Mz6j/zPOfgAAv4wAALWXAACsnwAApKUAAJqqAACPrQAAhK8AAHqyAABttgAAaLcMAGW4&#10;HwBiuS4AX7k6A1y5RAZZuE0KVbhVDlK4XhFOuGcVS7dxGUe3fBxEt4ofQLabIj63ryM8t8sjO7Xq&#10;Izmz/yY4sf8oN7D/Kjaw/yo2sP8qNrD/Kjaw/yrFhwAAuZQAAK+eAACnpgAAnawAAJKwAACHswAA&#10;fLYAAHG4AABmuwAAW8AAAFbCEQBUwyEAU8MvAFHEOwFOxEUDTMRPBUnEWAhGxGILQ8RsDj/EeBE8&#10;xIYTOcSXFTfFrBc1xckXNMTpFzLB/howwP8dL7//Hi++/x8vvv8fL77/Hy++/x+9kQAAs50AAKqm&#10;AACgrQAAlbMAAIm2AAB9uQAAcrwAAGe+AABcwgAAUsYAAEjLAwBDzRAAQs4fAEDPLAA/zzgAPtBE&#10;ADzRTgE60VkDONFlBDXScQYy0oAIMNORCS7Upwos1MULK9PmCynR+w4o0P8QJs7/EibO/xMmzv8T&#10;Js7/EybO/xO2mwAAraUAAKOuAACYtAAAi7kAAH68AAByvwAAZsIAAFvFAABRyQAAR80AAD7RAAA1&#10;1QQAL9sMAC7cGwAs3ScAK94zACvePwAq30sAKOBYACfhZQEl4nQCI+OFAyHjmgQf5LQEHeXYBBzj&#10;9wQb4v8GGuH/Bxnh/wgZ4f8IGeH/CBnh/wivpAAApq4AAJq1AACNuwAAgL4AAHLCAABmxQAAWsgA&#10;AE/MAABE0AAAO9QAADLYAAAq3AAAJegHACPpFAAh6h4AH+soAB3rMgAb7DwAGO1IABbuVQAT72MA&#10;EfB0AQ/yhwEN854BC/S7Agr14QII8/sCB/D/AQfv/wEH7/8BB+//AQfv/wGorQAAnbYAAI+8AACB&#10;wQAAc8QAAGbIAABZzAAATM8AAEHTAAA32AAALtwAACXfAAAd4wAAGvQAABj2CgAV9xMAEfgbAA35&#10;IwAK+iwAB/s2AAT8QgAA/U8AAP5fAAD/cQAA/4YAAP+eAAD/uwAA/9wAAP/3AAD//wAA//8AAP//&#10;AAD//wCftgAAkr0AAIPCAAB1xwAAZssAAFjPAABL0wAAP9gAADTcAAAp3wAAIOMAABflAAAS7wAA&#10;DvwAAAv/AAAH/wYAAv8MAAD/FAAA/xsAAP8kAAD/LgAA/zoAAP9IAAD/WQAA/2wAAP+BAAD/mAAA&#10;/68AAP/KAAD/2AAA/9gAAP/YAAD/2ACUvgAAhsQAAHbIAABnzQAAWNIAAErXAAA83AAAMOAAACXk&#10;AAAb5wAAEukAAAnsAAAE+gAAAf8AAAD/AAAA/wAAAP8AAAD/AwAA/wkAAP8SAAD/GgAA/yUAAP8x&#10;AAD/QAAA/1EAAP9lAAD/eAAA/4sAAP+dAAD/pgAA/6YAAP+mAAD/pgD/CioC/wopAv8LJwL/BikB&#10;/wIvAv8AOwL/AEgC/wBVAv8AYQL/AG0B/wB3Af8AgQH/AIkB/wCQAf8AlwD/AJ0A/wCjAP8AqQD+&#10;ALAA/QC3APsAvwD5AMkA9wDTAPQA4ADzAOwA8gD1APIA/QDxAP8A8QD/APIA/wDyAP8A8gD/APIA&#10;/wD/DCoC/xAmAv8RJAH/DSUB/wwuAf8KOQL/BkUC/wJSAv8AXgL/AGoC/wB1Af8AfgH/AIYB/wCN&#10;Af8AlAH/AJsB/gChAPwApwD7AK4A+QC1APcAvQD1AMYA8wDRAPEA3wDvAOoA7gD0AO0A/gDtAP8A&#10;7QD/AOwA/wDsAP8A7AD/AOwA/wD/DykC/xUiAf8WHwH/FSEB/xgrAf8WNgH/EkIC/w1OAv8JWwL/&#10;BmYC/wNxAv8DewL+A4MB/AKKAfoCkQH5AZgB+AGeAfcApAH2AKsA9QCyAPMAuwDxAMQA8ADPAO4A&#10;3gDrAOkA6AD0AOcA/wDnAP8B5QL/AuQE/wLkBP8C5AT/AuQE/wL/FSUC/xodAf8cGQH/Hx4B/yMo&#10;Af8iMwH/Hj4B/xpKAv8WVwL+E2IC+xBtAvgQdwL2D38C9A6HAvMOjgLxDpQB8A2bAe8NoQHuDagB&#10;7QyvAewMuAHqDMIB6QvOAeYK3ADjCukA4Qz1AeAN/wLdEP8D3BH/BNwR/wTcEf8E3BH/BNwR/wT/&#10;Gh8B/yAYAf8hFAH/KBoA/ywjAf8sLgH/KToB/yVFAvoiUgL2H14C8h1pAu8ccwLtHHsC6xuDAuob&#10;igLoG5EC5xuYAuYangLlGqUC5BqtAuMatgLhGsAC4BnNAd4Z3AHbGukC2Bv2BNQd/wbTHf8H0hz/&#10;CNEc/wjRHP8I0Rz/CNEc/wj/IBsB/yUSAf8qDwD/MRYA/zUfAP81KQD/NDQB9zFAAfEtTQLtK1kC&#10;6SpkA+YpbgPkKHcD4ih/A+AohwPfKI4D3ieUA9wnmwPbJ6ID2ierA9kntAPXJ78D1SbLBNMn2wTQ&#10;J+kGzCj2Ccoo/wrJKP8MyCj/Dcco/w3HKP8Nxyj/Dcco/w3/JBYB/ysMAP8zCwD/OhEA/z0ZAP89&#10;IgD2PC0A7jo6Aeg4RgHkNlMC4DVfA900aQPaNHME2DR7BNYzgwXUM4oG0zOQB9EzlwfQM58IzzOn&#10;CM0zsAnMM7sJyjLHCcky1gnFM+cMwjL1DsAy/xC+Mv8RvTH/Erwx/xK8Mf8SvDH/Erwx/xL/KhAB&#10;/zAGAP87BwD/QgsA/0USAPhFGwDuQyUA5kEyAOBAPwDbQE0B1kBZA9M/ZAXQP24HzT92Ccw+fgrK&#10;PoULyD6MDMc9kg3FPZoOxD2iD8I8qw/BPLYQvzzDEL480hG7POQSuDvzFbU7/xa0Ov8Xszr/GLI5&#10;/xiyOf8Ysjn/GLI5/xj/LgsA/zYAAP9CAgD/SAUA+UsKAPBLEgDmSRsA3kcoANZJOADRSkcCzUpU&#10;BclKXwjGSWkLxEhxDcFIeQ/AR4ARvkaHErxGjhS7RZUVuUWdFrhEpxe2RLIXtUO/GLNDzhixQ+EZ&#10;rkPxG6xC/xyqQv8dqUL/HahB/x2oQf8dqEH/HahB/x3/MwYA/zwAAP9IAADzTgAA5lABAOFQBgDe&#10;Tg4A1U8gAM5TMwDJVEMCxFRPBsBTWgq9UmQOu1FsEbhQdBS2T3sWtE6CGLNNiRmxTJEbr0yZHK5L&#10;oh2sSq0eqkq7H6lKyyCnSt4gpEnvIaJJ/iKhSf8ioEj/Ip9I/yGfSP8hn0j/IZ9I/yH/NwAA/0IA&#10;APhNAADiUwAA21gAANZZAQDUVQYAzlgbAMdcLgDCXT4DvVxLB7lbVgy1WV8QslhoFLBXcBeuVnca&#10;rFV+HKpUhR6oU4wgplKVIqRRniOjUKkloVC3Jp9PxyadT9smm0/tJ5lP/SeYT/8ml0//JpZP/yWW&#10;T/8llk//JZZP/yX/OgAA/0cAAOtRAADdWgAA1V8AAM9gAADNXgMAx2AWAMBjKgC7ZDoDtmNHCLJh&#10;Ug2uYFwSq15kFqhdbBqmXHMdpFt6IKJZgSKgWIglnleRJ5xXmiiaVqYqmFWzK5ZVxCyVVNgsklTs&#10;LJFV/CuQVP8qj1T/Ko9U/ymPVP8pj1T/KY9U/yn/PQAA/ksAAONXAADZYAAA0GUAAMpnAADGZgAA&#10;wWYRALtpJQC1ajYCsGlDB6xnTw2oZlgTpGRgGKFjaByfYW8fnWB2IppffSWYXoUoll2NKpRclyyS&#10;W6IukFqwL45awTCMWdUwi1nqMIlZ+y+JWf8uiFn/LYhZ/yyIWf8siFn/LIhZ/yz/QAAA9U8AAN9c&#10;AADUZQAAy2oAAMVtAADBbAAAvGwMALVuIgCwbzMCq25AB6ZtSw2ia1UTn2peGJxoZR2ZZ2whlmVz&#10;JJRkeieRY4Iqj2KKLY1hlC+LYJ8xiV+tM4devjSFXtI0hF7oM4Ne+jKCXv8wgl7/L4Je/y6CXv8u&#10;gl7/LoJe/y7/QwAA61IAANxgAADQaQAAx28AAMFxAAC8cQAAt3EIALBzHgCrdDABpnM9B6FySQ2d&#10;cFITmW5bGJZtYh2TbGoikGpwJY5peCmLaH8siWaIL4ZlkTKEZJ00gmOqNoBjuzd+YtA3fWLnNnxi&#10;+TR8Yv8yfGL/MXxi/zB8Yv8wfGL/MHxi/zD/RgAA5lcAANlkAADNbQAAxHMAAL12AAC4dgAAsnUE&#10;AKx3GgCneC0Bong7Bp12RgyZdVASlXNYGJFxYB2OcGcii29uJohtdSqGbH0tg2uFMIFqjzN+aJo2&#10;fGeoOHpnuTl4Zs45d2bmOHZm+TZ2Zv80dmb/MnZm/zF2Zv8xdmb/MXZm/zH/SgAA41sAANVoAADJ&#10;cQAAwXcAALp6AAC0egAArnkAAKd7FwCifCoBnXw4BZl7RAuUeU0SkHhWGI12Xh2JdGUihnNsJoNy&#10;cyqBcXoufm+DMXtujTR4bZg3dmymOXRrtzpya8w6cWrlOXFq+Ddxav81cWr/NHFq/zJxav8ycWr/&#10;MnFq/zL7TQAA4F8AANFsAADGdQAAvnoAALZ9AACwfgAAqX0AAKN/EwCegCYAmYA1BJR/QQqQfksQ&#10;jHxUF4h6WxyFeWMhgnhqJX92cSp8dXgueXSBMXZyizRzcZY3cHCkOm5vtTtsb8s7a2/kOmtu9zhs&#10;bv82bG7/NWxt/zNsbf8zbG3/M2xt/zPyUQAA3WMAAM5wAADDeAAAu34AALOBAACsggAApIEAAJ6D&#10;DwCahCMAlYQyA5CDPgmMgkkPiIFRFYR/WRuAfmEgfXxoJXp7byl3enYtc3h/MXB3iTRtdpQ3anWi&#10;Omh0sztmdMk8ZXPjO2Zz9zlmcv83ZnL/NWdy/zRncv80Z3L/NGdy/zTrVQAA2mcAAMt0AADAfAAA&#10;t4IAALCFAACohgAAn4UAAJmHCwCViB8AkIkvAoyIPAeHh0YNg4ZPE3+EVxl8g14eeIFlI3WAbCdx&#10;f3Qsbn58MGt9hjNne5I3ZHqgOWJ6sjtgecc7X3niOmB49jhgd/83YHf/NWF3/zRhd/80YXf/NGF3&#10;/zTnWgAA1WwAAMd4AAC9gAAAtIYAAKyKAACjigAAmooAAJSMBgCPjRsAi44sAYeNOAWCjEMLfotM&#10;EXqKVBd2iVscc4djIW+GaiVshXIpaIR6LmWDhDFhgpA1XoGeN1yAsDlaf8Y6WX/hOVl+9jdZff82&#10;Wn3/NVp8/zRafP80Wnz/NFp8/zTiYAAA0HEAAMN9AAC5hQAAsYsAAKiOAACejgAAlI8AAI2RAACI&#10;khUAhZMnAIGTNAN9kj8IeZFJDnWQURNxj1gZbY5gHWqNZyJmjG8mY4t4Kl+Kgi5biY4yWIicNFWH&#10;rjZTh8Q3UobgNlKF9TVThP80U4P/M1OC/zNTgv8zU4L/M1OC/zPdZwAAy3cAAL+CAAC1igAArZAA&#10;AKSSAACZkwAAj5QAAIaXAACBmA4AfZkhAHqZLwJ2mTsGcphFCm6XTQ9rllUUZ5ZdGWSVZB1glGwh&#10;XJN1JlmSfylVkYstUZCaME+QrDFNj8IyTI/fMkuN9TJLjP8xS4v/MUyK/zBMiv8wTIr/MEyK/zDW&#10;bgAAxn0AALqHAACxjwAAqZUAAJ+XAACUmAAAipoAAH6dAAB5nwUAdaAZAHKgKQBvoDYDa6BABmef&#10;SQtkn1EPYJ5ZE12dYRdZnGkbVpxyH1KbfSNOmokmS5qXKUiZqStGmcErRZjeK0SW9SxElf8sRJT/&#10;LUST/yxEk/8sRJP/LEST/yzPdgAAwIMAALWOAACtlQAApZsAAJmcAACOngAAhKAAAHmjAABvpgAA&#10;aqcQAGeoIQBlqC8AYqg6Al+oRAVcqE0JWadVDFanXRBSpmYUT6ZvF0ulehtIpYYeRKSVIUGkpyI/&#10;pL8jPqPdIj2h9CQ8n/8lPJ7/Jjud/yc7nf8nO53/Jzud/yfIfgAAuosAALCUAAConAAAn6EAAJOi&#10;AACIpAAAfacAAHOqAABnrQAAX7ADAFuxFgBZsSUAV7IyAFWyPQFSskcDULJQBk2xWAhKsWELR7Fr&#10;DkSxdhFAsIMUPbCSFjuwpRg4sLwZN7DbGDat9Bo1rP8cNKr/HjOp/x8zqf8fM6n/HzOp/x/AhwAA&#10;tJMAAKycAACjowAAmagAAIypAACBrAAAdq8AAGuyAABgtAAAVLcAAE26BwBKuxgASLsmAEe8MgBF&#10;vD0ARL1HAUK9UQI/vVsEPb1mBjq9cQg3vX4KNb2ODDK9oQ0wvbkOL77ZDS679A8suf8SK7j/Eyq3&#10;/xUqt/8VKrf/FSq3/xW5kAAAr5sAAKejAACdqgAAka8AAIWyAAB5tAAAbbYAAGG4AABWuwAATL4A&#10;AELCAAA5xQYANscVADXHIgA0yC4AMsg6ADHJRQAwyVAAL8pcAC3KaQEry3cCKcuHAyfMmwQlzLQE&#10;I83VBCPK8gYhyP8IIMf/CR/G/wofxv8KH8b/Ch/G/wqymgAAqaMAAKCrAACUsQAAh7UAAHq3AABu&#10;ugAAYrwAAFa/AABLwgAAQcUAADfJAAAuzQAAJtAEACDTDQAe1BoAHdUnABzWMgAb1z8AGthMABnZ&#10;WgAY2moAF9t7ABXckAAU3akAE97JABLc7QAS2/8BEdr/AhHY/wMR2P8DEdj/AxHY/wOrowAAoqwA&#10;AJezAACKtwAAfLsAAG69AABiwAAAVcMAAErGAAA/ygAANc0AACvQAAAj1AAAGtgAABPbAgAQ4gwA&#10;DeMYAAzkIwAK5S4ACOY7AAfnSAAE6FgAA+lpAAHpfQAA6pQAAOqwAADq1QAA6vcAAOr/AADq/wAA&#10;6v8AAOr/AADq/wClrAAAmbQAAIy5AAB+vQAAcMAAAGLEAABUxwAASMoAADzOAAAy0QAAKNUAAB/Z&#10;AAAW3AAADt8AAAfkAAAE8AIAAfALAADwFQAA8B8AAPEpAADxNQAA8kQAAPNUAAD0ZwAA9H0AAPSV&#10;AAD1sgAA9tMAAPbwAAD3/wAA9/8AAPf/AAD3/wCctAAAjrsAAIC/AABxwwAAYscAAFTLAABGzwAA&#10;OtMAAC7XAAAk2wAAGt4AABHhAAAI4wAAAOYAAADvAAAA+AAAAPgAAAD4BQAA+A4AAPkXAAD6IgAA&#10;+y8AAPw9AAD+TwAA/2MAAP96AAD/kQAA/6oAAP/DAAD/3QAA/90AAP/dAAD/3QCRvAAAgsEAAHPF&#10;AABjygAAVM4AAEXTAAA42AAAK9wAACDgAAAV4wAAC+YAAALoAAAA6gAAAO8AAAD5AAAA/wAAAP8A&#10;AAD/AAAA/wAAAP8FAAD/DgAA/xkAAP8nAAD/NgAA/0gAAP9eAAD/cwAA/4gAAP+aAAD/rAAA/6wA&#10;AP+sAAD/rAD/ACoB/wAlAf8AIwH/ACQA/wAtAP8AOAD/AEUA/wBTAP8AXwD/AGsA/wB1AP8AfgD/&#10;AIYA/wCMAP4AkgD8AJkA+gCeAPgApAD3AKoA9wCxAPYAuQD1AMIA9ADNAPQA2gDzAOYA8gDxAPIA&#10;/ADxAP8A7wD/AO4A/wDuAP8A7gD/AO4A/wD/AicB/wYhAf8EHwH/ACAA/wAqAP8ANgD/AEIA/wBP&#10;AP8AXAD/AGcA/wByAP8AewD+AIMA/ACJAPoAkAD3AJYA9gCcAPQAogDyAKgA8gCvAPEAtgDwAL8A&#10;7wDKAO4A1gDtAOMA7ADwAOwA+QDrAP8A6QD/AOgA/wDoAP8A6AD/AOgA/wD/CCMB/wwdAf8KGgD/&#10;CB4A/wgnAP8EMwD/AD4A/wBLAP8AWAD/AGQA/wBuAP0AdwD5AH8A9wCGAPUAjADyAJMA8ACZAO4A&#10;nwDtAKUA7ACsAOsAtADqAL0A6ADHAOcA0wDmAOIA5QDuAOQA9wDkAP8A4QD/AOAA/wDgAP8A4AD/&#10;AOAA/wD/Dx4B/xEYAP8QFQD/ExsA/xUlAP8SLwD/DToA/whHAP8EUwD7AF8A9wBqAPUAcwDzAHsA&#10;8QCDAO8AiQDtAJAA6wCWAOkAnADnAKIA5QCpAOQAsQDjALsA4QDFAOAA0gDfAOEA3gDsANwA+gDZ&#10;AP8A2AD/ANgA/wDYAP8A2AD/ANgA/wD/FBkB/xcSAP8XDgD/HRcA/yAgAP8eKwD/GjYA/BVCAPYS&#10;TgDyDloA7gxlAOsMbwDpC3cA5wt/AOYKhgDkCowA4wqSAOIJmQDhCZ8A3winAN0IrwDcCLkA2gjF&#10;ANkH0gDWCOIA0wvwANAO/AHPEP8BzhD/As0Q/wLNEP8CzRD/As0Q/wL/GRQA/xwLAP8gCgD/JxEA&#10;/ykaAP8oJAD6JTAA8yE8AO0eSADoHFUA5RpgAOIaagDfGnMA3Rp7ANwaggDaGYkA2RmPANgZlgDW&#10;GZ0A1BqkANMarQDSGrcA0BrDAM8a0ADMG+EByB3vAsYe/APEHv8Ewx7/BcIe/wXCHv8Fwh7/BcIe&#10;/wX/Hg0A/yEEAP8qBQD/MAsA/zETAPswHADxLSgA6So0AOMoQgDfJ04A2ydaANgnZQDUKG4A0ih2&#10;ANEpfgHPKYQBzimLAcwpkgLLKZkCyimgAsgpqQPHKbMDxSm/A8QpzQPBKt4EvirtBrsq+we5Kv8J&#10;uCn/Cbcp/wq3Kf8Ktyn/Crcp/wr/IwgA/ycAAP8yAAD/OAUA/DkKAPI3EwDoNB4A4DErANowOgDU&#10;M0gA0DRVAM01YAHKNmkCyDZyA8Y2eQTFNoAEwzaGBcI2jQbANpQGvzWcB701pAe8Na8IujW7CLk0&#10;yQi3NNsJtDTrC7E0+Q2vM/8OrjP/Dq0z/w6tM/8OrTP/Dq0z/w7/KAIA/y8AAP86AADzPgAA6T8B&#10;AOU8BwDfOBEA1jkhANA9MwDLQEMAx0FQAcNBWwPBQWQFvkFtBrxAdAi7QHsJuUCCCrc/iAu2P5AM&#10;tD6XDbM+oA2xPqoOsD23D649xQ+tPdcPqj3pEac8+BKlPP8TpDv/E6M7/xOjO/8Tozv/E6M7/xP/&#10;LAAA/zYAAPZAAADjRQAA3EgAANdHAQDVQQcAzkQbAMhILgDDSj4AvktLArtLVgW4SmAHtUpoCbNJ&#10;cAuxSXYNr0h9D65HhBCsR4sRq0aTEqlGnBOnRaYUpkWzFaREwhajRNMWoETnF55E9xicQ/8Ym0P/&#10;GJpD/xeaQ/8XmkP/F5pD/xf/MAAA/zwAAOdFAADdTgAA1FIAAM9SAADNTQIAx04WAMBRKQC7UzkA&#10;t1RHA7NTUgawU1sJrVJkDKtRaw+pUHIRp095E6VOgBSjTocWok2PGKBMmBmeTKIanEuvG5tLvhyZ&#10;StAcl0rkHJVK9R2TSv8ckkr/HJJJ/xuSSf8bkkn/G5JJ/xv/NAAA90EAAOJNAADXVgAAzloAAMla&#10;AADFVwAAwFYRALlZJAC0WzUAsFtDA6xaTgepWlcLplhgDqNXZxGhV24Un1Z1Fp1VfBibVIMamVOL&#10;HJdSlB6VUp8flFGrIJJQuyGQUM0hjlDiIY1Q9CGLUP8gi0//H4pP/x6KT/8eik//HopP/x7/NwAA&#10;7EUAAN5TAADSXAAAyWAAAMNhAAC/XwAAul0LALNgIACuYTEAqmI/A6ZhSgeiYFQLn19cD5xeZBOa&#10;XGsWmFtyGJZaeRuUWoAdklmIH5BYkSGOV5wjjFaoJIpWuCWIVcomh1XgJYVV8ySEVf8jhFX/IoNU&#10;/yGDVP8hg1T/IYNU/yH/OwAA50sAANpZAADOYQAAxWYAAL5nAAC5ZQAAtGMHAK5lHACpZy4ApWc8&#10;A6BmRwedZVEMmWRZEJdjYRSUYmgXkmFvGo9gdh2NX30fi16FIoldjiSHXJkmhVumKINatSmBWsgp&#10;f1nfKX5a8id+Wf8mfVn/JX1Z/yN9Wf8jfVn/I31Z/yP/PwAA5FAAANVdAADKZgAAwWoAALpsAAC0&#10;agAAr2gDAKlqGACkbCoAoGw5A5trRAeYak4MlGlXEJFoXhSOZ2UYjGZsG4plcx6HY3shhWKDJINh&#10;jCaAYJYofl+jKnxfsyt6XsYseV7dK3he8Sp4Xv8od17/J3dd/yV3Xf8ld13/JXdd/yX3QwAA4VUA&#10;ANJiAADHagAAvm4AALdwAACwbwAAqm0AAKRvFQCgcCcAm3E2ApdwQgaTb0wLj25UEIxtXBSKa2MY&#10;h2pqHIRpcR+CaHgif2eAJX1miSd6ZZQqeGShLHZjsS10Y8Quc2LbLXJi8CxyYv8qcmL/KHJh/ydy&#10;Yf8mcmH/JnJh/ybvRgAA3lkAAM9lAADEbgAAu3IAALR0AACscwAApnEAAKBzEQCbdCQAl3UzApN1&#10;PwaPc0kLi3JSD4hxWhSFcGEYgm9oHH9ubh99bHYiemt+JXhqhyh1aZIrcmifLXBnry5uZ8IvbWba&#10;L21m7y1tZv8rbWX/KW1l/yhtZf8nbWX/J21l/yfrSwAA210AAMxpAADBcQAAuHYAALB4AACodwAA&#10;oXUAAJt3DQCXeSAAknkwAY55PAWKeEcKh3dPDoN1VxOAdF8XfXNmG3tybB94cXQidXB8JnJvhSlw&#10;bZArbWydLmtsrS9pa8AwZ2vYMGdq7y5nav8saGn/Kmhp/yloaf8oaGn/KGhp/yjoUAAA1mEAAMht&#10;AAC+dQAAtXoAAKx7AACkewAAnXoAAJZ7CQCSfR0Ajn4tAYp9OgSGfEQIgntNDX96VRJ8eVwWeXhj&#10;GnZ3ah5zdnIicHR6JW1zgyhqco4rZ3GbLmVwqy9jcL8wYm/WMGFv7i5ibv8sYm7/K2Jt/ylibf8p&#10;Ym3/KWJt/ynkVQAA02YAAMVxAAC7eQAAsn4AAKl/AACgfgAAmH4AAJGABACNgRgAiYIpAIWCNwOB&#10;gUEHfoBLDHp/UxB3floVdH1hGXF8aB1ue3Aga3p4JGh5gSdleIwqYneZLV92qS9ddb0vXHXVL1x0&#10;7S5cc/4sXHP/K11y/yldcv8pXXL/KV1y/ynhWgAAz2oAAMJ1AAC4fQAAr4IAAKSDAACbgwAAkoMA&#10;AIyEAACHhhQAg4clAICHMwJ8hj4FeYZHCnWFUA5yhFcSb4NeF2yCZhpogW0eZYB2ImJ/fyVffoop&#10;XH2XK1l8py1Xe7suVXvTLlV67CxWef4rVnj/KlZ4/ylWd/8pVnf/KVZ3/yncYAAAynAAAL56AAC0&#10;ggAAq4cAAKCGAACXhwAAjIgAAIaJAACAiw4AfYwgAHqMLwF2jDoDc4xEB2+LTAtsilQPaYlcE2aI&#10;Yxdjh2sbX4ZzH1yFfSJZhYglVYSVKFKDpSpQgrkrT4LSK0+B7CpPgP4pT3//KE9+/yhPfv8nT37/&#10;J09+/yfWZwAAxnUAALp/AACwhwAAp4sAAJuLAACSiwAAiI0AAH6PAAB5kQcAdZIZAHKTKQBvkzUC&#10;bJJABGmSSQhmkVEMY5BYD1+QYBNcj2gXWY5xGlaNeh5SjIUhT4yTJEyLoyZKirgmSIrRJkiJ6yZI&#10;h/0mSIb/JkiF/yVIhf8lSIX/JUiF/yXQbgAAwXsAALaFAACsjAAAoo8AAJePAACMkAAAg5IAAHaW&#10;AABwlwAAbJkRAGmZIgBnmi8AZJo6AmGZRARemUwHW5hUC1iYXA5Vl2URUpdtFU+WdxhLlYMbSJWQ&#10;HUWUoR9DlLYgQZTPIEGS6iBAkP0hQI//IUCO/yFAjv8hQI7/IUCO/yHJdQAAu4IAALGLAACokwAA&#10;nZMAAJGUAACHlgAAfZgAAHKbAABnnwAAYqAHAF6hGQBcoScAWqIzAFiiPgFVokcDU6FQBVChWAhN&#10;oWELSqBqDkegdBBEn4ATQZ+OFj6fnhc8nrMYOp7NGDqd6hg5m/0aOJn/GziY/xw4mP8cOJj/HDiY&#10;/xzCfQAAtokAAKySAACkmQAAl5kAAIuaAACBnAAAdp8AAGyiAABhpQAAVqgAAFGpDQBPqhwATaoq&#10;AEyrNQBKqz8ASKtJAUarUgNEq1sEQatlBj+qcAk8qnwLOaqKDTaqnA40qrEPM6rLDzKo6Q8wpv0S&#10;L6X/Ey+j/xQvo/8UL6P/FC+j/xS7hgAAsJEAAKiaAACengAAkZ8AAIWhAAB6pAAAb6cAAGWqAABa&#10;rQAAT7AAAEWyAAA/tA4APrQdADy1KQA7tTQAObU/ADi2SQA3tlMANbZeATO2agIxtncDL7aGBSy2&#10;lwYqt60GKbfJBii16Acns/0JJrL/CiWw/wwlsP8MJbD/DCWw/wy0jwAAq5kAAKOhAACYpQAAiqcA&#10;AH6qAABzrQAAaLAAAFyyAABRtAAARrcAADu6AAAyvQAALL8LACnAGQAowCUAJ8EwACbBOwAlwkYA&#10;I8JSACLDXwAhw20AH8R9AB7EkAAcxKcBGsXDARrE5gEZwvwCGMD/BBi//wUYv/8FGL//BRi//wWu&#10;mQAApqIAAJypAACQrgAAg7EAAHazAABqtQAAXbcAAFG5AABGvAAAO78AADHCAAAoxQAAH8gAABbL&#10;BQASzRAAEM4cAA/OKAAOzzQADM9BAAvQUAAK0V8ACdFwAAjSgwAG0pkABdO1AATT2AAE0/YABdH/&#10;AAbQ/wEGz/8BBs//AQbP/wGoogAAn6oAAJOwAACGtAAAeLcAAGq5AABdvAAAUb4AAEXBAAA6xAAA&#10;L8cAACXKAAAczQAAFNAAAAvTAAAD1gIAANcOAADYGQAA2SUAANsxAADcPgAA3U4AAN9fAADgcQAA&#10;4IYAAOGfAADivAAA498AAOP3AADj/wAA4/8AAOP/AADj/wChqgAAlrEAAIi2AAB6ugAAbL0AAF7A&#10;AABQwwAAQ8YAADjJAAAszAAAIs8AABjSAAAQ1QAAB9kAAADbAAAA3gAAAN8BAADhCgAA4hUAAOQg&#10;AADmLAAA6DoAAOtKAADtXQAA7nEAAO+IAADwoQAA8b0AAPHcAADy8wAA8vcAAPL3AADy9wCYsgAA&#10;i7gAAH28AABuwAAAX8MAAFDHAABCygAANc4AACnSAAAe1QAAFNkAAArcAAAB3wAAAOEAAADjAAAA&#10;5QAAAOcAAADpAAAA6wMAAO0NAADwGQAA8iYAAPU1AAD5RgAA+1oAAPxwAAD9hwAA/p4AAP+1AAD/&#10;zgAA/9QAAP/UAAD/1ACNuQAAf74AAHDCAABgxwAAUMsAAEHPAAA00wAAJ9gAABvcAAAQ3wAABeIA&#10;AADkAAAA5gAAAOgAAADqAAAA7AAAAO4AAADxAAAA8wAAAPYAAAD4BAAA+xEAAP4fAAD/LwAA/0EA&#10;AP9WAAD/bAAA/4EAAP+UAAD/pwAA/6sAAP+rAAD/qwD/ACUB/wAgAP8AHgD/ACAA/wApAP8ANgD/&#10;AEMA/wBQAP8AXAD/AGgA/wBxAP4AegD8AIIA+wCIAPoAjgD5AJQA+QCaAPgAoAD3AKYA9gCsAPYA&#10;tAD1AL0A9ADHAPMA0wDxAOIA7wDuAO4A+ADuAP8A7gD/AO4A/wDuAP8A7gD/AO4A/wD/ACIA/wAd&#10;AP8AGgD/ABwA/wAmAP8AMwD/AD8A/wBNAP8AWQD/AGQA/QBuAPkAdwD3AH8A9QCFAPQAiwD0AJEA&#10;8wCXAPIAnQDxAKMA8ACpAPAAsQDvALkA7gDEAOwAzwDqAN4A6ADqAOcA9QDnAP8A5wD/AOYA/wDm&#10;AP8A5gD/AOYA/wD/AB0A/wEZAP8AFgD/ABoA/wAjAP8ALwD/ADsA/wBJAP8AVQD8AGAA9wBqAPMA&#10;cwDxAHsA7wCCAO4AiADtAI4A7ACUAOsAmQDqAJ8A6QCmAOgArQDnALYA5gDAAOUAzADjANsA4QDn&#10;AOAA9ADfAP0A3gD/AN4A/wDeAP8A3gD/AN4A/wD/BxkA/wYTAP8BDgD/BhYA/wQgAP8AKgD/ADcA&#10;/wBDAPsAUAD1AFwA8ABmAOwAbwDpAHcA6AB+AOYAhADlAIoA5ACQAOMAlgDiAJwA4QCjAOAAqgDf&#10;ALMA3QC9ANwAyQDaANYA2ADmANUA8QDUAPsA1AD/ANMA/wDTAP8A0wD/ANMA/wD/DBQA/wsMAP8L&#10;CQD/EREA/xIbAP8NJQD/BzEA+AI+APIASgDuAFYA6QBhAOQAagDiAHMA4AB6AN4AgQDdAIcA3ACN&#10;ANsAkwDZAJkA2ACgANYApwDVALAA0wC7ANEAxwDQANUAzgDkAMwA8QDKAP4AyQD/AMgB/wDHAf8A&#10;xwH/AMcB/wD/Eg0A/xEDAP8XBAD/GwsA/xsVAP8ZHwD1EyoA7g43AOgLRADjCVAA4AhbANwIZQDZ&#10;CG4A1wl2ANUJfQDUCYMA0gqJANEKjwDQCpYAzgqdAM0KpQDMC64Aygu5AMkLxwDHC9YAxA7nAMIQ&#10;9gC/Ev8AvhL/Ab0S/wG9Ev8BvRL/Ab0S/wH/FgYA/xcAAP8gAAD/JAQA/yQMAPUhFgDrHSIA5Bgv&#10;AN4WPADZFkkA1BdWANEZYADPGmkAzRtxAMsceADKHH8AyB2FAMcdjADGHpIAxB6aAMMeogDBHqsA&#10;wB63AL4exAC9HtQAuh/lAbcg9AK1IP8DsyD/A7Mg/wOyH/8Esh//BLIf/wT/GwAA/yAAAP8pAAD3&#10;LAAA7isCAOsnCgDiIhYA2iAkANMjNQDOJkMAyihQAMcqWwDFK2QAwixsAMEsdAC/LHsBviyBAbwt&#10;hwG7LY4CuiyWArgsngK3LKcCtSyzA7QswQOyLNADryzjBK0s8gWrLP8GqSv/B6gr/weoK/8HqCv/&#10;B6gr/wf/IAAA/ygAAPYwAADkNAAA3jYAANoyAQDYKQkA0C0dAMoxLwDFND4AwTZLAL43VgC7OGAB&#10;uThoArc4bwO1OHYDtDh9BLI4gwWxOIoFrzeRBq43mgasN6QHqzevB6k2vQioNs0IpTbgCaM28Qqh&#10;Nf8LnzX/C540/wueNP8LnjT/C540/wv/JAAA/y8AAOc4AADdQAAA1UIAANBAAADNOQQAyDkXAME9&#10;KQC8QDkAuEJGALVCUQGyQlsDsEJjBK5CawWsQnIGqkF4B6lBfwmnQYYJpkCNCqRAlguiP6AMoT+r&#10;DZ8/uQ2ePsoOnD7eDpk+7w+XPv0Plj3/D5U9/w+VPf8PlT3/D5U9/w//KAAA8jUAAOJCAADWSQAA&#10;zkwAAMhLAADFRgAAwEQRALlHJAC0STQAsEtCAK1LTQKqS1cEp0tfBqVKZwijSm4Jokl0C6BJewye&#10;SIIOnUiKD5tHkhCZR5wRmEaoEpZGthOURccTk0XbE5BF7RSPRf0TjkT/E41E/xKNRP8SjUT/Eo1E&#10;/xL/LgAA6jwAAN1JAADRUQAAyFUAAMJUAAC+TwAAuU0LALJPHwCuUjAAqVM+AaZTSQOjU1MFoFJb&#10;CJ5SYwqcUWoMmlBxDphQdxCWT34RlU6GE5NOjxSRTZkWj0ykF41MshiMS8QYikvYGIhL7BiHS/wX&#10;hkr/FoVK/xaFSv8VhUr/FYVK/xX/MgAA5UMAANhQAADMWAAAw1wAAL1cAAC3VwAAslQGAKxWGwCn&#10;WSwAo1o6AaBaRgOdWVAGmllYCZdYYAuVV2cOk1ZtEJFWdBKPVXsUjVSDFotTjBiJUpYZh1KhG4VR&#10;sBuEUcEcglDVHIFQ6huAUPsaf1D/GX9P/xh+T/8Yfk//GH5P/xj1NwAA4kkAANNWAADIXQAAv2EA&#10;ALhhAACxXgAArFsBAKdcFgCiXigAnmA3AZpgQwOXX00GlF5VCZFeXQyPXWQPjVxqEYtbcRSJWngW&#10;h1mAGIVYiRqCWJMcgFefHX5WrR99Vr8fe1XTH3pV6R55VfodeVX/G3hU/xp4VP8aeFT/GnhU/xru&#10;PAAA3k4AAM9aAADEYgAAvGYAALNmAACsYwAAp2AAAKJiEwCdZCQAmWUzAJVlQAOSZEoGj2NSCYxj&#10;Wg2KYmEQh2FoEoVgbxWDX3YXgV5+Gn5dhhx8XJEeeludIHhbqyF2WrwidVrRInRa6CFzWfkfc1n/&#10;HXNZ/xxzWP8bc1j/G3NY/xvrQQAA21MAAMxfAADBZgAAuGoAAK9qAACoaAAAo2UAAJ1nDgCYaCEA&#10;lGkwAJFqPQONaUcGimhQCYdnWA2FZl8QgmZlE4BlbBZ+ZHMYe2N7G3lihB13YY4fdGCaIXJfqSNw&#10;Xrsjb17QI25e5yJtXfkgbV3/H21d/x1tXf8dbV3/HW1d/x3oRgAA2FcAAMljAAC+agAAtm4AAKtt&#10;AACkbAAAnmoAAJhrCwCUbR4AkG4tAIxuOgKJbkQFhm1NCYNsVQyAa1wQfWpjE3tpahZ5aHEZdmd5&#10;G3Rmgh5xZYwgb2SZIm1jpyRrY7klaWLOJWhi5iNoYvghaGH/IGhh/x5oYP8eaGD/Hmhg/x7lSwAA&#10;1FwAAMZnAAC7bgAAsnIAAKhxAACgcAAAmm4AAJRwBwCPcRoAi3IqAIhyNwKEckIFgXFLCH5wUwx7&#10;b1oPeW5hEnZuaBV0bW8YcWx3G29rgB5saoohaWmXI2dopSRlZ7clY2fNJWNm5SRjZvgiY2X/IWNl&#10;/x9jZP8eY2T/HmNk/x7iUAAA0GAAAMNrAAC5cgAAr3UAAKR0AACccwAAlXIAAI90AgCKdRYAhnYn&#10;AIN3NAGAdj8EfXZIB3p1UQt3dFgOdHNfEXJyZhVvcW0YbHB1G2lvfh5nbokgZG2VI2JtpCRfbLYl&#10;XmvLJV1r5CRdavciXmr/IV5p/yBeaf8fXmn/H15p/x/eVQAAzWQAAMBvAAC2dgAAq3gAAKB4AACY&#10;dwAAkHcAAIp5AACFehIAgXsjAH57MQB7ezwDeHtGBnV6TglyeVUNb3hdEG13ZBNqdmsWZ3ZzGmR1&#10;fB1hdIcfXnOTIlxyoiRacbQlWHHKJVdw4yRXb/ciWG//IVhu/yBYbv8fWG7/H1hu/x/aWgAAyWkA&#10;AL1zAACzegAAp3sAAJx7AACTewAAinsAAIR9AAB/fw0Ae4AfAHmALQB2gDkCc4BCBHB/Swdtf1ML&#10;an5aDmd9YRFkfGkUYXtxGF57ehtbeoQeWHmRIFZ4oCJTd7IjUnfJI1F24yJRdfYhUnT/IFJz/x9S&#10;c/8eUnP/HlJz/x7VYAAAxW4AALl4AACvfwAAo38AAJh/AACPgAAAhYEAAH6CAAB5hAcAdYUZAHKG&#10;KABvhjQBbIY/A2qFRwVnhU8IZIRXC2GDXg5eg2YSW4JuFViBeBhVgIIbUn+PHU9/nh9NfrAgS37H&#10;IEt94iBLfPYfS3v/Hkt6/x5Lef8dS3n/HUt5/x3PZgAAwHQAALV9AACrgwAAnoMAAJODAACKhAAA&#10;gIYAAHaIAABxigAAbYsSAGqMIgBnjC8AZYw6AWOMQwNgjEwFXYtTCFuLWwtYimMOVYlsEVKIdRRP&#10;iIAXS4eMGUmHnBtGhq4cRYbFHESF4RxEg/YcQ4L/HESB/xtEgP8bRID/G0SA/xvJbQAAvHoAALGD&#10;AACmhwAAmYcAAI+HAACFiQAAe4sAAG+PAABokQAAY5IKAGCTGgBekygAXJM0AFqTPgFYk0cCVZNP&#10;BFOTVwdQkl8JTZJoDEuRcg5HkH0RRJCKE0KPmRU/j6wWPo/EFj2O4BY8jPUXPIr/FzyJ/xc8if8Y&#10;PIn/GDyJ/xjDdQAAt4AAAK2JAAChjAAAlYwAAIqMAAB/jgAAdpAAAGuUAABglwAAWZkAAFWaEQBT&#10;mx8AUZssAE+bNgBNm0AATJtJAUqbUgNHm1sERZtkBkKabgg/mnoLPZmHDTqZlw44maoPNpnBDzWY&#10;3w80lvUQM5T/ETOT/xIzkv8SM5L/EjOS/xK9fQAAsogAAKmQAACbkQAAj5EAAISSAAB5lAAAb5cA&#10;AGWaAABangAAUKEAAEmjBABFoxQAQ6QhAEGkLQBApDcAP6VBAD6lSwA8pVQBOqVeAjilaQM2pHUE&#10;M6SDBjGkkwcupKYILaS/CCyj3QcrofQJKp//Cyme/wspnv8MKZ7/DCme/wy3hQAArZAAAKSWAACW&#10;lgAAiZcAAH6ZAABznAAAaJ8AAF6iAABTpQAASKgAAD+rAAA2rQYAM64UADGuIAAwrisAL682AC2v&#10;QAAsr0oAK69VACqwYQAosG4AJrB9ASSwjgEisKICIbC7AiCw2gIfrfQDHqz/BR6r/wYdqv8GHar/&#10;Bh2q/wawjgAAqJgAAJ6cAACQnQAAg54AAHehAABspQAAYagAAFarAABLrgAAQbEAADazAAAstQAA&#10;I7gCAB65EAAcuhwAG7onABq6MgAZuz0AF7tJABa8VgAVvGQAE7x0ABK9hQAQvZoADr20AAy90wAO&#10;vPEADrr/AQ65/wEOuP8CDrj/Ag64/wKrmAAAo6AAAJejAACJpQAAfKgAAHCrAABkrwAAWbIAAEy0&#10;AABBtgAANrkAACu7AAAivgAAGMAAABDDAAAHxQkABMYWAAPGIQACxy0AAcc5AADIRwAAyFYAAMlm&#10;AADJeAAAyYwAAMmjAADJwAAAyuEAAMn4AADJ/wAAyP8AAMj/AADI/wCmoQAAnKgAAJCtAACCsAAA&#10;dbMAAGe1AABZtwAATLoAAEC8AAA0vgAAKsEAACDDAAAWxgAADMkAAATLAAAAzQAAAM4KAADQFQAA&#10;0R8AANIrAADUNwAA1UUAANhVAADZZwAA2XsAANqRAADaqwAA2soAANroAADb+gAA2/8AANv/AADb&#10;/wCeqQAAk68AAIWzAAB3twAAaLkAAFq8AABMvwAAP8EAADPEAAAnxwAAHcoAABLNAAAIzwAAANIA&#10;AADUAAAA1gAAANkAAADbBgAA3BAAAN4aAADhJgAA4zMAAOZCAADoVAAA6WgAAOp9AADrlQAA67AA&#10;AOvMAADr5gAA6/MAAOvzAADr8wCVsAAAiLYAAHm6AABqvQAAW8AAAEzDAAA+xwAAMcoAACTNAAAZ&#10;0AAADtMAAATWAAAA2gAAANwAAADeAAAA4AAAAOIAAADkAAAA5wAAAOkIAADsEwAA7yAAAPIuAAD1&#10;PwAA+FIAAPlnAAD6fQAA+5UAAPytAAD8wwAA/NMAAPzTAAD80wCKtwAAfLwAAGzAAABdxAAATccA&#10;AD7LAAAvzwAAItMAABbYAAAK2wAAAN4AAADhAAAA4wAAAOUAAADmAAAA6AAAAOsAAADtAAAA8AAA&#10;APIAAAD1AAAA+QsAAPwZAAD/KAAA/zoAAP9PAAD/ZQAA/3sAAP+PAAD/oAAA/6wAAP+sAAD/rAD/&#10;ACAA/wAcAP8AGQD/ABoA/wAmAP8AMwD/AEAA/wBNAP8AWgD/AGUA/wBuAP0AdwD8AH4A+wCEAPoA&#10;igD5AJAA+ACVAPgAmwD3AKEA9gCnAPQArwDzALcA8QDBAPAAzQDvAN0A7wDqAO4A9wDuAP8A7QD/&#10;AO0A/wDsAP8A7AD/AOwA/wD/ABwA/wAYAP8AFQD/ABgA/wAjAP8AMAD/ADwA/wBJAP8AVgD7AGEA&#10;+QBrAPcAcwD2AHsA9QCBAPQAhwDzAI0A8gCSAPEAmADwAJ4A7wCkAO0AqwDrALMA6gC9AOkAyQDo&#10;ANgA5wDnAOYA9ADmAP4A5QD/AOQA/wDkAP8A5AD/AOQA/wD/ABkA/wATAP8ADgD/ABUA/wAfAP8A&#10;KwD/ADgA/gBFAPgAUQD1AF0A8gBnAPAAbwDuAHcA7QB9AOwAhADrAIkA6gCOAOkAlADoAJoA5gCg&#10;AOUApwDjALAA4QC5AOAAxQDfANMA3gDjAN0A8ADcAPsA2wD/ANoA/wDZAP8A2QD/ANkA/wD/ABQA&#10;/wALAP8ACQD/ABMA/wAbAP8AJgD/ADMA9wA/APAATADtAFgA6gBiAOgAawDmAHMA5QB5AOMAgADi&#10;AIUA4QCLAOAAkADeAJYA3QCdANsApADZAKwA2AC2ANUAwQDUAM8A0wDfANEA7ADQAPkAzwD/AM4A&#10;/wDNAP8AzQD/AM0A/wD/AwwA/wADAP8ABQD/AwwA/wEWAP8AIQD5AC0A7wA5AOcARgDkAFIA4gBd&#10;AN8AZgDdAG4A2wB1ANkAewDYAIEA1gCHANUAjQDTAJMA0QCZANAAoADOAKkAzQCyAMsAvgDKAMsA&#10;yADcAMcA6gDFAPYAxAD+AMMA/wDDAP8AwwD/AMMA/wD/CAUA/wQAAP8LAAD/DgUA/wwOAPoHGQDw&#10;ACUA5gAyAN8APwDbAEwA2ABXANUAYQDSAGkA0ABxAM8AdwDNAH0AzACDAMoAiQDJAI8AyACWAMYA&#10;nQDFAKYAwwCwAMEAvADAAMoAvgDbAL0B6QC6A/gAuQT/ALgE/wC3BP8AtwT/ALcE/wD/DQAA/w4A&#10;AP8WAAD8GAAA9RUFAPAQDwDmCRsA3AQpANYGOADSCEUAzglRAMsLWwDJDGQAxw1sAMUOcwDED3kA&#10;whB/AMEQhgDAEYwAvhGTAL0RmwC8EaQAuhGvALkRuwC3EcsAtRLdALIU7QCwFPsArhX/AK0V/wCs&#10;FP8ArBT/AKwU/wD/EgAA/xgAAPgfAADoIAAA4R4AAN0YAwDcDg0A0xEfAM0WMADIGT8AxBxLAMEe&#10;VgC/H18AvSBnALsgbgC5IXUAuCF7ALciggC1IogAtCKPALIilwCxIqEAsCKrAK4iuACsIsgAqyLa&#10;AKgj6wGlI/oCpCP/AqMi/wKiIv8CoiL/AqIi/wL/FgAA/yAAAOgoAADfLwAA2C8AANIrAADPIgYA&#10;yiEYAMMmKgC+KTkAuytGALcsUQC1LloAsy5jALEvagCvL3EAri93Aa0vfgGrL4QBqi+MAqgvlAKn&#10;L50CpS+oA6QvtQOiLsQDoS7WA54u6QScLvgFmi7/BZkt/wWYLf8FmC3/BZgt/wX/HAAA8CcAAOI0&#10;AADYOwAAzz0AAMk5AADFMgAAwS8SALszJAC2NTQAsjdBAK85TACsOlYAqjpeAag6ZgGmOm0CpTpz&#10;A6M6egOiOoEEoDqIBZ85kAWdOZkGnDmkBpo4sQeYOMEHlzjTB5Q35wiSN/cIkTf/CJA2/wiQNv8I&#10;kDb/CJA2/wj/IgAA6TIAANw+AADQRQAAyEgAAMFFAAC9PgAAuToLALM9HwCuQC8AqkI8AKdDSACk&#10;Q1IBokNaAqBDYgOeQ2kEnENvBZtDdgaZQn0HmEKECJZBjAmUQZYKk0GhC5FArguPQL4Mjj/RDIw/&#10;5QyKP/YMiT7/DIg+/wuHPv8Lhz7/C4c+/wv4KAAA5DoAANZGAADLTQAAwlAAALpNAAC1SAAAsUQG&#10;AKxGGgCnSCoAo0o4AKBLRACdS04CmktXA5hLXgWWS2UGlUpsB5NKcgmRSXkKkEmBC45IiQ2MSJMO&#10;ikeeD4hHqw+HRrsQhUbOEING5BCCRfUPgUX/D4BE/w6ARP8NgET/DYBE/w3wLwAA4EEAANFNAADG&#10;VAAAvVcAALRUAACvUAAAq0wBAKVOFQCgUCYAnVE1AJlSQQGXUksClFJTBJJSWwaQUWIHjlFpCYxQ&#10;bwuKUHYMiE9+DodOhg+FTpARg02bEoFNqBN/TLgUfkvMFHxL4hN7S/QSekv/EXpK/xF5Sv8QeUr/&#10;EHlK/xDsNQAA3EcAAM1TAADCWgAAuVwAAK9aAACpVgAApVMAAKBUEQCbViIAl1gxAJRYPQGRWEgC&#10;jlhQBIxYWAaKV18IiFdmCoZWbAyEVXQOglV7EIBUhBJ+U40TfFKZFXpSphZ4UbYWd1HKF3VQ4BZ0&#10;UPMVdFD/FHNP/xJzT/8Sc0//EnNP/xLoOwAA2E0AAMpYAAC/XwAAtGAAAKteAACkXAAAoFkAAJpa&#10;DACWXB8Akl0uAI9eOgGMXkUCiV1OBIddVQeEXFwJglxjC4Bbag1+WnEPfFp5EXpZgRN4WIsVdleW&#10;F3RWpBhyVrQZcFXIGW9V3xhuVfIXblT/FW5U/xRuU/8TblP/E25T/xPlQQAA1FEAAMZcAAC8YwAA&#10;sWQAAKdiAACgYAAAm14AAJVfCQCRYRsAjWIrAIpjNwCHY0IChGJLBIJiUwd/YVoJfWFhC3tgaA55&#10;X28Qd152EnRdfxRyXYkWcFyUGG5bohlsWrIaalrGGmlZ3hpoWfIYaFn/F2hY/xVoWP8UaFj/FGhY&#10;/xTiRgAA0VYAAMNgAAC5ZwAArWcAAKNmAACcZQAAl2IAAJFkBQCMZRgAiGYnAIVnNQCCZz8CgGdJ&#10;BH1mUQZ7ZlgJeGVfC3ZkZQ50ZG0QcmN0E29ifRVtYYcXa2CSGWhfoBpmX7EbZV7FG2Ne3RtjXfEZ&#10;Y13/GGNc/xZjXP8VY1z/FWNc/xXfSwAAzVoAAMFkAAC2awAAqmoAAKBqAACYaQAAkmcAAIxoAQCH&#10;ahQAhGskAIFsMgB+bD0Be2tGBHlrTgZ2alYIdGpdC3FpYw1vaGsQbWdyEmpmexVoZYUXZWWRGWNk&#10;nhthY68cX2PDHF5i3BxeYfAaXmH/GF5g/xdeYP8WXmD/Fl5g/xbcTwAAyl8AAL5oAACzbgAApm0A&#10;AJxtAACUbQAAjWsAAIdtAACCbhAAf28gAHxwLgB5cDoBd3BEA3RvTAVxb1MIb25aCm1uYQ1qbWkP&#10;aGxwEmVreRRjaoMXYGmPGV5pnRtbaK0cWmfCHFhn2xxYZvAaWWX/GFll/xdZZP8WWWT/Fllk/xbY&#10;VAAAx2MAALtsAACvcQAAonEAAJhwAACQcAAAiHAAAIJyAAB9cwsAenQdAHd1KwB0dTcAcnVBAm90&#10;SQRtdFEHanNYCWhzXwxlcmYOY3FuEWBwdxNdcIEWWm+NGFhumxpWbawbVG3AG1Ns2RtTa+8ZU2r/&#10;GFNp/xdTaf8WU2n/FlNp/xbTWgAAw2gAALhxAACrdAAAn3QAAJR0AACMdAAAgnUAAHx3AAB3eAYA&#10;dHkYAHF6JgBuejMAbHo9AWl6RgNneU4FZXlVB2J4XApgeGQMXXdsD1p2dRJXdX8UVXWLFlJ0mRhQ&#10;c6oZTnO/Gk1y2BlNce8YTXD/F01v/xZNbv8WTW7/Fk1u/xbOYAAAwG0AALR2AACneAAAmngAAJB4&#10;AACHeAAAfXoAAHZ8AABxfQAAbH4SAGp/IQBngC4AZYA5AGOAQgJhf0oDXn9SBVx+WQhZfmEKV31q&#10;DFR9cw9RfH0RTnuJFEt7lxZJeqgXR3m9F0Z51hdGeO4WRnb+FkZ1/xVGdP8URnT/FEZ0/xTJZgAA&#10;u3IAALF7AACifAAAlnwAAIx8AACDfQAAeX8AAG6CAABpgwAAZIULAGGFGwBfhigAXYYzAFuGPQBZ&#10;hkYBV4ZOA1WFVgVShV4HUIRmCU2EcAtKg3oOR4OGEEWClRJCgqYTQIG7Ez+B1RM/f+0TP37+Ez99&#10;/xM/fP8SP3z/Ej98/xLEbQAAt3gAAKyAAACdgAAAkYAAAIeAAAB+gQAAdIQAAGiIAABhigAAW4sD&#10;AFeMEwBVjSEAU40tAFGNNwBQjUAATo1JAUyNUQJKjVoDSIxjBUWMbQdDi3cJQIuECz2Lkg07iqQO&#10;OYq5DjiJ0w43iO0ON4b+DzaF/w82hP8PNoT/DzaE/w++dAAAsn8AAKeEAACYhAAAjYQAAIKFAAB4&#10;hwAAb4kAAGSMAABakAAAUpIAAEyUCQBJlBgAR5UkAEWVLwBElTkAQ5VCAEGVSwBAlVQBPpVeAjyV&#10;aAM5lXMEN5SABjSUjwcylKEIMJO3CC+T0QgukewILo/+Ci2O/wotjf8LLY3/Cy2N/wu4fAAAroYA&#10;AKGJAACTiQAAiIkAAH2LAAByjQAAaJAAAF6TAABTlgAASpkAAEGcAAA7nQwAOZ0ZADeeJQA2ni8A&#10;NZ45ADOeQwAynkwAMZ9XAC+fYgAun24BLJ58ASqeiwInnp0CJp6zAySezwIknOsDI5r+BSOZ/wYi&#10;mP8GIpj/BiKY/wayhQAAqY4AAJuOAACOjgAAgo8AAHaRAABslAAAYZcAAFeaAABNngAAQqEAADmj&#10;AAAwpQAAKacLACaoGAAlqCMAJKgtACKoNwAhqUIAIKlNAB6pWQAdqWYAG6l0ABqphQAYqZgAFqmu&#10;ABWpywAVqOkAFab+ARWl/wIVpP8DFaT/AxWk/wOtjgAAo5UAAJWUAACIlAAAe5cAAHCaAABlnQAA&#10;WqAAAE+jAABFpgAAOqkAADCsAAAmrgAAHbAAABSyBgAQsxIAD7QeAA20KQAMtDQAC7RAAAm0TQAI&#10;tVsABrVqAAW1ewADtY4AAbWkAAC1vgAAtN4AAbT2AAOy/wADsf8AA7H/AAOx/wCnlwAAnZsAAI+b&#10;AACBnQAAdaAAAGmjAABdpwAAUasAAEauAAA8sQAAMbMAACa1AAActwAAErkAAAm7AAABvQcAAL0S&#10;AAC+HQAAvygAAL8zAADAQAAAwU4AAMFdAADBbgAAwoEAAMKWAADCrwAAwswAAMLqAADB+wAAwf8A&#10;AMH/AADB/wCjoAAAlqIAAIikAAB6pwAAbasAAGGvAABVswAASLUAADu3AAAvugAAJLwAABq+AAAQ&#10;wAAABsIAAADEAAAAxgAAAMcHAADIEQAAyRsAAMolAADMMQAAzj8AAM9OAADQXwAA0XIAANGHAADS&#10;ngAA0rkAANPWAADT7gAA0/0AANP9AADT/QCbpwAAj6wAAIGvAAB0swAAZbYAAFa4AABIuwAAOr0A&#10;AC7AAAAiwgAAF8UAAAzHAAACyQAAAMwAAADOAAAA0AAAANIAAADTAgAA1QsAANgVAADbIAAA3S0A&#10;AOA8AADiTgAA42EAAOR2AADljAAA5qQAAOa/AADn2QAA6O0AAOjtAADo7QCSrwAAhbMAAHa3AABn&#10;ugAAV70AAEjAAAA6wwAALcYAACDJAAAUywAACM4AAADRAAAA1AAAANYAAADZAAAA2wAAAN0AAADg&#10;AAAA4gAAAOUDAADnDgAA6xoAAO4oAADxOAAA9EwAAPRiAAD1eAAA9o8AAPenAAD4vAAA+NMAAPjT&#10;AAD40wCHtQAAebkAAGm9AABZwQAAScQAADrIAAArywAAHs8AABHSAAAF1gAAANoAAADdAAAA3wAA&#10;AOEAAADiAAAA5QAAAOcAAADqAAAA7QAAAO8AAADyAAAA9gYAAPoTAAD+IgAA/zQAAP9JAAD/YQAA&#10;/3gAAP+OAAD/oQAA/7MAAP+zAAD/swD/ABsA/wAWAP8AFQD/ABcA/wAjAP8AMAD/AD0A/wBKAP8A&#10;VwD/AGEA/wBrAP0AcwD8AHoA+wCAAPoAhgD4AIwA9wCRAPUAlgD0AJwA8wCiAPIAqgDxALIA8AC8&#10;APAAyQDvANgA7gDnAO0A9ADsAP8A6wD/AOsA/wDrAP8A6wD/AOsA/wD/ABcA/wASAP8ADgD/ABQA&#10;/wAfAP8ALAD/ADkA/wBGAP0AUgD6AF0A+ABnAPYAbwD1AHcA9AB9APIAgwDxAIgA7wCNAO0AkwDs&#10;AJgA6wCfAOoApgDpAK4A6AC4AOcAxADmANIA5QDjAOQA8QDjAP0A4gD/AOIA/wDiAP8A4gD/AOIA&#10;/wD/ABIA/wALAP8ACAD/ABAA/wAbAP8AKAD8ADQA9wBCAPUATgDzAFkA8ABjAO4AawDtAHMA6wB5&#10;AOkAfwDnAIQA5gCKAOQAjwDjAJQA4gCbAOEAogDgAKoA3wC0AN4AvwDdAM0A2wDeANkA7QDYAPkA&#10;1wD/ANYA/wDWAP8A1gD/ANYA/wD/AAsA/wAFAP8ABQD/AAwA/wAXAP4AIgDzAC8A7wA8AOwASQDq&#10;AFQA5wBeAOUAZwDjAG4A4QB1AN8AewDdAIAA2wCGANoAiwDZAJAA2ACXANYAngDUAKYA0wCvANIA&#10;uwDQAMgAzgDZAMwA6ADLAPUAywD/AMoA/wDKAP8AygD/AMoA/wD/AAUA/wAAAP8AAAD/AAcA/wAR&#10;APcAGwDqACgA5gA2AOMAQwDgAE4A3gBZANsAYgDYAGkA1QBwANMAdgDRAHwA0ACCAM4AhwDNAI0A&#10;zACTAMsAmgDJAKIAyACrAMYAtgDEAMQAwgDTAMEA5ADAAPIAvwD9AL4A/wC+AP8AvgD/AL4A/wD/&#10;AAAA/wAAAP8AAAD/AAAA/QAJAO4AEwDiACAA3QAvANkAPADVAEgA0gBTAM8AXADMAGQAygBrAMgA&#10;cgDHAHgAxQB9AMQAgwDDAIkAwQCPAMAAlwC/AJ8AvQCoALsAswC5AMEAuADQALYA4gC1AO8AtAD6&#10;ALMA/wCyAP8AsgD/ALIA/wD/AgAA/wUAAP0KAADvCQAA5wQAAOMACADaABcA1AAmAM8ANADLAEEA&#10;yABNAMUAVwDCAV8AwAFnAL8CbQC9AnQAvAN6ALoDgAC5A4YAuASMALYElAC1BJwAswSmALEEsgCw&#10;BMAArgXQAK0G4gCqB/IAqQn/AKgJ/wCnCf8Apwn/AKcJ/wD/BgAA/w4AAOsUAADiGgAA2xgAANUR&#10;AADSBAsAzAUcAMcJLADCDToAvhBGALsSUQC5E1oAtxRiALUVaQCzFW8AshZ2ALEWfACvFoIArheJ&#10;AK0XkQCrF5oAqhekAKgXsACmF78ApRbQAKMX4wCgGPMAnhn/AJ0Z/wCcGf8AnBn/AJwZ/wD/DQAA&#10;8BgAAOQkAADaKgAA0SoAAMokAADHGwIAwxYUAL0bJQC4HjQAtCBBALEiTACvI1UArSRdAKskZQCp&#10;JWsAqCVyAKcleAClJn8ApCaGAKMmjgChJpcAoCahAJ4mrQCcJrwAmyXNAJkm4QGWJvIBlCb/AZMl&#10;/wGTJf8BkyT/ApMk/wL/FQAA6SUAAN0xAADRNwAAyDcAAMEyAAC9KwAAuiUNALQoHwCvKy4Aqy08&#10;AKgvRwCmMFEApDFZAKIxYQCgMmcAnzJuAJ4ydAGcMnsBmzKCAZkyigGYMpMCljKeApUxqgKTMbkD&#10;kTHKA48w3wONMPADjDD+BIsv/wOKL/8Dii//A4ov/wPzHAAA5DAAANY7AADLQQAAwUEAALk9AAC0&#10;OAAAsTIGAKw0GQCnNioAozg3AKA6QwCeO00AnDtVAJo8XQCYPGQBlzxqApU8cQKUPHcDkjt/A5E7&#10;hwSPO5AFjTuaBYw6pwaKOrYGiDnIBoc53QaFOe8Ggzj+BoI4/waCN/8Fgjf/BYI3/wXuJgAA3zgA&#10;ANBEAADFSgAAukkAALJGAACtQQAAqjwAAKU9FACgPyUAnEEzAJlDPwCXQ0kAlERSAZJEWQGRRGAC&#10;j0RnA41EbQSMQ3QFikN8BolDhAeHQo0HhUKYCINBpAmCQbMJgEDFCn9A2wp9QO4JfD/9CXs//wh7&#10;Pv8Iej7/B3o+/wfqLgAA2kAAAMtLAADBUQAAtU8AAKxNAACnSAAAo0UAAJ5FEACaRyEAlkkvAJNK&#10;OwCQS0UAjktOAYxLVgKKS10DiEtkBIdLagWFSnEHg0p5CIFJgQmASYoKfkiVC3xHogx6R7EMeUbD&#10;DXdG2Q12Ru0MdUX8C3RF/wp0RP8JdET/CXRE/wnmNQAA1UYAAMhRAAC8VQAAsFUAAKdTAAChTwAA&#10;nUwAAJhMCwCUTh0AkFArAI1ROACKUUIAiFJLAYZRUwKEUVoEglFhBYBQaAZ/UG8IfU92CXtPfgt5&#10;TogMd06TDXVNnw5zTK4PckzBD3BL1g9vS+wObkv8DW5K/wxuSf8Lbkn/C25J/wvjOwAA0UsAAMRW&#10;AAC4WgAArFkAAKNXAACcVQAAmFEAAJNSBwCPVBkAi1UoAIhWNQCFVz8Ag1dJAYFXUAN/V1cEfVZe&#10;BntWZQd5VWwJd1V0CnVUfAxzU4UOcVOQD29SnRBtUa0Ra1G/EWpQ1RFpUOsQaU/7DmhP/w1oTv8M&#10;aE7/DGhO/wzgQQAAzlAAAMFaAAC0XQAAqF0AAJ9cAACYWgAAlFYAAI5YAwCKWRUAhlolAINbMgCA&#10;XD0AflxGAXxcTgN6XFUEeFtcBnZbYwh0WmoJcllxC3BZeg1uWIMPa1eOEGlXmxFnVqsSZlW9EmRV&#10;0xJjVOoRY1T7EGNT/w5jU/8NY1L/DWNS/w3cRQAAy1UAAL5eAACxYAAApWAAAJtfAACUXgAAj1sA&#10;AIldAACFXhIAgV8hAH5gLwB8YToAeWFDAXdhTAJ1YFMEc2BaBnFfYQhvX2gJbV5vC2tdeA1oXYEP&#10;ZlyNEWRbmhJiWqkTYFq8E19Z0hNeWekSXlj6EF5X/w9eV/8OXlf/Dl5X/w7ZSgAAyFkAALxiAACt&#10;ZAAAoWMAAJdjAACQYgAAimAAAIViAACAYw0AfGQeAHllKwB3ZTcAdWVBAXJlSQJwZVEEbmRYBWxk&#10;XwdqY2YJaGNtC2Zidg1jYYAPYWCLEV9gmBJdX6gTW166FFle0RRZXegSWVz6EVlb/xBZW/8PWVv/&#10;Dllb/w7UTwAAxV0AALlmAACqZwAAnmYAAJRmAACMZgAAhmQAAIBmAAB7ZwoAd2gaAHRpKAByajQA&#10;cGo+AG5qRwJraU4DaWlWBWdpXQdlaGQJY2drC2FndA1eZn4PXGWJEVlklhJXZKYTVWO5FFRj0BNT&#10;YugSU2H5EVNg/xBUX/8PVF//D1Rf/w/QVAAAwmEAALZqAACmagAAmmoAAJBqAACIagAAgGkAAHpr&#10;AAB2bAUAcm0WAG9uJABtbjAAam87AGhvRAFmbkwCZG5TBGJuWgZgbWEIXm1pCltscgxZa3wOVmqH&#10;EFRqlRFRaaQST2i4E05ozhNOZ+cSTmb5EU5l/xBOZP8PTmT/Dk5k/w7MWgAAvmYAALJtAACjbQAA&#10;lm0AAIxtAACEbgAAe24AAHVwAABwcQAAbHISAGlzIABmcywAZHQ3AGJ0QABgdEgBXnRQA1xzVwRa&#10;c18GWHJnCFVycApTcXoMUHCFDk1wkxBLb6MRSW62EUhuzRFHbeYQR2z5EEhr/w9Iav8OSGn/Dkhp&#10;/w7IXwAAu2sAAK1xAACecQAAknEAAIhxAACAcgAAdnMAAG51AABpdwAAZHgLAGF5GwBfeScAXXky&#10;AFt6PABZekQBWHpMAlZ5VANTeVwEUXhkBk94bQhMd3cKSXeDDEd2kQ1FdqEOQ3W0D0F1zA9BdOUO&#10;QXL4DkFx/w1BcP8NQXD/DUFw/w3EZQAAt3EAAKh0AACadAAAjnUAAIR1AAB7dgAAcngAAGd7AABh&#10;fQAAXH4EAFl/FABWfyEAVIAtAFOANwBRgEAAT4BIAE6AUAFMgFgCSn9hBEd/agVFf3UHQn6BCUB+&#10;jgo9fZ8LO32yCzp8ygs5e+ULOXn4Czl4/ws5d/8LOXf/Czl3/wu/bAAAs3cAAKN4AACVeQAAiXkA&#10;AIB5AAB3egAAbX0AAGKBAABagwAAU4UAAE+GDABMhxoASocmAEiHMABHhzkARYdCAESHSwBCh1QA&#10;QYddAT+HZwI8hnEEOoZ+BTeGjAY1hZwHM4WwBzKFyAcxg+QHMYL3CDCA/wgwf/8IMH//CTB//wm5&#10;cwAArn0AAJ59AACQfQAAhX0AAHt+AABxgAAAaIIAAF2GAABUiQAAS4sAAESNAgA/jhAAPo8dADyP&#10;KAA6jzIAOY87ADiPRAA2j00ANY9XADSPYQAyj20BMI96AS6PiAIrj5kDKo6tAyiOxgMnjeIDJ4v3&#10;BCeJ/wUmiP8GJoj/BiaI/wa0ewAAp4IAAJiCAACLgQAAgIIAAHWDAABrhgAAYYkAAFeMAABNjwAA&#10;RJIAADuUAAAzlwQAL5cSAC2YHQAsmCcAKpgxACmYOwAomEUAJphPACWZWgAjmWYAIph0ACCYgwAe&#10;mJQAHJipABuYwwAal+AAG5X3ARuU/wIak/8DGpL/AxqS/wOuhAAAoYcAAJKHAACGhgAAe4gAAG+K&#10;AABljQAAWpAAAFCTAABGlwAAPJkAADOcAAAqngAAIaADABuiDwAaohsAGKIlABeiLwAWozoAFKNF&#10;ABOjUAARo10AEKNsAA6jfAAMo44ACqOiAAiiuwAIotkACaHyAAqf/wALnv8AC57/AAue/wCpjQAA&#10;mo0AAI2MAACAjQAAdI8AAGmSAABdlQAAU5kAAEicAAA+nwAAM6IAACmlAAAgpwAAF6kAAA6rAgAG&#10;rAwAA60YAAGtIwAArS4AAK05AACtRgAArlMAAK5iAACucgAArYQAAK2YAACtrwAArcsAAKzoAACs&#10;+QAAq/8AAKv/AACr/wCjlAAAlZIAAIeTAAB6lQAAbZgAAGGcAABWoAAASqMAAD+mAAA1qQAAKqwA&#10;ACCvAAAWsQAADLMAAAO0AAAAtgUAALYOAAC3GAAAuCIAALgtAAC5OQAAukYAALpVAAC7ZgAAu3gA&#10;ALuMAAC6ogAAu70AALvbAAC68QAAuv4AALr/AAC6/wCdmgAAjpoAAICcAABznwAAZqMAAFmnAABN&#10;qwAAQq8AADayAAArtQAAH7cAABS5AAAJuwAAALwAAAC+AAAAvwAAAMADAADCDAAAwxYAAMQgAADG&#10;KwAAxzgAAMlGAADKVwAAy2kAAMt9AADLlAAAy60AAMvKAADM5AAAzPQAAMz6AADM+gCVogAAh6MA&#10;AHmnAABsqwAAX7AAAFK0AABEtwAANrkAACm8AAAdvgAAEsAAAAbCAAAAxAAAAMYAAADIAAAAyQAA&#10;AMsAAADNAAAAzwcAANERAADTHAAA1igAANo2AADdRgAA3lkAAN9tAADggwAA4ZoAAOG0AADhzwAA&#10;4eUAAOHsAADh7ACOrAAAgK8AAHO0AABjtwAAVLoAAES8AAA2vwAAKMIAABvFAAAOxwAAA8oAAADM&#10;AAAAzgAAANAAAADSAAAA1QAAANgAAADaAAAA3QAAAN8AAADiCgAA5RYAAOgkAADsMwAA70YAAPBb&#10;AADycQAA84cAAPSfAAD1tQAA9coAAPXSAAD10gCEswAAdrcAAGa6AABWvgAARsEAADbFAAAnyAAA&#10;GcsAAAzOAAAA0QAAANQAAADYAAAA2gAAANwAAADeAAAA4QAAAOQAAADmAAAA6QAAAOwAAADvAAAA&#10;8gEAAPYPAAD6HwAA/jEAAP9GAAD/XAAA/3MAAP+JAAD/nQAA/64AAP+1AAD/tQD/ABYA/wASAP8A&#10;DwD/ABMA/wAfAP8ALQD/ADoA/wBHAP8AUwD/AF4A/wBnAP0AbwD7AHYA+AB8APcAggD1AIcA9ACN&#10;APQAkgDzAJcA8gCdAPEApQDxAK0A8AC4AO8AxADtANIA7ADkAOsA8wDqAP8A6gD/AOsA/wDrAP8A&#10;6wD/AOsA/wD/ABEA/wALAP8ACAD/ABAA/wAcAP8AKAD/ADYA/gBDAPwATwD6AFoA9wBjAPUAbADy&#10;AHMA8AB5AO4AfgDtAIQA7ACJAOsAjgDrAJQA6gCaAOkAoQDoAKkA5wCzAOUAvwDjAM0A4gDfAOEA&#10;7gDhAPsA4QD/AOAA/wDgAP8A4AD/AOAA/wD/AAsA/wAFAP8AAwD/AAwA/wAXAPwAJAD4ADEA9gA+&#10;APQASgDxAFUA7gBfAOsAZwDpAG4A5gB1AOUAegDkAIAA4wCFAOIAigDhAJAA4ACWAN8AnQDdAKUA&#10;3ACuANoAuQDYAMcA1gDYANUA6QDUAPcA1AD/ANMA/wDTAP8A0wD/ANMA/wD/AAYA/wAAAP8AAAD/&#10;AAcA/wARAPQAHgDvACwA7AA5AOoARQDnAFAA5ABaAOEAYgDeAGoA3ABwANoAdgDZAHwA2ACBANYA&#10;hgDUAIwA0wCSANIAmADQAKAAzgCpAMwAtADLAMIAygDRAMgA5ADHAPMAxwD+AMYA/wDFAP8AxQD/&#10;AMUA/wD/AAAA/wAAAP8AAAD/AAEA9gAKAOsAFwDmACUA4gAzAN8APwDbAEoA2ABUANQAXQDSAGUA&#10;0ABrAM4AcgDNAHcAywB8AMoAggDJAIcAxwCNAMYAlADEAJwAwgClAMEAsAC/AL0AvQDMALwA3wC7&#10;AO4AugD6ALkA/wC5AP8AuAD/ALgA/wD/AAAA/wAAAP8AAAD4AAAA7AACAOIADwDcAB4A1wAsANIA&#10;OADOAEQAywBOAMkAVwDGAF8AxABnAMMAbQDBAHMAwAB4AL8AfgC9AIMAvACKALoAkAC4AJgAtwCh&#10;ALUArAC0ALkAsgDIALAA2gCvAOoArgD3AK0A/wCsAP8ArAD/AKwA/wD/AAAA/wAAAPAAAADmAAAA&#10;4AAAANkABgDSABUAzAAjAMgAMQDEAD0AwQBIAL4AUgC8AFoAugBiALgAaAC2AG4AtQB0ALQAegCy&#10;AIAAsQCGALAAjQCuAJUArQCfAKsAqQCpALYApwDGAKYA2ACkAOgAowD1AKIA/wChAP8AoQD/AKEA&#10;/wD/AAAA8gQAAOYQAADdFQAA1BIAAM0JAADKAAoAxQAZAMAAKAC7ATYAtwRCALUGTACyB1UAsAhd&#10;AK4JZACtCWoArApwAKoKdgCpC3wAqAuDAKYLiwClC5MAowudAKILqACgC7YAngvGAJ0L2QCaDewA&#10;mQ76AJcO/wCWDv8Alg7/AJYO/wD+BQAA6xUAAN8hAADTJgAAySMAAMIdAAC/FAAAvQsQALcPIACy&#10;Ey8ArhU8AKsXRwCpGFAApxlYAKUaXwCjGmYAohtsAKEbcgCfHHkAnhyAAJwchwCbHJAAmRyaAJgc&#10;pgCWHLQAlRzFAJMb2ACRHesAjx36AI4d/wCNHP8AjRz/AI0c/wDzEAAA5CMAANcuAADLMwAAwDAA&#10;ALkrAAC0JQAAsxwIAK4eGgCpISkApSM2AKIlQgCfJksAnSdUAJwoWwCaKGIAmSloAJcpbwCWKXUA&#10;lSl8AJMqhACSKo0AkCqXAI8powCNKbEAiynCAIoo1QCIKOkBhij5AYUo/wGEJ/8BhCf/AYQn/wHt&#10;HAAA3y4AANA4AADEPAAAuDoAALE2AACsMQAAqSsBAKYqFAChLSQAnS8yAJowPQCXMkcAlTJQAJMz&#10;VwCSM14AkDRlAI80awCONHIAjDR5AYs0gQGJNIoBiDSUAoYzoAKEM64CgzO/AoEy0wJ/MugCfjH4&#10;A30x/wJ8MP8CfDD/Anww/wLpJgAA2TcAAMpBAAC9QwAAskIAAKo/AAClOwAAojYAAJ40DwCZNx8A&#10;ljktAJI6OQCQO0MAjjxMAIw8VACKPVsAiT1iAYg9aAGGPW8BhT12AoM8fgKBPIcDgDyRBH47nQR8&#10;O6wFezq9BXk60QV3OuYFdjn3BHU4/wR1OP8EdTf/BHU3/wTkLgAA0z4AAMZIAAC4SQAArEgAAKRG&#10;AACfQgAAmz8AAJc9CgCTPxsAj0EpAIxCNQCJQ0AAh0RJAIZEUQCERFgBgkRfAYFEZQJ/RGwDfkRz&#10;A3xDewR6Q4QFeUOPBndCmwZ1QqkHc0G7B3JAzwdwQOUHbz/2Bm4//wVuPv8Fbj7/BW4+/wXhNQAA&#10;z0QAAMJOAACzTgAAp04AAJ9MAACaSAAAlUYAAJFFBQCNRhcAiUgmAIZJMgCESj0AgkpGAIBLTgB+&#10;S1UBfEtcAntKYgN5SmkDd0pxBHZJeQV0SYIGckiNB3BImQhuR6cJbEe5CWtGzQlqRuQJaUX2CGhE&#10;/wdoRP8GaEP/BmhD/wbdOwAAy0oAAL5SAACvUgAAo1IAAJpRAACVTgAAkEsAAIxLAQCITBMAhE4i&#10;AIFPLwB+TzoAfFBDAHpQSwB5UFIBd1BZAnVQYANzUGcEck9uBXBPdwZuToAIbE6LCWpNlwpoTKUK&#10;Zky3C2VLzAtkS+MKY0r1CWNJ/whiSf8HYkj/B2JI/wfZQAAAyE8AALtWAACrVgAAoFYAAJdVAACQ&#10;UwAAjFAAAIdRAACDUg8Af1MfAHxULAB5VTcAd1VAAHVVSQB0VlABclVXAnBVXgNuVWUEbFRsBmpU&#10;dQdoU34IZlOJCmRSlQtiUaQLYVG1DF9QygxeT+ILXU/0Cl1O/wldTf8IXU3/CF1N/wjVRQAAxVMA&#10;ALdZAACoWQAAnFkAAJNZAACMVwAAiFQAAIJWAAB+VwsAelgbAHdZKQB0WjQAclo+AHFaRgBvWk4B&#10;bVpVAmtaXANpWmMEZ1lqBmVZcwdjWHwJYVeHCl9WkwtdVqIMW1W0DFpVyQxYVOEMWFP0ClhS/wlY&#10;Uv8IWFH/CFhR/wjRSgAAw1cAALNcAAClXAAAmV0AAI9cAACIWwAAg1kAAH1bAAB5XAgAdV0YAHJe&#10;JQBvXjEAbV87AGxfRABqX0sBaF9TAmZfWgNkXmEEYl5oBmBdcQdeXXoJXFyFClpbkgtYWqEMVlqz&#10;DVRZyA1TWOAMU1j0C1NX/wpTVv8JU1X/CFNV/wjOTwAAwFsAALBfAAChYAAAlWAAAIxgAACEXwAA&#10;fl4AAHhgAABzYQMAcGIUAG1iIgBqYy4AaGM4AGdkQQBlZEkBY2NQAWFjVwNfY18EXWNmBVtibwdZ&#10;YXgIV2GDClRgkAtSX58MUF+xDE9exwxOXd8MTlzzC05b/wpOW/8JTlr/CU5a/wnKVAAAvWAAAKxi&#10;AACeYwAAkmMAAIhjAACAYwAAeWIAAHNkAABuZgAAamcQAGdnHgBlaCoAY2g1AGFoPgBfaUYAXmhN&#10;AVxoVQJaaFwDWGhkBFZnbQZTZ3YHUWaCCU9ljgpMZZ4LSmSwDEljxQxIY94LSGLzCkhg/wlIYP8J&#10;SF//CUhf/wnHWQAAuWUAAKhmAACaZgAAjmcAAIVnAAB8ZwAAc2gAAG1pAABoawAAZGwLAGFtGgBe&#10;bSYAXG0wAFpuOgBZbkIAV25KAFZuUgFUbVoCUm1iA1BtagVNbHQGS2yACEhrjQlGapwKRGquCkNp&#10;xApCad4KQWfyCUFm/wlCZf8IQmX/CEJl/wjDXwAAtWkAAKRpAACWagAAimoAAIBrAAB4awAAbm0A&#10;AGZvAABhcAAAXXIFAFlzFABXcyEAVHMsAFNzNQBRdD4AUHRGAE50TgBNdFYBS3NfAklzaANGc3IE&#10;RHJ9BkFyigc/cZoIPXCsCDxwwgg7b9wIOm7yCDps/wg6a/8IO2v/Bztr/we+ZQAAsG0AAJ9tAACR&#10;bgAAhm4AAHxuAAB0bwAAanEAAGB0AABadwAAVHgAAFB5DQBNeRsAS3omAEp6MABIejkAR3pBAEV6&#10;SgBEelIAQnpbAUF6ZQE+em8CPHl6Azp5iAQ3eJgFNniqBjR3wAUzd9sFM3XxBjJz/wYycv8GMnL/&#10;BjJy/wa6awAAq3EAAJpxAACNcgAAgnIAAHhyAABvdAAAZnYAAFt6AABUfAAATH4AAEaABQBDgRMA&#10;QYEfAD+BKQA9gTIAPIE7ADuBRAA5gU0AOIFWADaBYAA1gWsAM4F3ATGBhQIugJUCLICoAyuAvgMq&#10;f9oCKn3wAyl8/wQpev8EKXr/BCl6/wS1cwAApHYAAJV2AACIdgAAfXYAAHR3AABqeQAAYXsAAFZ/&#10;AABNggAARYQAAD2HAAA3iAkANIkWADKJIQAxiSoAL4k0AC6JPQAsiUYAK4lQACqJWgAoiWYAJ4lz&#10;ACWJgQAjiZEAIYmkAB+IuwAeiNcAHobwAR6E/wIfg/8CH4P/Ah+D/wKwewAAnnsAAI97AACDegAA&#10;eXsAAG58AABkfwAAWoIAAFCFAABGiAAAPosAADWNAAAtkAAAJZEKACOSFgAhkiAAIJIqAB6SMwAd&#10;kz0AG5NHABqTUgAYk18AF5NsABWTewATk4wAEZKgABCStwANktMAD5DuABGO/wARjf8AEY3/ARGN&#10;/wGogAAAmIAAAIp/AAB/fwAAc4EAAGiDAABehgAAU4kAAEmMAAA/kAAANZIAAC2VAAAklwAAG5kA&#10;ABKbBwAOnBMADZwdAAucKAAKnDIACJ09AAedSQAFnVYABJ1kAAKccwAAnIQAAJyXAACbrQAAm8gA&#10;AJrkAACa9wAAmf8AAJj/AACY/wChhgAAkoUAAIWEAAB5hQAAbYgAAGGLAABWjgAATJIAAEGVAAA3&#10;mAAALJsAACOeAAAaoAAAEaIAAAikAAAApQoAAKUUAACmHgAApigAAKczAACnPwAAp0wAAKdaAACn&#10;aQAAp3sAAKeOAACnowAApr0AAKbaAACl8AAApf0AAKT/AACk/wCaiwAAjYoAAH+LAAByjgAAZpEA&#10;AFqVAABOmAAAQ5wAADifAAAuogAAI6UAABmoAAAPqgAABqwAAACuAAAArwIAALALAACwFAAAsR0A&#10;ALIoAACzMwAAtD8AALROAAC0XgAAtW8AALWDAAC0mAAAtbAAALTNAAC05wAAs/cAALP/AACz/wCU&#10;kgAAhpIAAHiUAABrlwAAXpwAAFKgAABGpAAAOqgAAC+rAAAkrgAAGbEAAA6zAAAEtQAAALcAAAC4&#10;AAAAuQAAALsAAAC8CAAAvREAAL4aAADAJQAAwjEAAMQ/AADEUAAAxWIAAMV2AADFiwAAxaMAAMa9&#10;AADG2gAAxu0AAMb3AADG9wCNmQAAf5sAAHGfAABkowAAV6gAAEqtAAA+sQAAMbUAACW4AAAYugAA&#10;DLwAAAG+AAAAvwAAAMEAAADDAAAAxAAAAMYAAADIAAAAyQMAAMsMAADOFgAA0CIAANQvAADYPwAA&#10;2VIAANpmAADaewAA25MAANusAADcxgAA3N0AANzrAADc6wCGowAAeKcAAGurAABdsQAAULYAAEG5&#10;AAAyvAAAJL4AABbBAAAKwwAAAMYAAADIAAAAygAAAMsAAADNAAAAzwAAANEAAADUAAAA1wAAANoA&#10;AADdBQAA4BEAAOQeAADoLQAA7D8AAO1UAADuagAA74AAAPCYAADwsAAA8MUAAPDVAADw1QCArwAA&#10;crQAAGO4AABTuwAAQr4AADLBAAAjxQAAFcgAAAfLAAAAzQAAANAAAADSAAAA1AAAANcAAADaAAAA&#10;3AAAAN8AAADiAAAA5AAAAOcAAADqAAAA7gAAAPILAAD2GgAA+ysAAP1AAAD/VgAA/20AAP+DAAD/&#10;mAAA/6oAAP+3AAD/twD/ABEA/wALAP8ACQD/ABAA/wAcAP8AKgD/ADcA/wBEAP8AUAD/AFsA/QBk&#10;APoAawD4AHIA9wB4APUAfgD1AIMA9ACIAPMAjgDyAJMA8QCZAPAAoADvAKgA7gCzAOwAvwDrAM0A&#10;6gDgAOoA8QDpAP8A6QD/AOkA/wDpAP8A6QD/AOkA/wD/AAsA/wAFAP8AAQD/AAsA/wAYAP8AJgD/&#10;ADMA/QBAAPwATAD4AFYA9ABfAPEAZwDvAG4A7gB1AO0AegDsAIAA6wCFAOoAigDpAI8A6ACVAOcA&#10;nADlAKQA4wCuAOIAuQDhAMgA4ADaAN8A6wDfAPoA3gD/AN4A/wDdAP8A3gD/AN4A/wD/AAUA/wAA&#10;AP8AAAD/AAYA/wATAPoAIQD3AC4A9AA7APIARwDtAFEA6gBbAOgAYwDmAGoA5ABwAOMAdgDhAHsA&#10;4ACAAN8AhgDeAIsA3QCRANsAmADZAJ8A1wCpANUAtADUAMIA0wDSANIA5QDQAPUAzwD/AM8A/wDP&#10;AP8AzwD/AM8A/wD/AAAA/wAAAP8AAAD/AAAA9gANAPEAGwDtACkA6QA1AOUAQQDjAEwA4ABVAN0A&#10;XgDbAGUA2ABsANYAcQDVAHcA0wB8ANEAgQDQAIcAzgCNAM0AkwDLAJsAygCkAMkArwDHALwAxgDM&#10;AMQA3wDDAO8AwgD9AMIA/wDBAP8AwQD/AMEA/wD/AAAA/wAAAP8AAAD5AAAA7QAGAOcAFQDiACIA&#10;3AAvANkAOwDVAEYA0gBQAM8AWADNAGAAywBnAMkAbADHAHIAxgB3AMQAfQDDAIIAwgCIAMAAjwC/&#10;AJYAvQCfALwAqgC6ALcAuADGALcA2AC2AOoAtQD4ALQA/wC0AP8AtAD/ALQA/wD/AAAA/wAAAPkA&#10;AADsAAAA4wAAANwADQDUABsAzwAoAMsANADIAEAAxgBKAMMAUwDAAFsAvgBhALwAaAC7AG0AugBz&#10;ALgAeAC3AH4AtgCEALQAiwCzAJIAsQCbALAApgCuALIArADBAKsA0gCpAOUAqADzAKcA/wCnAP8A&#10;pgD/AKYA/wD/AAAA9wAAAOoAAADhAAAA2QAAANEABADKABMAxQAhAMEALQC9ADkAugBEALgATQC1&#10;AFUAswBcALEAYwCwAGkArwBuAK0AdACsAHoAqwCAAKkAhwCoAI8ApgCYAKUAogCjAK8AoQC9AKAA&#10;zgCeAOIAnQDxAJwA+wCbAP8AmwD/AJsA/wD/AAAA7QIAAOIMAADWDgAAywsAAMUCAADBAAkAvQAX&#10;ALgAJQC0ADIAsQA9AK4ARwCrAFAAqQBXAKgAXgCmAGQApQBqAKMAcACiAHYAoQB9AKABhACeAYwA&#10;nQGVAJsBoACZAa0AlwG8AJYCzQCUA+EAkwPwAJEE/QCRBP8AkAT/AJAE/wD0AQAA5hMAANkeAADL&#10;HwAAwRwAALoXAAC3DgAAtQMNALAEHQCrCCsAqAo3AKUMQQCjDUsAoQ5TAJ8QWgCdEGAAnBFnAJoR&#10;bQCZEnMAmBJ6AJYSgQCVEooAkxOUAJITnwCQE6wAjhK8AI0SzwCLEuQAiRP1AIcT/wCHE/8AhhP/&#10;AIYT/wDuEAAA3yEAANErAADCKwAAuCkAALElAACsHwAAqxcDAKgUFQCjFyQAnxoxAJwbPACZHUYA&#10;lx5OAJUeVgCUH1wAkh9jAJEgaQCQIG8AjiB2AI0hfgCLIYcAiiGRAIghnACHIKkAhSC6AIMgzACC&#10;IOIAgCDzAH8g/wB+H/8Afh//AH4f/wDoHAAA2SwAAMk1AAC7NQAAsDMAAKkwAACkKwAAoSYAAJ8h&#10;DwCaJB8AliYsAJMoOACRKUEAjypKAI0qUgCLK1kAiitfAIksZgCHLGwAhixzAIUsewCDLIQAgiyO&#10;AIAsmQB+LKcAfSu3AHsrygB5K+AAeCryAXcq/wF2Kf8Bdin/AXYo/wHjJgAA0jUAAMM8AAC0PAAA&#10;qTsAAKI5AACdNQAAmTEAAJctCQCTLhoAjzAoAIwyMwCJMz0AhzRGAIU0TgCENVUAgjVcAIE1YgCA&#10;NWkAfjZwAH02eAB7NYEBejWLAXg1lwF2NaUBdTS1AnM0yAJyM98CcDPxAm8y/wJvMf8CbjH/AW4w&#10;/wHfLgAAzT0AAL5CAACvQgAApEIAAJxAAACXPAAAkzkAAJA2BACMNxUAiDkkAIU6MACDOzoAgTxD&#10;AH88SwB9PVIAfD1ZAHs9YAB5PWcAeD1uAXY9dgF0PX8Ccz2JAnE8lQNvPKMDbjuzA2w7xgNqOt0D&#10;aTrwA2g5/gNoOP8CaDf/Amg3/wLbNQAAykMAALlHAACqRwAAn0cAAJdGAACSQgAAjUAAAIo+AACG&#10;PxEAgkAgAH9BLAB9QjcAe0NAAHlDSAB3RE8AdkRWAHREXQBzRGQBcURrAXBEcwJuQ3wDbEOHA2pC&#10;kwRpQqEEZ0GxBWVBxQVkQNwEYz/vBGI//gRiPv8DYj3/A2I9/wPWOwAAxkgAALVLAACmSwAAm0sA&#10;AJJKAACNSAAAiUUAAIREAACARQ0AfUYcAHpHKQB3SDQAdUk9AHNJRQBySk0AcEpUAG9KWwFtSmIB&#10;bElpAmpJcQJoSXoDZkiFBGRIkQVjR58FYUevBl9GwwZeRdoGXUXvBVxE/gRcQ/8EXEL/BFxC/wTS&#10;QAAAw00AALFOAACjTwAAl08AAI9PAACITQAAhEoAAH9KAAB7SwkAeEwZAHVNJgByTjEAcE46AG5O&#10;QwBtT0oAa09RAGpPWAFoT2ABZk9nAmVObwNjTngEYU2DBV9NjwVdTJ0GW0yuBllLwgZYStkGV0ru&#10;BldJ/QVXSP8FV0f/BFdH/wTORQAAwFAAAK5SAACfUwAAlFMAAItSAACEUQAAgE4AAHtPAAB2UAUA&#10;c1EVAHBSIwBtUy4Aa1M4AGlTQABoVEgAZlRPAGVUVgFjVF0BYVRlAmBTbQNeU3cEW1KBBVlSjQZX&#10;UZwHVlCsB1RQwAdTT9gHUk7tBlJN/QVSTP8FUkz/BVJL/wXLSgAAvFQAAKpVAACcVgAAkVYAAIhW&#10;AACBVQAAfFIAAHZUAABxVQEAbVYSAGpXHwBoWCsAZlg1AGRYPgBjWEYAYVlNAGBZVAFeWVsBXFhj&#10;AlpYawNYV3UEVleABVRWjAZSVpoHUFWrB09UvwdNVNcHTVPtBk1S/QZNUf8FTVD/BU1Q/wXITgAA&#10;uFcAAKdYAACZWQAAjVkAAIRZAAB9WQAAd1cAAHFZAABsWgAAaFsOAGVcHABjXCgAYV0yAF9dOwBd&#10;XUMAXF1LAFpdUgBZXVkBV11hAlVdaQNTXHMEUVx+BU9bigZNW5kGS1qqB0lZvgdIWdUHR1jsBkdW&#10;/AZHVv8FR1X/BUdV/wXFUwAAtFoAAKNbAACVXAAAil0AAIFdAAB5XQAAcVwAAGteAABmXwAAYmAJ&#10;AF9hGABdYSQAW2IuAFliNwBXYkAAVmJHAFRiTwBTYlcBUWJfAU9iZwJNYnEDS2F8BElhiAVHYJcG&#10;RV+oBkNfvQZCXtQGQV3sBkFc/AVBW/8FQVr/BUFa/wXCWAAAsF4AAJ9fAACRYAAAhmAAAH1gAAB1&#10;YQAAbGEAAGVjAABgZAAAXGYFAFhnEwBWZyAAVGcqAFJoMwBQaDwAT2hEAE5oTABMaFQAS2hcAUlo&#10;ZQFHZ28CRWd6A0JmhgRAZpUFPmWmBT1luwU7ZNMFO2PrBTth+wU7YP8FO1//BTtf/wW+XgAArGIA&#10;AJtiAACNYwAAgmQAAHlkAABxZQAAZmYAAF9pAABZagAAVWsAAFFtDQBObRoATG0lAEptLwBJbjgA&#10;R25AAEZuSABEblAAQ25ZAEFuYgA/bmwBPW13AjtthAM5bJMDN2ylAzVruQM0a9IDNGnqAzNo+wQz&#10;Z/8ENGb/BDRm/wS6ZAAAp2YAAJZmAACJZwAAfmcAAHVoAABtaQAAY2sAAFpuAABTcAAATHIAAEhz&#10;BwBFdBQAQ3QfAEF0KQA/dDIAPnQ7ADx0QwA7dEwAOnRVADh0XgA2dGkANXR0ATJ0gQEwc5EBLnOi&#10;Ai1ytwIrctABK3DpAitv+wIrbv8DK23/Aytt/wO0aQAAoWoAAJFrAACFawAAemsAAHFsAABobQAA&#10;X28AAFVzAABNdQAARncAAD56AAA6ewwAN3sYADZ7IgA0eywAM3w1ADF8PQAwfEYALnxPAC18WQAr&#10;fGQAKntwACh7fgAme40AJHufACJ6tQAhes4AIXjoACF3+gEhdf8BIXX/AiF0/wKtbgAAm28AAIxv&#10;AACAbwAAdm8AAG1wAABjcgAAWnUAAE94AABHewAAP30AADeAAAAvggIAKoMOACiDGgAnhCMAJYQt&#10;ACSENgAihD8AIYRJAB+EUwAehF8AHIRrABqEeQAYhIkAFoOcABWDsQATgssAE4HnABV/+gAVfv8A&#10;FX3/ABZ9/wCmcwAAlXMAAId0AAB8dAAAcnQAAGd2AABdeAAAU3sAAEl+AABAgQAAOIQAAC+GAAAn&#10;iQAAHosCABiMDgAXjRkAFY0jABSNLAASjTYAEY1AAA+NSwANjVcAC41lAAqNcwAIjIMABoyWAASM&#10;qwACi8MAA4rgAASJ9AAFiP8ABof/AAaH/wCfeQAAj3kAAIJ4AAB3eAAAbHoAAGF8AABXfwAATIIA&#10;AEKGAAA4iQAAL4wAACaOAAAekAAAFZMAAAyVBAAFlg4AAZYYAACWIgAAliwAAJY3AACWQgAAlk8A&#10;AJZcAACWawAAlnwAAJaOAACVogAAlboAAJTWAACT7gAAk/sAAJL/AACS/wCXfgAAiX4AAH59AABy&#10;fgAAZoEAAFqEAABPiAAARYsAADqOAAAwkQAAJpQAAB2XAAAUmQAACpsAAAKdAAAAnggAAJ8RAACf&#10;GgAAoCMAAKAtAAChOAAAoUUAAKJTAACiYgAAoXMAAKGFAAChmQAAobEAAKDMAACf5wAAn/YAAJ7/&#10;AACe/wCRhAAAhYMAAHiEAABrhgAAX4oAAFOOAABHkQAAPJUAADGZAAAmnAAAHJ4AABKhAAAIowAA&#10;AKUAAACnAAAAqAAAAKkHAACqEAAAqxkAAKwiAACtLQAArjkAAK9HAACvVwAAr2gAAK96AACujwAA&#10;rqYAAK/BAACu3gAArvAAAK38AACt/QCMigAAfooAAHGNAABkkAAAV5QAAEqZAAA+nQAAM6EAACek&#10;AAAcpwAAEqoAAAasAAAArgAAALAAAACyAAAAswAAALUAAAC2BAAAtwwAALgWAAC6IAAAvCsAAL45&#10;AAC+SQAAv1sAAMBuAADAgwAAwJkAAMCzAADBzgAAwOYAAL/1AAC/9wCFkQAAd5MAAGqXAABcnAAA&#10;T6EAAEKlAAA1qgAAKa0AAB6xAAAStAAABrcAAAC5AAAAuwAAALwAAAC+AAAAvwAAAMEAAADCAAAA&#10;xAAAAMYHAADIEQAAyxwAAM4pAADROQAA0ksAANNfAADUdAAA1YsAANWkAADWvQAA19QAANfoAADX&#10;6gB+mwAAcJ8AAGOkAABVqQAASK4AADqzAAAtuAAAH7sAABK9AAAEvwAAAMEAAADDAAAAxQAAAMcA&#10;AADIAAAAywAAAM0AAADPAAAA0gAAANQAAADYAAAA3AsAAOAYAADkJwAA6DgAAOlNAADqZAAA63sA&#10;AOySAADsqgAA7cAAAO3UAADt1gB4pwAAaqwAAF2yAABPuAAAP7sAAC++AAAfwQAAEMQAAALHAAAA&#10;ygAAAMwAAADOAAAA0AAAANIAAADUAAAA1wAAANsAAADdAAAA4AAAAOMAAADmAAAA6gAAAO4GAADz&#10;FAAA+CUAAPs5AAD8UAAA/mcAAP9/AAD/lQAA/6kAAP+7AAD/vQD/AAoA/wAFAP8AAwD/AAsA/wAZ&#10;AP8AJwD/ADQA/wBBAP8ATAD9AFYA+wBfAPkAZwD4AG4A9gB1APUAegD0AH8A8wCEAPIAigDxAI8A&#10;8ACVAO4AnADtAKMA6wCtAOsAugDqAMkA6QDcAOgA7gDoAP4A5wD/AOcA/wDnAP8A5wD/AOgA/wD/&#10;AAQA/wAAAP8AAAD/AAcA/wAVAP8AIwD/ADAA/AA8APkARwD2AFIA8wBbAPEAYwDvAGoA7QBwAOwA&#10;dgDqAHsA6QCAAOcAhQDmAIsA5QCRAOMAlwDiAJ8A4QCoAOAAtQDfAMMA3gDUANwA6ADbAPkA2wD/&#10;ANsA/wDbAP8A2wD/ANsA/wD/AAAA/wAAAP8AAAD/AAIA/QAQAPgAHgD0ACsA8AA3AO8AQgDsAE0A&#10;6QBWAOYAXgDkAGYA4QBsAN8AcQDeAHcA3AB8ANsAgQDaAIYA2ACMANYAkwDVAJoA0wCjANIArwDR&#10;ALwAzwDNAM0A4gDMAPMAzAD/AMwA/wDMAP8AzAD/AMwA/wD/AAAA/wAAAP8AAAD5AAAA8wAKAO4A&#10;GADoACUA5QAxAOIAPQDgAEcA3ABRANgAWQDVAGAA0wBnANEAbQDQAHIAzgB3AM0AfADMAIIAygCH&#10;AMkAjgDIAJYAxgCeAMQAqQDDALYAwQDGAMAA2gC+AOwAvgD7AL0A/wC9AP8AvAD/ALwA/wD/AAAA&#10;/wAAAP8AAADwAAAA6AADAOEAEQDbAB8A1wArANMANwDQAEEAzQBLAMoAVADIAFsAxgBiAMQAaADC&#10;AG0AwQByAMAAdwC+AH0AvQCDALsAiQC6AJEAuACaALcApAC1ALEAswDAALIA0gCxAOYArwD2AK4A&#10;/wCtAP8ArQD/AK0A/wD/AAAA/gAAAO8AAADmAAAA3QAAANQACgDOABgAyQAlAMUAMADCADsAwABF&#10;AL0ATgC7AFYAuQBcALcAYgC1AGgAtABtALMAcwCxAHgAsAB+AK8AhQCtAIwArACVAKoAoACoAKwA&#10;pwC6AKUAywCjAOAAogDxAKEA/QChAP8AoAD/AKAA/wD/AAAA8AAAAOUAAADaAAAA0AAAAMkAAgDD&#10;ABAAvQAdALoAKgC2ADUAtAA/ALEASACvAFAArQBXAKsAXgCqAGMAqABpAKcAbgCmAHQApAB6AKMA&#10;gQCiAIkAoACRAJ8AnACdAKgAmwC2AJkAxwCYANsAlgDsAJYA+QCVAP8AlQD/AJUA/wD2AAAA6AAA&#10;ANwIAADNCAAAxAQAAL4AAAC5AAcAtAAVALAAIgCtAC4AqgA5AKcAQwClAEsAowBSAKEAWQCfAF8A&#10;ngBlAJ0AagCbAHAAmgB3AJkAfgCXAIUAlgCPAJQAmQCSAKUAkQCzAI8AxACNANgAjADqAIsA9gCK&#10;AP8AigD/AIoA/wDvAAAA4REAANAZAADDGAAAuRYAALIRAACuCAAArAALAKgAGQCkACcAoQAzAJ4C&#10;PQCbBEYAmgVNAJgGVACWBlsAlQdhAJQHZwCSCG0AkQh0AJAJewCOCYMAjQmNAIsJlwCJCaQAiAiz&#10;AIYIxACECNgAgwnrAIEK+QCBCv8AgAn/AIAJ/wDpEAAA2h8AAMgkAAC6JQAAsCMAAKgfAACkGQAA&#10;ohIAAKEKEQCcDR8AmRAsAJYSNwCTFEEAkRVJAI8VUACNFlcAjBddAIsXYwCJF2oAiBhxAIcYeACF&#10;GIEAhBiKAIIYlQCAGKIAfxeyAH0XxAB7FtkAehftAHgX/AB4F/8Adxf/AHcW/wDjHAAA0isAAMEt&#10;AACyLgAAqC0AAKEqAACcJgAAmSAAAJgaCgCUGxoAkB4nAI0fMgCKIDwAiCFFAIciTACFIlMAhCNZ&#10;AIIjYACBJGYAfyRtAH4kdQB9JH4AeySIAHkkkwB4JKAAdiOvAHQjwgBzItcAcSLsAHAi+wBwIv8A&#10;byH/AG8h/wDeJgAAzDMAALo1AACsNQAAoTUAAJoyAACULwAAkSwAAJAmBACMJhUAiCgiAIUqLgCD&#10;KzgAgSxBAH8sSAB9LU8AfC1WAHstXQB5LmMAeC5rAHYucgB1LnsAcy6FAHIukQBwLZ4Abi2tAG0s&#10;wABrLNUAaizqAGkr+gBoKv8AaCr/AGgp/wDYLgAAxjkAALU7AACmPAAAnDsAAJQ6AACPNwAAizQA&#10;AIkwAACFLxAAgjEeAH8yKgB8MzQAejQ9AHg1RQB3NUwAdTVTAHQ2WgByNmEAcTZoAHA2cABuNnkA&#10;bDaDAGs2jgBpNZwBZzWrAWY0vgFkNNMBYzPpAWIy+gFhMv8BYTH/AWEx/wHTNQAAwj4AALBAAACi&#10;QQAAl0EAAI8/AACKPAAAhToAAII4AAB/NwsAezkaAHg6JwB2OzEAdDs6AHI8QgBwPEkAbz1QAG49&#10;VwBsPV4Aaz1mAGk9bgBoPXcAZj2BAWQ8jQFiPJoBYTuqAl87vAJdOtICXDnoAVw5+QFbOP8BWzf/&#10;AVs3/wHPOwAAvUIAAKxE/+L/4klDQ19QUk9GSUxFAAYJAACeRQAAk0UAAItEAACFQQAAgT8AAH0+&#10;AAB5PgcAdj8WAHNAIwBwQS4AbkI3AGxCPwBrQkcAaUNOAGhDVQBnQ1wAZUNkAGRDbABiQ3UBYEJ/&#10;AV5CiwJcQpgCW0GoAllAuwJXQNECVj/oAlY++QJWPf8CVTz/AlU8/wLMQAAAuUYAAKhIAACaSQAA&#10;j0kAAIdIAACBRgAAfUQAAHhDAAB0RAMAcUUTAG1GIABrRysAaUc0AGdIPQBlSEQAZEhLAGNIUwBh&#10;SVoAYElhAF5IagFcSHMBW0h9AVlHiQJXR5cCVUanA1NGugNSRdADUUTnAlBD+AJQQv8CUEH/AlBB&#10;/wLJRAAAtkkAAKVLAACXTAAAjE0AAINMAAB9SwAAeUgAAHNJAABvSgAAa0oPAGhLHQBmTCgAZEwy&#10;AGJNOgBgTUIAX01JAF1NUABcTlgAWk5fAFlNaAFXTXEBVU18AlNMhwJRTJUDT0ulA05KuANMSs8D&#10;S0nmA0tI+AJLR/8CS0b/AktG/wLGSQAAsk0AAKFOAACUTwAAiVAAAIBQAAB5TwAAdEwAAG5NAABq&#10;TwAAZlALAGNQGQBgUSUAXlEvAFxSNwBbUj8AWVJHAFhSTgBXUlUAVVJdAFRSZgFSUm8BUFJ6Ak5R&#10;hgJMUJQDSlCkA0hPtwNHT80DRk7mA0ZM9wNGS/8CRkv/AkZK/wLDTgAAr1AAAJ5RAACQUwAAhVMA&#10;AHxTAAB1UwAAb1EAAGlTAABkVAAAYVUIAF1VFgBbViIAWVYsAFdXNQBVVz0AVFdEAFNXTABRV1MA&#10;UFdbAE5XZABMV20BSld4AUhWhAJGVpICRFWiA0JUtgNBVMwDQFPlAkBR9wJAUP8CQE//AkBP/wK/&#10;UQAAq1MAAJpVAACNVgAAglYAAHlWAABxVgAAalYAAGRYAABfWQAAW1oDAFdbEgBVWx4AU1woAFFc&#10;MQBPXDkATlxBAExcSQBLXFEASVxZAEhcYQBGXGsBRFx2AUJbggJAW5ECPlqhAjxatAI7WcsCOljk&#10;AjpX9gI6Vv8COlX/AjpU/wK7VQAAp1cAAJdYAACJWQAAfloAAHVaAABtWgAAZFsAAF5dAABZXgAA&#10;VF8AAFBgDQBOYRkATGEkAEphLQBIYjYAR2I+AEViRQBEYk0AQmJWAEFiXwA/YmkAPWJ0ADthgAE5&#10;YY8BN2CfAjZgswI0X8oBM17jATNc9gIzW/8CNFr/AjRa/wK1WQAAolsAAJJcAACFXQAAel0AAHFe&#10;AABpXgAAX2AAAFdiAABRZAAATWUAAElmBwBFZxQAQ2cfAEFoKQBAaDEAPmg5AD1oQQA8aEoAOmhS&#10;ADloXAA3aGYANWhxADNofgAxZ4wAL2edAS5msQEsZcgBK2TiASxj9gEsYv8BLGH/ASxg/wGwXQAA&#10;nV8AAI5gAACBYQAAdmEAAG5hAABlYgAAW2QAAFNnAABMaQAARmsAAEBtAAA8bg0AOm4ZADhuIwA2&#10;biwANW80ADNvPQAyb0UAMG9OAC9vWAAtb2IAK29uACpuewAobooAJm6bACRtrwAibccAImzhACJq&#10;9QAjaf8BI2j/ASNn/wGqYgAAmGMAAIlkAAB9ZQAAcmUAAGplAABhZgAAWGkAAE5sAABHbgAAQHAA&#10;ADhzAAAydQUALnYRACx2HAArdiUAKXYuACh2NgAmdj8AJXZJACN2UwAhdl4AIHZqAB52dwAcdoYA&#10;GnWYABh1rAAWdMQAFnPgABdy9AAYcf8AGHD/ABlv/wCjZwAAkmgAAIRoAAB4aQAAb2kAAGZpAABc&#10;awAAU24AAEhyAABBdAAAOXYAADF5AAApewAAIn0HAB5+EwAdfh0AG34mABp+LwAYfjgAF35CABV+&#10;TAATflgAEn5lABB+cgANfoIAC36TAAl9pwAHfL8AB3zaAAh68AAKef4ACnj/AAt4/wCcbAAAjG0A&#10;AH9tAAB0bQAAam0AAGBvAABWcQAATHQAAEN4AAA6ewAAMX0AACmAAAAhggAAGIQAABCGBwALhxIA&#10;CoccAAiHJgAHhzAABYc6AASHRQACh1AAAIddAACHbAAAhnsAAIaNAACGoAAAhbcAAITRAACD6gAA&#10;g/gAAIL/AACC/wCVcgAAhnIAAHpxAABwcQAAZXMAAFp1AABQeAAARnwAADt/AAAyggAAKYUAACCH&#10;AAAYigAAD4wAAAaOAgAAjwwAAI8VAACPHgAAkCcAAJAxAACQPAAAkEgAAJBVAACQZAAAkHQAAJCG&#10;AACPmQAAj7AAAI7KAACN5QAAjfUAAIz+AACM/wCOdwAAgXcAAHZ2AABqeAAAX3oAAFN9AABIgQAA&#10;PoQAADOIAAApiwAAII4AABaQAAANkgAABJQAAACWAAAAlwUAAJgNAACZFgAAmh4AAJonAACbMgAA&#10;nD4AAJxLAACcWwAAnGsAAJx9AACckQAAm6gAAJrCAACZ3gAAmfEAAJj8AACY/wCIfQAAfXwAAHB9&#10;AABkgAAAV4MAAEuHAABAiwAANY4AACqSAAAflQAAFZgAAAuaAAABnQAAAJ4AAACgAAAAoQAAAKIE&#10;AACkDAAApRQAAKYdAACnJwAAqDIAAKlAAACpUAAAqmEAAKpzAACphwAAqZ0AAKm3AACo0wAAqOsA&#10;AKf4AACn/QCEggAAdoMAAGmGAABciQAAT44AAEOSAAA3lgAAK5oAACCeAAAVoQAACaMAAACmAAAA&#10;qAAAAKoAAACrAAAArQAAAK4AAACwAAAAsQgAALMRAAC0GgAAtiUAALgyAAC5QgAAulQAALpnAAC6&#10;ewAAupIAALqrAAC6xwAAuuAAALrwAAC69gB9iQAAb4wAAGKQAABVlQAAR5oAADqfAAAuowAAIacA&#10;ABWqAAAKrQAAALAAAACyAAAAtAAAALYAAAC4AAAAugAAALwAAAC9AAAAvwAAAMECAADDDAAAxRcA&#10;AMgkAADMMgAAzUUAAM1ZAADObQAAz4QAAM+cAADPtwAA0NAAANDkAADQ6wB2kwAAaJcAAFucAABN&#10;ogAAP6cAADKsAAAlsQAAGLQAAAu4AAAAuwAAAL0AAAC/AAAAwQAAAMIAAADEAAAAxgAAAMgAAADL&#10;AAAAzQAAANAAAADTAAAA1gYAANsTAADfIQAA4zMAAORIAADlXgAA53QAAOiMAADopAAA6bwAAOnP&#10;AADq2QBwnwAAYqQAAFSqAABHsAAAOLYAACq7AAAbvgAADMEAAADDAAAAxgAAAMgAAADKAAAAzAAA&#10;AM0AAADQAAAA0wAAANYAAADZAAAA3AAAAN8AAADjAAAA5wAAAOsAAADvDgAA9R8AAPg0AAD5SwAA&#10;+mMAAPt7AAD8kgAA/aYAAP24AAD9wQD/AAQA/wAAAP8AAAD/AAgA/wAWAP8AJAD/ADAA/wA8AP8A&#10;SAD/AFMA/ABcAPkAYwD3AGoA9QBwAPQAdgDzAHsA8QCAAPAAhQDvAIsA7gCQAO0AlwDsAJ8A6gCp&#10;AOkAtADoAMQA5wDXAOYA6wDlAPwA5QD/AOUA/wDlAP8A5QD/AOIA/wD/AAAA/wAAAP8AAAD/AAQA&#10;/wASAP8AHwD8ACwA+wA4APkAQwD1AE4A8gBXAO8AXwDtAGYA6wBsAOoAcgDoAHcA5wB8AOYAgQDl&#10;AIYA4wCMAOIAkwDhAJsA3wCkAN0ArwDcAL4A2gDPANkA5ADYAPYA2AD/ANcA/wDYAP8A2AD/ANgA&#10;/wD/AAAA/wAAAP8AAAD/AAAA+wANAPUAGgDyACcA7wAzAO0APgDpAEgA5gBSAOQAWgDhAGEA3wBn&#10;AN4AbQDcAHIA2gB3ANkAfADXAIIA1QCHANMAjgDSAJUA0ACfAM4AqQDMALcAywDIAMoA3QDJAPAA&#10;yAD/AMgA/wDHAP8AxgD/AMYA/wD/AAAA/wAAAP4AAAD3AAAA8AAHAOkAFADlACEA4QAtAN4AOADc&#10;AEMA2QBMANUAVADSAFwA0ABiAM4AaADMAG0AygByAMkAdwDIAHwAxgCCAMUAiQDDAJAAwgCZAMAA&#10;pAC+ALEAvQDBALsA1AC6AOkAuAD6ALcA/wC2AP8AtgD/ALcA/wD/AAAA/wAAAPQAAADsAAAA4gAA&#10;ANwADgDVABsA0QAnAM4AMgDMAD0AyQBGAMYATwDDAFYAwQBdAL8AYwC9AGgAvABtALsAcgC5AHgA&#10;uAB9ALYAhAC1AIsAswCUALIAngCwAKsArgC6AK0AzACrAOIAqQDzAKkA/wCoAP8AqAD/AKgA/wD/&#10;AAAA9QAAAOoAAADgAAAA1QAAAM0ABwDHABQAwwAhAL8ALAC9ADcAugBAALgASQC1AFEAswBXALEA&#10;XQCwAGMArgBoAK0AbQCsAHMAqgB5AKkAfwCnAIcApQCPAKQAmQCiAKYAoQC0AJ8AxgCeANsAnADt&#10;AJwA/ACbAP8AmwD/AJsA/wD5AAAA7AAAAN8AAADRAAAAyAAAAMEAAAC7AA0AtwAaALMAJgCwADEA&#10;rQA6AKsAQwCpAEsApwBSAKUAWACjAF4AogBjAKAAaQCfAG4AngB0AJwAewCbAIMAmgCLAJgAlQCX&#10;AKEAlQCvAJMAwACSANMAkQDoAJAA9gCPAP8AjwD/AI4A/wDxAAAA5AAAANICAADFAQAAuwAAALUA&#10;AACxAAUArAASAKkAHgCmACoAowA0AKAAPgCeAEYAnABNAJoAVACYAFkAlwBfAJYAZQCVAGsAkwBx&#10;AJIAeACRAH8AjwCIAI4AkgCMAJ4AigCsAIkAvACHAM8AhgDkAIUA8wCEAP0AhAD/AIQA/wDqAAAA&#10;2g4AAMgRAAC6EgAAsRAAAKoKAACmAwAApAAKAKAAFwCdACMAmgAuAJcAOACUAEEAkgBIAJEATwCP&#10;AFUAjgBbAI0AYQCLAGcAigBtAIkAdQCHAH0AhgCGAIQAkACCAJwAgQCqAH8AuwB9AM0AfADiAHsB&#10;8QB6AfwAegH/AHoB/wDjEAAA0BsAAL8eAACxHgAApxwAAKAZAACcFAAAmgwAAJkEDQCVBBsAkgco&#10;AI8JMgCMCjsAigtDAIkMSwCHDVEAhg1YAIQOXgCDDmQAgg5rAIAPcgB/D3sAfRCEAHsPjwB6D5wA&#10;eA6qAHYOvAB1DdAAcw7lAHIO9QBxDv8AcQ7/AHEN/wDdHAAAySQAALcnAACqKAAAoCcAAJgkAACT&#10;IQAAkRwAAJAVBACOExQAihUiAIcXLQCEGDcAghk/AIAaRwB/Gk0AfRtUAHwbWgB6G2EAeRxoAHgc&#10;bwB2HHgAdByCAHMcjQBxHJkAbxuoAG4bugBsGs4AahrlAGka9gBpGv8AaBn/AGgZ/wDWJgAAwysA&#10;ALEuAACjLwAAmS8AAJItAACMKgAAiSYAAIchAACGHg8AgiAdAH8iKQB8IzIAeiQ7AHgkQwB3JUoA&#10;dSVRAHQmVwBzJl4AcSZlAHAmbQBuJnUAbSZ/AGsmigBpJpcAZyWmAGYluABkJMwAYyTjAGIk9QBh&#10;I/8AYSL/AGEi/wDRLgAAvTIAAKw0AACeNQAAkzYAAIw0AACHMQAAgy8AAIArAAB+KQoAeyoYAHgr&#10;JQB1LC8Acy04AHEtPwBwLkcAbi5NAG0uVABsLlsAai9iAGkvagBnL3MAZS99AGQviABiLpUAYC6k&#10;AF8ttgBdLcsAXCziAFss9ABaK/8AWir/AFoq/wDNMwAAuDcAAKc5AACZOgAAjzsAAIc6AACCNwAA&#10;fTUAAHoyAAB4MQUAdTEUAHIzIQBvMysAbTQ0AGs1PABpNUQAaDVLAGc2UQBlNlgAZDZgAGI2aABh&#10;NnEAXzZ7AF02hgBcNZMAWjWjAFg0tQBWNMoAVTPhAFQy9ABUMf8AVDH/AFQw/wDIOAAAtDsAAKM9&#10;AACVPwAAiz8AAIM+AAB9PAAAeToAAHU4AAByOAEAbzgRAGw5HQBpOigAZzsxAGU7OQBkO0EAYjxI&#10;AGE8TwBfPFYAXjxeAFw8ZgBbPG8AWTx5AFc8hQBWO5IAVDuhAFI6swBQOsgATzngAE848wBON/8A&#10;Tjb/AE42/wDEPAAAsD8AAJ9BAACSQwAAh0MAAH9CAAB5QQAAdT4AAHE9AABtPgAAaT4NAGY/GgBk&#10;QCUAYkAvAGBBNwBeQT4AXEFGAFtCTQBaQlQAWEJcAFdCZABVQm0AVEJ3AFJBgwBQQZAATkCgAUxA&#10;sgFLP8cBST7fAEk98gBJPP8ASTv/AEk7/wDBPwAArEIAAJxFAACPRgAAhEYAAHtGAAB1RQAAcUIA&#10;AGxCAABnQwAAZEQJAGFFFwBeRSIAXEYsAFpGNABZRjwAV0dDAFZHSgBUR1IAU0dZAFFHYgBQR2sA&#10;Tkd2AExGgQBKRo8ASEWeAUdFsQFFRMYBREPfAURC8gFEQf8BRED/AURA/wG9QwAAqUYAAJlIAACL&#10;SQAAgUoAAHhKAABxSQAAbEYAAGdHAABiSAAAXkkFAFtKEwBZSh8AV0spAFVLMgBTSzkAUkxBAFBM&#10;SABPTE8ATUxXAExMYABKTGkASUx0AEdLgABFS40AQ0qdAUFKrwE/ScUBPkjeAD5H8gE+Rv8BPkX/&#10;AT9E/wG5RgAApUkAAJVLAACITAAAfU0AAHVNAABtTQAAaEsAAGJMAABdTgAAWU4CAFZPEABTUBwA&#10;UVAmAE9QLwBNUDcATFE+AEpRRgBJUU0ASFFVAEZRXgBEUWcAQ1FyAEFQfgA/UIwAPU+cADtPrgE5&#10;TsQAOE3dADhM8QA4S/8BOUr/ATlJ/wG1SgAAokwAAJJPAACFUAAAelAAAHFQAABqUAAAY1AAAFxR&#10;AABXUwAAU1QAAE9UCwBNVRgASlUiAElWKwBHVjMARVY7AERWQwBDVkoAQVZSAEBWWwA+VmUAPFZw&#10;ADpWfAA4VYoAN1WaADVUrQAzVMMAMlPcADJR8AAyUP8AMk//ATNP/wGwTgAAnlAAAI5SAACBUwAA&#10;dlMAAG5UAABmVAAAXlUAAFZXAABRWAAATFkAAElaBgBFWxMAQ1seAEFbJwBAXC8APlw3AD1cPwA7&#10;XEcAOlxQADhcWQA2XGIANVxuADNcegAxW4gAL1uYAC1aqwAsWsEAKlnbACtX8AArVv4ALFX/ACxU&#10;/wCrUgAAmVQAAIpWAAB9VwAAc1cAAGpXAABiWAAAWlkAAFFcAABLXQAARV8AAEFgAQA9YQ0AO2IZ&#10;ADliIgA3YisANmIzADRiOwAzYkMAMWJMADBiVQAuYl8ALGJrACpidwAoYoYAJmGWACRhqQAjYL8A&#10;IV/ZACJe7wAjXP4AI1v/ACRb/wCmVgAAlFgAAIVaAAB5WgAAb1sAAGZbAABeWwAAVl0AAExgAABG&#10;YgAAQGQAADlmAAA0aAcAMWkSAC9pHAAtaSUAK2kuACppNgAoaT8AJ2lIACVpUQAkaVwAImlnACBp&#10;dAAeaYMAHGiTABpopwAYZ70AF2bYABhl7gAZY/4AGmP/ABpi/wCgWwAAj10AAIFeAAB1XgAAa14A&#10;AGJfAABaYAAAUWIAAEhlAABBZwAAOmkAADNsAAArbgAAJXAKACNwFQAhcB8AH3EnAB5xMAAccTkA&#10;G3FCABlxTAAXcVcAFnBjABRwcAAScH8AEHCQAA1vowALb7oACm7TAAtt6wAMa/sADWr/AA5q/wCa&#10;YAAAiWEAAHxiAABxYgAAZ2IAAF5jAABVZQAATGcAAENqAAA6bQAAM3AAACtyAAAkdAAAHHcBABV4&#10;CwASeRYAEXkfAA95KAANeTEADHk7AAp5RgAIeVEAB3hdAAV4awACeHoAAHiKAAB3nQAAdrMAAHbM&#10;AAB15QAAdPUAAHP/AABy/wCTZQAAhGYAAHdmAABtZgAAY2YAAFloAABPawAARm4AAD1xAAAzdAAA&#10;K3YAACN5AAAbewAAE34AAAqABQADgQ4AAIEYAACBIQAAgSoAAIE0AACBPgAAgUoAAIFXAACBZAAA&#10;gHQAAICEAACAlwAAf60AAH/GAAB+4QAAffIAAHz8AAB8/wCMawAAfmsAAHNrAABpawAAXmwAAFNv&#10;AABJcgAAP3UAADV4AAAsfAAAI34AABqBAAASgwAACYUAAACHAQAAiAkAAIkSAACJGgAAiiIAAIor&#10;AACLNgAAi0EAAItOAACLXQAAi2wAAIt9AACKkQAAiqcAAInAAACI3AAAh/AAAIf7AACG/wCGcAAA&#10;eXAAAG9vAABjcQAAV3QAAEx3AABBegAAN34AAC2BAAAjhAAAGYcAABCKAAAHjAAAAI4AAACQAAAA&#10;kQMAAJIKAACTEgAAlBoAAJQiAACVLAAAljgAAJZFAACWUwAAlmQAAJZ2AACWigAAlp8AAJW4AACU&#10;1AAAlOwAAJP4AACS/wCAdgAAdXUAAGl2AABceQAAUHwAAESAAAA5hAAALogAACOMAAAZjwAADpEA&#10;AASUAAAAlgAAAJgAAACaAAAAmwAAAJwBAACeCAAAnxAAAKAYAACiIQAAoywAAKQ5AACkSAAApVkA&#10;AKVsAACkgAAApJUAAKOvAACiywAAouYAAKL0AACh/QB8ewAAb3wAAGJ/AABVgwAASIcAADuMAAAv&#10;kAAAJJMAABiXAAANmgAAAp0AAACgAAAAogAAAKMAAAClAAAApwAAAKgAAACqAAAArAQAAK0MAACv&#10;FQAAsSAAALMsAAC0OwAAtU0AALVgAAC1dAAAtYoAALWiAAC1vgAAtNsAALTtAACz+AB1ggAAaIUA&#10;AFqJAABNjgAAQJMAADKYAAAmnQAAGaAAAA2kAAABpwAAAKoAAACsAAAArgAAALAAAACyAAAAtAAA&#10;ALYAAAC4AAAAugAAALwAAAC+BwAAwBIAAMMeAADHLAAAyD4AAMhSAADJZwAAyn0AAMqVAADKsAAA&#10;yssAAMrhAADK7gBujAAAYZAAAFOVAABFmwAAN6AAACqmAAAcqgAAEK4AAAOxAAAAtQAAALcAAAC6&#10;AAAAvAAAAL0AAADAAAAAwgAAAMQAAADGAAAAyAAAAMoAAADNAAAA0AIAANQOAADaHAAA3i0AAN9C&#10;AADhVwAA4m4AAOOGAADknwAA5LgAAOPNAADj4ABomAAAWp0AAEyjAAA+qQAAMK8AACK0AAAUuAAA&#10;BrwAAADAAAAAwgAAAMUAAADGAAAAyAAAAMkAAADMAAAAzwAAANEAAADUAAAA2AAAANsAAADfAAAA&#10;4wAAAOcAAADrCgAA8BsAAPMvAAD1RgAA9l0AAPh1AAD5jQAA+qMAAPq1AAD7xAD/AAAA/wAAAP8A&#10;AAD/AAUA/wATAP8AHwD/AC0A/wA4AP8ARAD/AE4A/ABXAPoAXwD4AGYA9gBsAPUAcgD0AHcA8gB8&#10;APEAgQDwAIYA7gCNAO0AkwDrAJsA6gCkAOgAsQDmAL8A5QDSAOMA6ADjAPoA4gD/AOMA/wDjAP8A&#10;3wD/ANsA/wD/AAAA/wAAAP8AAAD/AAEA/wANAP8AGwD9ACgA+QA0APgAPwD1AEkA8gBTAO8AWwDt&#10;AGIA6wBoAOkAbQDnAHMA5gB3AOUAfADjAIIA4gCIAOAAjgDfAJYA3QCfANsAqwDZALkA1wDKANUA&#10;4QDUAPQA0wD/ANMA/wDSAP8A0QD/AM4A/wD/AAAA/wAAAP8AAAD/AAAA+AAJAPQAFgDvACMA7QAu&#10;AOsAOgDpAEQA5QBNAOIAVQDfAFwA3QBjANsAaADZAG0A2ABzANUAeADUAH0A0gCDANEAiQDPAJEA&#10;zQCaAMsApQDJALIAyADCAMYA2QDEAO0AwwD+AMEA/wDBAP8AwQD/AMEA/wD/AAAA/wAAAPsAAADz&#10;AAAA7AADAOYAEQDhAB0A3gApANsANADZAD4A1QBIANEAUADPAFcAzABdAMoAYwDJAGgAxwBtAMYA&#10;cwDEAHgAwgB9AMAAhAC+AIsAvACUALoAngC4AKsAtgC7ALUAzwC0AOUAswD4ALIA/wCyAP8AsgD/&#10;ALIA/wD/AAAA+gAAAPAAAADmAAAA3gAAANUACgDQABcAzAAjAMkALgDHADgAxQBCAMIASgC/AFEA&#10;vABYALoAXgC4AGMAtgBoALQAbQCzAHMAsgB4ALAAfwCvAIYArQCPAKsAmQCqAKUAqAC0AKcAxwCl&#10;AN4ApADxAKQA/wCjAP8AowD/AKMA/wD9AAAA8QAAAOQAAADYAAAAzgAAAMYABADBABEAvQAdALkA&#10;KAC3ADIAtQA8ALIARACvAEwArQBSAKsAWACpAF4AqABjAKcAaAClAG0ApABzAKMAegChAIEAoACK&#10;AJ4AlACcAKAAmwCuAJoAwACYANUAlwDqAJYA+gCVAP8AlQD/AJUA/wD0AAAA5wAAANYAAADKAAAA&#10;wAAAALkAAACzAAoArwAWAKwAIgCpACwApwA2AKUAPgCiAEYAoABNAJ8AUwCdAFkAnABeAJoAYwCZ&#10;AGkAmABvAJYAdQCVAH0AkwCFAJEAjwCQAJsAjgCpAI0AugCMAM4AiwDkAIoA9QCJAP8AiQD/AIkA&#10;/wDsAAAA2wAAAMoAAAC9AAAAswAAAK0AAACoAAMApAAPAKEAGwCeACYAmwAwAJkAOQCXAEEAlQBI&#10;AJQATgCSAFQAkQBaAI8AXwCOAGUAjABrAIsAcgCKAHkAiACCAIcAjACFAJcAhAClAIIAtgCBAMgA&#10;gADfAH8A7wB+APwAfgD/AH4A/wDlAAAA0AcAAL8LAACyCwAAqAoAAKIFAACeAAAAmwAHAJgAEwCV&#10;AB8AkgAqAJAAMwCOADwAjABDAIoASgCIAFAAhwBWAIYAWwCEAGEAgwBoAIIAbgCAAHYAfwB/AH0A&#10;iQB8AJUAegCjAHgAswB3AMYAdgDbAHUA7QB0APgAdAD/AHMA/wDdDgAAyBQAALYXAACpGAAAnxcA&#10;AJgVAACUEAAAkggAAJAACwCOABcAiwAjAIgALQCFAjYAgwM+AIEERQCABEwAfwVSAH0FWAB8Bl4A&#10;ewZlAHkHbAB4B3QAdgd9AHQHiABzB5QAcQaiAG8GsgBuBcUAbAXbAGsG6wBqBvkAagb/AGoG/wDU&#10;GQAAwB4AAK8gAACiIgAAlyIAAJAfAACLHAAAiBcAAIgRAQCHChAAgwwdAIAOKAB+EDEAfBE6AHoS&#10;QQB4EkgAdxNOAHUTVQB0E1sAchRiAHEUagBvFHIAbhR8AGwUhgBqFJMAaBShAGcTsgBlEsYAZBLd&#10;AGIS8ABiEv0AYhL/AGIR/wDNIAAAuSUAAKgoAACbKgAAkSkAAIkoAACEJQAAgSIAAH8dAAB/GAkA&#10;exgXAHgaIwB2Gy0AdBw2AHIdPQBwHUQAbx5LAG0eUQBsHlgAah5fAGkfZwBnH3AAZh95AGQfhABi&#10;HpEAYB6fAF4dsABdHcQAWxzcAFoc7wBaHP4AWhv/AFoa/wDIJwAAtCsAAKMuAACWMAAAizAAAIQv&#10;AAB+LAAAeyoAAHgmAAB3IgQAdCITAHEjHwBvJCkAbCUyAGsmOgBpJkEAZydIAGYnTgBlJ1UAYydd&#10;AGIoZABgKG0AXih3AF0nggBbJ48AWSedAFcmrwBVJcMAVCXaAFMk7gBTJP0AUyP/AFMi/wDDLAAA&#10;rzAAAJ4zAACRNQAAhzUAAH80AAB5MgAAdTAAAHItAABxKgAAbioOAGsrGwBoLCYAZi0vAGQuNwBi&#10;Lj4AYS5FAF8vTABeL1MAXS9aAFsvYgBZL2sAWC91AFYvgABULo0AUi6cAFAtrQBPLcEATSzZAE0r&#10;7QBMK/0ATCr/AE0p/wC+MQAAqzUAAJo3AACNOQAAgzkAAHs5AAB1OAAAcTQAAG0zAABrMQAAZzIK&#10;AGUyFwBiMyIAYDQsAF40NABcNTsAWzVCAFk1SQBYNVAAVjVYAFU1YABTNWkAUjVzAFA1fgBONYsA&#10;TDSaAEo0rABIM8AARzLYAEcy7QBHMfwARzD/AEcv/wC6NQAApzgAAJc7AACKPQAAfz0AAHc9AABw&#10;PAAAbDoAAGk3AABlNwAAYjgHAF84FABcOR8AWjopAFg6MQBXOjkAVTtAAFQ7RwBSO04AUTtWAE87&#10;XgBNO2cATDtxAEo7fQBIOooARjqZAEQ5qgBDOb8AQTjWAEE37ABBNvwAQTX/AEE1/wC3OAAAozwA&#10;AJM/AACGQAAAfEEAAHNAAABtQAAAaD4AAGU8AABgPQAAXD4DAFk+EQBXPxwAVT8mAFM/LgBRQDYA&#10;T0A9AE5ARABNQEwAS0BTAEpAXABIQGUARkBwAERAewBCQIgAQT+YAD8/qQA9Pr4AOz3VADs87AA7&#10;O/sAPDr/ADw5/wCzPAAAoD8AAJBCAACDQwAAeUQAAHBEAABpQwAAZEIAAGBBAABbQgAAV0MAAFRE&#10;DQBRRBkAT0QjAE1FLABLRTQASkU7AEhFQgBHRUkARUZRAERGWgBCRmMAQEVuAD9FegA9RYcAO0SW&#10;ADlEqAA3Q70ANkLUADZB6wA2QPsANj//ADc+/wCvPwAAnEMAAI1FAACARgAAdUcAAG1HAABmRwAA&#10;YEYAAFpGAABVRwAAUUgAAE5JCQBLSRUASUogAEdKKQBFSjEAREo4AEJLQABBS0cAP0tPAD5LWAA8&#10;S2EAOktsADhKeAA3SoUANUqVADNJpgAxSLsAL0fTAC9G6gAwRfsAMET/ADFD/wCrQwAAmUYAAIlI&#10;AAB9SgAAckoAAGlKAABiSgAAXEoAAFVLAABPTAAAS00AAEhOBQBETxIAQk8cAEBQJQA/UC0APVA1&#10;ADxQPQA6UEQAOVBMADdQVQA1UF8ANFBqADJQdgAwT4QALk+TACxOpQAqTroAKE3SAClM6gApS/oA&#10;Kkr/ACpJ/wCnRwAAlEoAAIVMAAB5TQAAb00AAGZOAABeTgAAWE4AAE5QAABJUgAARVMAAEFUAAA9&#10;VQwAO1UXADlWIQA3VikANVYxADRWOQAzVkEAMVZJAC9WUgAuVlwALFZnACpWdAAoVYEAJlWRACRU&#10;owAiVLkAIFPRACFS6QAiUfoAIk//ACNP/wCiSwAAkE4AAIFQAAB1UAAAa1EAAGJRAABbUQAAVFIA&#10;AEpVAABEVwAAP1gAADlaAAA1WwcAMlwSADBcHAAuXCUALVwtACtcNQAqXD0AKFxGACZcTwAlXVkA&#10;I1xkACFccQAfXH8AHVuPABtboQAZWrcAF1rPABhY6AAZV/kAGlb/ABpV/wCdUAAAi1IAAH1TAABx&#10;VAAAZ1QAAF9UAABXVQAAUFYAAEdZAABAWwAAOV0AADNfAAAsYgAAKGMLACVjFgAkYx8AImMnACFk&#10;MAAfZDgAHWRBABxkSwAaY1UAGGRhABZjbgAUY3wAEmOMABBinwANYbQADGHNAAxg5gAOXvgAD13/&#10;ABBc/wCXVQAAhlYAAHlXAABtWAAAY1gAAFtYAABTWQAAS1sAAENdAAA6YAAANGIAAC1lAAAmZwAA&#10;HmoEABlrDgAXaxgAFmshABRrKQASazIAEWs7AA9rRgANa1EAC2tcAAlraQAHa3gABWqIAAJpmgAB&#10;aa8AAGjHAABn4AABZvIAA2X+AANk/wCRWgAAgVsAAHRcAABpXAAAYFwAAFdcAABOXgAARmAAAD1j&#10;AAA0ZgAALWkAACVrAAAebgAAFnAAAA5yBgAIcxAABnMaAAVzIwADcywAAXM1AABzPwAAc0oAAHNX&#10;AAByZAAAcnIAAHKCAABxlAAAcakAAHDCAABv3AAAbu8AAG76AABt/wCKXwAAe2AAAG9gAABlYAAA&#10;XGAAAFJhAABJZAAAQGcAADdqAAAubQAAJXAAAB1yAAAVdQAADXcAAAV5AwAAegwAAHoUAAB7HAAA&#10;eyUAAHwuAAB8OAAAfEMAAHxQAAB7XQAAe2wAAHt8AAB7jwAAeqQAAHm9AAB42AAAd+0AAHf5AAB2&#10;/wCEZAAAdmUAAGtkAABiZAAAV2YAAExoAABCawAAOG4AAC9yAAAmdQAAHXgAABR6AAALfQAAA38A&#10;AACBAAAAggcAAIIOAACDFgAAhB4AAIUmAACFMAAAhjsAAIZIAACGVQAAhWUAAIV2AACFiAAAhJ4A&#10;AIS3AACD0gAAguoAAIH4AACB/wB9agAAcWkAAGhpAABcagAAUG0AAEVwAAA6dAAAMHcAACZ7AAAc&#10;fgAAE4EAAAmDAAAAhgAAAIgAAACJAAAAiwAAAIwHAACNDQAAjhUAAI8dAACQJgAAkTEAAJI+AACS&#10;TAAAkVwAAJFuAACRgQAAkJcAAJCwAACPzAAAjucAAI72AACN/wB4bwAAbm4AAGFvAABVcgAASXYA&#10;AD16AAAxfgAAJ4IAAByFAAASiAAAB4sAAACOAAAAkAAAAJIAAACUAAAAlQAAAJYAAACYBAAAmQsA&#10;AJsTAACcHAAAniYAAJ8zAACfQQAAoFIAAJ9kAACfeAAAno4AAJ6nAACewwAAneAAAJzyAACc/QB0&#10;dAAAZ3UAAFp4AABNfAAAQIEAADSFAAAoiQAAHI4AABGRAAAFlAAAAJcAAACZAAAAmwAAAJ4AAACg&#10;AAAAoQAAAKMAAAClAAAApgAAAKgHAACqEAAArBoAAK8lAACwNAAAsUUAALFYAACwbQAAsIQAALCb&#10;AACwtwAArtUAAK7rAACu9wBuewAAYH4AAFODAABFiAAAOI0AACuSAAAelgAAEZoAAAWeAAAAoQAA&#10;AKQAAACmAAAAqAAAAKoAAACsAAAArwAAALAAAACzAAAAtQAAALcAAAC5AgAAvAwAAL8YAADCJgAA&#10;wzgAAMNMAADEYQAAxXcAAMWPAADGqAAAxsMAAMXdAADE7gBnhQAAWYkAAEuPAAA9lAAAL5oAACGf&#10;AAAUpAAABqgAAACsAAAArwAAALIAAAC0AAAAtgAAALgAAAC6AAAAvAAAAL8AAADBAAAAwwAAAMYA&#10;AADIAAAAzAAAAM8IAADUFwAA2ScAANs7AADcUQAA3mgAAN6AAADfmQAA37IAAN/KAADf3gBgkAAA&#10;UpYAAEOcAAA1ogAAJ6gAABmuAAAKsgAAALYAAAC6AAAAvQAAAMAAAADCAAAAxAAAAMYAAADIAAAA&#10;ywAAAM0AAADQAAAA0wAAANYAAADaAAAA3gAAAOIAAADnBQAA7BYAAPApAADxQAAA81gAAPVwAAD2&#10;iAAA958AAPe0AAD3xgD/AAAA/wAAAP8AAAD/AAEA/wAOAP8AHAD/ACgA/wA0AP8AQAD/AEoA/QBT&#10;APsAWwD5AGIA9wBoAPUAbgD0AHMA8wB4APEAfQDwAIMA7wCIAO0AjwDsAJcA6gChAOgArADmALsA&#10;5QDOAOMA5QDhAPoA4AD/AN8A/wDeAP8A1gD/ANEA/wD/AAAA/wAAAP8AAAD/AAAA/wAJAP4AFwD8&#10;ACMA+gAwAPkAOwD1AEUA8gBOAO8AVgDtAF0A6wBjAOkAaQDnAG4A5gBzAOQAeADiAH4A4ACDAN4A&#10;igDcAJEA2QCbANYApgDUALQA0gDHANAA3QDPAPMAzgD/AMwA/wDMAP8AygD/AMcA/wD/AAAA/wAA&#10;AP8AAAD8AAAA9wAFAPEAEgDuAB4A6wAqAOoANQDoAEAA5ABJAOEAUQDdAFgA2gBeANcAZADUAGkA&#10;0gBuANAAcwDPAHgAzQB+AMsAhQDKAIwAyACVAMYAoADEAK0AwgC/AMAA0wC/AOwAvQD+AL0A/wC9&#10;AP8AvQD/ALwA/wD/AAAA/wAAAPkAAADwAAAA6AAAAOIADADeABkA2gAlANgAMADWADoA0QBDAMwA&#10;SwDJAFIAxwBZAMUAXgDDAGQAwQBpAMAAbgC+AHMAvQB5ALsAfwC6AIYAuACPALYAmgC0AKYAsgC3&#10;ALEAygCvAOQArgD3AK0A/wCtAP8ArQD/AK0A/wD/AAAA9wAAAOsAAADhAAAA1wAAANAABgDLABMA&#10;xwAfAMQAKgDBADQAvwA9ALwARQC5AEwAtwBTALUAWQCzAF4AsgBjALAAaACuAG4ArABzAKsAegCp&#10;AIEApwCJAKUAlACkAKAAogCvAKEAwgCfANsAnwDvAJ4A/wCdAP8AnQD/AJ0A/wD4AAAA7AAAAN0A&#10;AADQAAAAxwAAAL8AAAC6AA0AtgAZALIAIwCwAC0ArwA3AK0APwCqAEcApwBNAKUAUwCjAFkAogBe&#10;AKAAYwCfAGgAngBuAJwAdACbAHwAmQCEAJgAjgCWAJoAlQCpAJMAugCSANAAkQDoAJAA+QCQAP8A&#10;kAD/AJAA/wDwAAAA3wAAAM4AAADCAAAAuQAAALEAAACsAAcAqAASAKUAHQCiACgAoAAxAJ4AOQCc&#10;AEEAmgBIAJgATgCXAFMAlQBZAJQAXgCTAGQAkQBpAJAAcACPAHcAjQCAAIwAigCKAJUAiACjAIcA&#10;tACGAMgAhQDgAIQA8gCEAP8AgwD/AIMA/wDmAAAA0wAAAMIAAAC1AAAAqwAAAKUAAACgAAAAnAAM&#10;AJkAFwCXACIAlAArAJIANACRADwAjwBDAI0ASQCMAE8AigBUAIkAWgCHAF8AhgBlAIUAbACDAHMA&#10;ggB8AIAAhgB/AJEAfQCfAHwArwB7AMIAegDZAHkA7QB4APoAeAD/AHgA/wDcAAAAyAEAALcFAACq&#10;BgAAoAUAAJkBAACWAAAAkwAFAJAAEQCNABsAiwAlAIgALgCHADYAhQA+AIMARACCAEoAgABQAH8A&#10;VgB9AFsAfABiAHsAaAB5AHAAeAB5AHYAgwB1AI4AcwCcAHIAqwBwAL4AbwDTAG4A6ABuAPYAbQD/&#10;AG0A/wDTBwAAvw0AAK4RAAChEwAAlxIAAJAQAACLCwAAiQUAAIgACQCFABQAgwAfAIAAKQB+ADEA&#10;fAA5AHoAQAB5AEYAdwBMAHYAUgB1AFgAcwBfAHIAZgBxAG4AbwB3AG0AgQBsAIwAagCaAGgAqgBn&#10;ALwAZgDQAGUA5gBkAPMAYwD8AGMA/wDLEgAAtxcAAKYbAACZHQAAjx0AAIgbAACDFwAAgBMAAH8M&#10;AAB/BQwAfAQYAHkGIwB2BywAdAg0AHMJPABxCkIAcApJAG4LTwBtC1UAbAtcAGoMZABpDGwAZwx1&#10;AGUMgABjDIwAYQuaAGALqgBeCr0AXAnSAFsK5gBbCvUAWwr/AFsJ/wDEGgAAsB8AAKAiAACTJAAA&#10;iCUAAIEjAAB8IQAAeR0AAHcZAAB3EwQAdRESAHISHgBvEygAbRQwAGsVOABqFj8AaBZFAGcWTABl&#10;F1MAZBdaAGIXYQBgF2oAXxdzAF0XfgBbF4sAWReZAFcWqQBVFb0AVBXTAFMV6QBTFPkAUxT/AFMT&#10;/wC+IAAAqyUAAJopAACNKgAAgysAAHsqAAB2KAAAcyUAAHAiAABvHgAAbRsNAGocGQBoHSQAZh4s&#10;AGQeNABiHzsAYR9CAF8gSQBeIFAAXCBXAFsgXwBZIGcAVyBxAFUgfABTIIkAUiCXAFAfqABOHrsA&#10;TB3RAEsd6ABLHfgASxz/AEsc/wC5JQAApioAAJYtAACJLwAAfzAAAHcvAABxLgAAbSsAAGooAABo&#10;JgAAZiQJAGQkFgBhJSAAXyYpAF0nMQBbJzgAWic/AFgoRgBXKE0AVShUAFQoXABSKGUAUChvAE4o&#10;egBNKIcASyeVAEknpgBHJroARSXQAEUl5wBFJPgARSP/AEUj/wC1KgAAoi4AAJIyAACFMwAAejQA&#10;AHI0AABsMgAAaDEAAGUuAABjLAAAYCsFAF0rEgBbLB0AWS0mAFctLgBVLjUAUy48AFIuQwBQL0oA&#10;Ty9SAE0vWgBML2MASi9tAEgveABGLoUARC6UAEItpQBALLgAPyzPAD4r5gA+KvcAPyn/AD8p/wCx&#10;LgAAnjIAAI41AACBNwAAdzgAAG83AABoNwAAZDUAAGEyAABeMQAAWjIBAFgyDgBVMhkAUzMjAFEz&#10;KwBPNDMATTQ6AEw0QQBLNEgASTVQAEc1WABGNWEARDVrAEI0dwBANIQAPjSSADwzowA6MrcAOTHO&#10;ADgx5QA4MPcAOS//ADku/wCtMgAAmjYAAIs5AAB+OgAAdDsAAGs7AABlOgAAYDkAAFw2AABYNgAA&#10;VTcAAFI4CgBPOBYATTkgAEs5KABJOTAASDo3AEY6PwBFOkYAQzpOAEI6VgBAOl8APjpqADw6dQA6&#10;OYIAODmRADY4ogA0OLYAMzfNADI25QAzNfYAMzT/ADQz/wCpNQAAlzoAAIc8AAB7PQAAcT4AAGg+&#10;AABhPgAAXD0AAFc8AABTPAAATz0AAEw9BwBJPhMARz4dAEU+JgBDPy4AQj81AEA/PAA/P0QAPT9L&#10;ADw/VAA6P10AOD9oADY/dAA0P4EAMj6QADA+oQAuPbUALTzMACw75AAtOvYALjn/AC44/wClOQAA&#10;kz0AAIQ/AAB4QQAAbUEAAGVBAABeQQAAWEEAAFNAAABOQQAASkIAAEZCAwBDQxAAQUQaAD9EIwA9&#10;RCsAPEQyADpEOgA5RUEAN0VJADVFUgA0RVsAMkVmADBEcgAuRH8ALESOACpDnwAoQrMAJkLLACZB&#10;4wAnQPUAJz7/ACg+/wChPQAAkEAAAIFCAAB0RAAAakQAAGJEAABaRAAAVEQAAE5FAABIRgAAQ0cA&#10;AEBIAAA8SQsAOkkWADhKHwA2SicANUovADNKNgAySj4AMEpGAC5KTwAtSlkAK0pkAClKcAAnSn0A&#10;JUmMACNJngAhSLIAH0fKAB5G4wAgRfUAIET/ACFD/wCdQQAAjEQAAH1GAABxRwAAZ0cAAF5HAABX&#10;RwAAUUgAAEpJAABCTAAAPU0AADlOAAA1TwYAMk8RADBQGwAuUCMALVArACtQMwAqUDsAKFBDACZQ&#10;TAAlUFYAI1BhACFQbQAfUHsAHE+LABpPnAAYTrEAF03IABZM4gAYS/UAGUr/ABlJ/wCYRQAAh0gA&#10;AHlJAABtSgAAY0sAAFtLAABUSwAATUsAAEZNAAA+UAAAOFEAADNTAAAtVQEAKVYMACdWFgAlVx4A&#10;JFcnACJXLwAgVzcAH1dAAB1XSQAbV1MAGVdeABdXawAVVnkAE1aIABFVmgAOVa8ADFTGAAxT3wAO&#10;UvMAEFH/ABBQ/wCTSgAAg0wAAHVNAABpTgAAX04AAFdOAABQTgAASU8AAEJRAAA5VAAAM1YAAC1Y&#10;AAAnWgAAIF0FABxeEAAaXhkAGV4hABdeKQAVXjIAFF47ABJeRQAQXk8ADl5bAAxeZwAJXXUAB12E&#10;AAVclgADXKoAAVvBAAJa2gADWe0ABFj7AAVX/wCOTgAAflAAAHFRAABlUgAAXFIAAFRRAABNUgAA&#10;RVQAAD1WAAA1WQAALlsAACdeAAAgYAAAGWMAABFlCAANZhIAC2YbAApmJAAIZiwABmU1AAVlPwAD&#10;ZUoAAWVWAABlYgAAZXAAAGSAAABkkQAAY6UAAGK8AABi1gAAYesAAGD3AABf/wCIUwAAeVUAAGxV&#10;AABhVQAAWVUAAFFVAABIVwAAP1kAADdcAAAvXwAAJ2IAACBkAAAYZwAAEWkAAAhrBAACbQ0AAG0V&#10;AABtHgAAbSYAAG0vAABtOQAAbUQAAG1QAABtXQAAbWsAAGx7AABsjAAAa6AAAGq4AABq0gAAaekA&#10;AGj3AABo/gCBWQAAc1oAAGdaAABeWQAAVVkAAEtbAABCXQAAOWAAADBjAAAoZgAAH2kAABdrAAAQ&#10;bgAAB3AAAAByAgAAcwkAAHQRAAB1GAAAdSAAAHYoAAB2MgAAdj0AAHZJAAB2VgAAdmUAAHZ1AAB1&#10;hwAAdZsAAHSzAABzzgAAcucAAHL2AABx/gB7XgAAbl4AAGReAABaXQAAUF8AAEVhAAA7ZQAAMmgA&#10;AClrAAAfbgAAFnEAAA10AAAFdgAAAHgAAAB6AAAAewQAAHwLAAB9EgAAfhkAAH8hAACAKgAAgTUA&#10;AIFBAACATwAAgF4AAIBvAACAgAAAf5UAAH6tAAB+ygAAfeUAAHz1AAB8/gB1YwAAamMAAGBiAABV&#10;ZAAASWYAAD5qAAA0bQAAKXEAAB90AAAWeAAADHsAAAN9AAAAgAAAAIIAAACDAAAAhQAAAIYDAACH&#10;CgAAiBEAAIoYAACLIQAAjCsAAI03AACNRQAAjVUAAIxmAACMeQAAi44AAIumAACKwwAAieEAAInz&#10;AACI/QBwaAAAZmcAAFppAABObAAAQm8AADZ0AAAreAAAIHsAABV/AAAKggAAAIUAAACIAAAAigAA&#10;AIwAAACOAAAAjwAAAJEAAACSAQAAlAcAAJYOAACXFwAAmSEAAJssAACbOwAAm0sAAJtdAACacAAA&#10;moYAAJqdAACZuwAAmNoAAJfvAACW+wBtbQAAYG8AAFNyAABGdgAAOXoAACx/AAAggwAAFYcAAAmL&#10;AAAAjgAAAJEAAACUAAAAlgAAAJgAAACaAAAAnAAAAJ0AAACfAAAAoQAAAKMDAAClCwAApxUAAKog&#10;AACsLgAArD8AAKxRAACsZQAAq3wAAKqVAACqsAAAqs0AAKnnAACp9QBmdQAAWXgAAEt8AAA+gQAA&#10;MIYAACOLAAAWkAAACZQAAACYAAAAmwAAAJ4AAAChAAAAowAAAKUAAACnAAAAqgAAAKwAAACuAAAA&#10;sAAAALMAAAC1AAAAuAYAALsSAAC/HwAAwDAAAMBEAADAWQAAwHAAAMCJAADAogAAwL4AAMDZAAC+&#10;7ABffgAAUYMAAEOIAAA1jgAAJ5QAABmZAAALngAAAKIAAACmAAAAqgAAAKwAAACvAAAAsAAAALMA&#10;AAC1AAAAuAAAALoAAAC9AAAAvwAAAMIAAADFAAAAyAAAAMwDAADQEQAA1SEAANU1AADWSwAA2GIA&#10;ANl7AADalAAA260AANvFAADc2QBYigAASpAAADuWAAAtnAAAHqIAABCoAAABrQAAALEAAAC1AAAA&#10;uAAAALoAAAC9AAAAvgAAAMAAAADDAAAAxgAAAMkAAADLAAAAzgAAANEAAADUAAAA2QAAAN0AAADj&#10;AAAA6BAAAOwkAADuOgAA8FIAAPFrAADygwAA85wAAPOyAAD0xAD/AAAA/wAAAP8AAAD/AAAA/wAK&#10;AP8AGAD/ACQA/wAwAP8APAD/AEYA/wBPAPwAVwD5AF4A9gBkAPQAagDyAG8A8AB0AO8AeQDtAH4A&#10;7ACEAOsAiwDpAJMA5wCcAOUAqADjALgA4QDKAN8A5ADdAPkA2wD/ANoA/wDWAP8AzwD/AMsA/wD/&#10;AAAA/wAAAP8AAAD/AAAA/wAGAP8AEwD8ACAA+gArAPoANgD2AEEA8ABKAOwAUgDqAFkA6ABfAOYA&#10;ZQDkAGoA4gBvAOEAdADfAHkA3QB/ANwAhgDaAI4A2ACXANUAogDSALEA0ADCAM4A2wDMAPIAygD/&#10;AMkA/wDJAP8AxAD/AMEA/wD/AAAA/wAAAP8AAAD7AAAA9QAAAPAADgDtABoA6wAmAOcAMQDkADsA&#10;4ABEAN0ATADaAFMA1gBaANQAXwDSAGQA0ABpAM4AbwDMAHQAyQB6AMcAgADFAIgAwwCRAMEAmwC/&#10;AKkAvQC6ALsAzwC6AOoAuQD+ALgA/wC4AP8AuAD/ALUA/wD/AAAA/wAAAPUAAADsAAAA5QAAAN8A&#10;CADaABUA1AAgANEAKwDQADUAzQA+AMoARgDGAE0AwgBUAMAAWQC+AF8AvABkALoAaQC5AG4AtwB0&#10;ALYAegC0AIIAsgCLALAAlQCuAKEArQCyAKsAxgCpAOEAqAD2AKgA/wCnAP8ApwD/AKcA/wD+AAAA&#10;8gAAAOcAAADbAAAA0QAAAMoAAgDFAA4AwAAaAL4AJQC8AC8AugA4ALYAQACzAEcAsQBOAK8AVACt&#10;AFkArABeAKoAYwCpAGkApwBuAKYAdQCkAHwAogCFAKEAjwCfAJsAnQCqAJwAvQCbANUAmQDvAJkA&#10;/wCYAP8AmAD/AJgA/wD1AAAA5QAAANUAAADJAAAAwAAAALkAAACzAAkArwAUAKwAHwCqACkAqAAy&#10;AKcAOgCkAEIAogBIAKAATgCeAFMAnABZAJsAXgCZAGMAmABpAJYAcACVAHcAkwB/AJIAiQCQAJUA&#10;jgCjAI0AtQCMAMsAiwDmAIoA+QCKAP8AigD/AIoA/wDpAAAA2AAAAMcAAAC6AAAAsQAAAKkAAACk&#10;AAMAoAAOAJ0AGQCbACMAmgAsAJgANACWADwAlABDAJIASQCQAE4AjwBTAI4AWQCMAF4AiwBkAIoA&#10;awCIAHIAhwB6AIUAhACEAJAAggCeAIEArwCAAMMAfwDeAH4A8gB+AP8AfgD/AH4A/wDfAAAAygAA&#10;ALoAAACtAAAAowAAAJ0AAACYAAAAlAAIAJEAEwCPAB0AjQAmAIsALwCKADYAiAA9AIYARACFAEkA&#10;hABPAIIAVACBAFoAgABgAH4AZgB9AG4AewB2AHoAgAB4AIwAdwCZAHUAqQB0AL0AcwDUAHMA6wBy&#10;APoAcgD/AHIA/wDTAAAAvwAAAK8AAAChAQAAmAAAAJEAAACNAAAAigACAIgADQCFABcAgwAhAIEA&#10;KgCAADEAfgA4AHwAPwB7AEUAeQBKAHgAUAB3AFYAdQBcAHQAYwByAGoAcQBzAG8AfQBuAIgAbACV&#10;AGsApQBqALgAaQDNAGgA5ABnAPQAZwD+AGcA/wDJAQAAtgcAAKUMAACYDgAAjg0AAIgLAACDBwAA&#10;gQEAAH8ABgB9ABEAewAbAHkAJAB3ACwAdQA0AHMAOwByAEEAcABHAG8ATABuAFIAbABZAGsAYABp&#10;AGcAaABwAGYAegBlAIYAYwCTAGEAogBgALQAXwDJAF4A4ABdAPAAXQD7AF0A/wDCCwAArhEAAJ0W&#10;AACQGAAAhxgAAH8WAAB7EwAAeA4AAHcJAAB2AgoAdAAUAHIAHgBvACcAbQEvAGsCNgBqAj0AaAND&#10;AGcDSQBmBE8AZARWAGMEXQBhBWUAXwVvAF4FeQBcBIUAWgSSAFgDoQBXA7MAVQLIAFQC3gBUAu4A&#10;UwL5AFQC/wC7EwAApxkAAJcdAACKHwAAgCAAAHkeAAB0HAAAcBkAAG4VAABuEAIAbgoNAGsKGQBo&#10;CyIAZgwrAGQNMgBjDjkAYQ5AAGAORgBeD00AXRBUAFsQXABaEGQAWBBuAFYQeABUEIUAUhCTAFAO&#10;owBODrUATA3KAEsN4ABLDfEASwz8AEsM/wC1GgAAoh8AAJIjAACFJQAAeyYAAHMlAABtIwAAaiAA&#10;AGgdAABmGQAAZhUHAGQVFABhFh4AXxcnAF0XLwBbGDYAWhg9AFgZQwBXGUoAVRlRAFMZWQBSGWIA&#10;UBprAE4ZdgBMGYMAShmRAEgYoQBGF7QARBfJAEMW4QBDFvMARBX/AEQV/wCwHwAAnSUAAI0oAACB&#10;KgAAdioAAG4qAABoKQAAZCcAAGIjAABgIQAAXx4DAF0dEABaHhoAWB8jAFYgKwBUIDMAUyA6AFEh&#10;QABQIUcATiFPAEwhVwBLIV8ASSFpAEchdABFIYEAQyGPAEEgnwA/H7IAPR7IADwe4AA8HfIAPR3/&#10;AD0c/wCrJAAAmSkAAIksAAB9LgAAci4AAGouAABkLQAAXywAAF0pAABbJwAAWCUAAFYlDABUJRcA&#10;USYgAE8nKABOJzAATCc3AEsoPgBJKEUARyhMAEYoVABEKF0AQihnAEAocwA+KH8APCeOADonngA4&#10;JrEANiXHADUk3wA2JPIANiP/ADci/wCnKAAAlS0AAIYwAAB5MgAAbzIAAGcyAABgMQAAWzAAAFgu&#10;AABWKwAAUysAAFAsCABNLBQASywdAEktJQBHLS0ARi40AEQuOwBDLkIAQS5KAEAuUgA+LlsAPC5m&#10;ADoucQA4Ln4ANi2MADQtnQAyLLAAMCvGAC8q3gAwKvEAMCn/ADEo/wCkLAAAkTAAAIIzAAB2NQAA&#10;bDUAAGM1AABdNQAAVzQAAFMzAABRMAAATTEAAEoyBQBHMhAARTIaAEMzIwBBMyoAQDMyAD40OQA9&#10;NEAAOzRIADo0UAA4NFkANjRkADQ0bwAyM3wAMDOLAC4ymwAsMq4AKjHFACkw3QAqL/EAKy7/ACst&#10;/wCgMAAAjjQAAH82AABzOAAAaDgAAGA4AABZOAAAVDcAAE83AABLNQAARzYAAEQ3AQBBOAwAPzgX&#10;AD04IAA7OCgAOjkvADg5NgA3OT4ANTlFADM5TgAyOVcAMDliAC45bgAsOXsAKjiJACc4mgAlN60A&#10;JDbEACI13QAjNfAAJDP+ACUz/wCcMwAAijcAAHw5AABwOwAAZTsAAF07AABWOwAAUDsAAEs7AABG&#10;OwAAQjwAAD48AAA7PQkAOT0UADc+HAA1PiUAMz4sADI+NAAwPzsALz9DAC0/TAArP1UAKT9gACc/&#10;bAAlPnkAIz6IACE9mQAfPawAHTzDABw73AAdOvAAHjn+AB84/wCYNwAAhzsAAHg9AABsPgAAYj4A&#10;AFo+AABTPgAATT4AAEc+AABAQAAAPEEAADhCAAA1QwUAMkMQADBEGQAuRCEALEQpACtEMAApRDgA&#10;J0VAACZFSQAkRVMAIkVeACBEagAeRHcAG0SGABlDlwAXQqsAFULBABRB2wAVQO8AFz/+ABg+/wCU&#10;OwAAgz4AAHVAAABpQQAAX0EAAFZBAABPQQAASUEAAERCAAA8RAAANkYAADFHAAAtSQAAKkkLACdK&#10;FAAmSh0AJEolACJKLQAhSzUAH0s9AB1LRgAbS1AAGUtbABdLZwAVSnUAE0qEABFJlQAOSakADEi/&#10;AAtH2AANRu4ADkX8ABBE/wCPPwAAf0IAAHFEAABlRAAAW0UAAFNFAABMRAAARkQAAEBFAAA5SAAA&#10;MkoAAC1MAAAnTgAAIlAFAB5RDwAcURgAGlEgABlRKAAXUTEAFVE5ABRRQwASUk0AEFJYAA1RZAAL&#10;UXIACVCBAAZQkQAET6QAAk67AAJN0wADTegABEz4AAZL/wCKQwAAekYAAG1HAABhSAAAWEgAAFBI&#10;AABJRwAAQ0gAADxKAAA0TAAALU8AACdRAAAhUwAAG1YAABRYCQARWRIAD1kbAA1ZIwALWCwAClg1&#10;AAhYPgAGWEgABFhUAAJYYAAAWG0AAFd8AABXjQAAVqAAAFW3AABUzwAAU+YAAFP0AABS/QCFSAAA&#10;dUoAAGhLAABdTAAAVEsAAE1LAABGSwAAPk0AADdPAAAvUQAAKFQAACFXAAAbWQAAFFsAAAxeBQAF&#10;YA0AAWAWAABgHgAAYCcAAGAvAABfOQAAX0MAAF9PAABfWwAAX2kAAF94AABeiQAAXZwAAF2zAABc&#10;zAAAW+UAAFr0AABa/AB/TQAAcE8AAGRPAABaTwAAUU4AAEpOAABBUAAAOVIAADFVAAApWAAAIVsA&#10;ABpdAAATYAAAC2IAAANkAwAAZgoAAGYSAABnGQAAZyEAAGgpAABoMwAAaD0AAGhJAABoVgAAZ2QA&#10;AGdzAABnhAAAZpgAAGWvAABkyQAAZOMAAGPzAABi/AB5UwAAa1MAAGBTAABXUwAATlIAAEVUAAA7&#10;VgAAM1kAACpcAAAiXwAAGWIAABJlAAAKZwAAAmkAAABsAAAAbQcAAG4NAABvFAAAbxsAAHAjAABx&#10;LAAAcTcAAHFCAABxTwAAcF4AAHFtAABwfwAAb5MAAG+qAABuxgAAbeIAAGzzAABs/QBzWAAAZlgA&#10;AFxXAABTVwAASVgAAD5bAAA1XgAAK2EAACJkAAAZaAAAEGsAAAhtAAAAcAAAAHIAAAB0AAAAdQEA&#10;AHYHAAB4DQAAeRQAAHocAAB7JAAAfC4AAHw6AAB8RwAAfFYAAHxmAAB7eQAAe40AAHqkAAB5wAAA&#10;eN4AAHfyAAB3/QBtXQAAYlwAAFlbAABOXQAAQmAAADdjAAAtZwAAI2oAABluAAAPcQAABXUAAAB3&#10;AAAAeQAAAHsAAAB9AAAAfwAAAIAAAACCBgAAgwwAAIQUAACGHAAAiCYAAIkxAACIPwAAiE4AAIhf&#10;AACHcgAAh4YAAIaeAACFuQAAhNkAAIPwAACD/ABoYgAAX2EAAFNiAABHZQAAO2kAAC9tAAAjcQAA&#10;GXUAAA15AAADfQAAAH8AAACCAAAAhAAAAIYAAACIAAAAigAAAIwAAACOAAAAjwMAAJEJAACTEgAA&#10;lRsAAJcmAACYNAAAmEMAAJdVAACXaAAAln0AAJWVAACUsAAAk88AAJLrAACS+QBlZgAAWGgAAExr&#10;AAA/bwAAMnQAACV5AAAZfQAADYEAAAGFAAAAiQAAAIwAAACOAAAAkAAAAJIAAACUAAAAlwAAAJkA&#10;AACaAAAAnAAAAJ4AAAChBgAAoxAAAKYbAACpJwAAqTgAAKlKAACoXgAAp3QAAKaMAACmpgAApMYA&#10;AKTkAACj9ABebgAAUXEAAER2AAA2ewAAKIEAABuGAAAOigAAAY8AAACSAAAAlgAAAJkAAACbAAAA&#10;nQAAAKAAAACiAAAApQAAAKcAAACpAAAAqwAAAK4AAACwAAAAswIAALcNAAC7GgAAvSoAAL09AAC9&#10;UgAAvGgAALuBAAC5nQAAuboAALnVAAC56QBXeAAASX0AADuCAAAtiAAAH44AABGTAAADmAAAAJ0A&#10;AACgAAAApAAAAKcAAACpAAAAqwAAAK4AAACxAAAAtAAAALcAAAC5AAAAvAAAAL8AAADCAAAAxgAA&#10;AMoAAADOCgAA0xoAANQuAADURAAA1FsAANN1AADUjgAA1KgAANXBAADV2ABQgwAAQokAADOQAAAk&#10;lgAAFZwAAAaiAAAApwAAAKwAAACvAAAAswAAALUAAAC3AAAAugAAAL0AAADAAAAAwwAAAMYAAADJ&#10;AAAAywAAAM8AAADSAAAA1gAAANsAAADgAAAA5QoAAOgeAADqNQAA600AAO1mAADufwAA75gAAO+v&#10;AADwwgD/AAAA/wAAAP8AAAD/AAAA/wAGAP8AFAD/ACAA/wAsAP8ANwD/AEIA/gBLAPsAUwD5AFoA&#10;9wBgAPUAZgDzAGsA8QBwAO8AdQDtAHsA6wCAAOgAhwDmAI8A5ACZAOIApQDgALMA3QDHANsA4gDZ&#10;APgA2AD/ANgA/wDOAP8AyAD/AMUA/wD/AAAA/wAAAP8AAAD/AAAA/wABAP8ADgD9ABsA+AAnAPcA&#10;MgD1ADwA8QBFAO0ATQDpAFQA5QBbAOMAYADhAGYA3wBrAN0AcADcAHUA2gB7ANgAggDVAIkA0gCS&#10;ANAAngDOAKwAywC+AMkA2QDHAPEAxgD/AMQA/wC/AP8AuwD/ALgA/wD/AAAA/wAAAP8AAAD5AAAA&#10;8wAAAO8ACQDoABYA5gAhAOUALADjADYA3QA/ANkASADVAE8A0gBVANAAWwDOAGAAzABlAMoAagDI&#10;AG8AxgB1AMUAfADCAIQAwACMAL4AlwC8AKUAuQC2ALgAzQC2AOgAtQD/ALQA/wCzAP8ArgD/AKwA&#10;/wD/AAAA/AAAAPEAAADpAAAA4QAAANkABADTABAA0QAcAMwAJgDLADAAyQA5AMUAQgDCAEkAvwBP&#10;ALwAVQC6AFoAuABfALYAZAC0AGoAsgBvALAAdgCuAH4ArQCGAKsAkACpAJ4ApwCtAKUAwwCkAN4A&#10;owD3AKIA/wCjAP8AogD/AKAA/wD8AAAA7gAAAOEAAADVAAAAzAAAAMMAAAC/AAoAugAWALgAIAC2&#10;ACoAtQAzALEAOwCuAEMAqwBJAKkATwCoAFQApgBZAKQAXgCjAGQAogBqAKAAcACeAHcAnQCAAJsA&#10;igCZAJYAlwCmAJYAuQCUANIAlADuAJMA/wCTAP8AkgD/AJIA/wDuAAAA3wAAAM4AAADCAAAAuAAA&#10;ALEAAACrAAQAqAAQAKYAGgCjACQAogAtAKEANQCeAD0AnABDAJoASQCYAE4AlwBUAJUAWQCUAF4A&#10;kgBkAJEAawCPAHIAjQB7AIsAhACKAJAAiACfAIcAsQCGAMcAhQDkAIUA+gCFAP8AhQD/AIUA/wDj&#10;AAAAzwAAAL8AAACyAAAAqAAAAKIAAACdAAAAmQAKAJYAFQCUAB4AkwAnAJIALwCRADcAjgA9AIwA&#10;QwCKAEkAiQBOAIcAVACGAFkAhABfAIMAZgCCAG0AgAB1AH8AfwB9AIsAfACYAHoAqgB5AL4AeADa&#10;AHgA8wB4AP8AeAD/AHgA/wDVAAAAwgAAALIAAACkAAAAmwAAAJUAAACQAAAAjAAFAIoADwCIABkA&#10;hgAiAIUAKgCDADEAggA4AIAAPgB+AEQAfQBJAHwATwB6AFQAeQBaAHgAYQB2AGgAdQBxAHMAewBy&#10;AIYAcACTAG8ApABuALgAbQDPAGwA6gBsAPsAbAD/AGwA/wDKAAAAtwAAAKYAAACZAAAAkAAAAIkA&#10;AACFAAAAggAAAH8ACQB9ABMAewAcAHoAJQB4ACwAdwAzAHUAOgB0AD8AcwBFAHEASwBwAFAAbgBW&#10;AG0AXQBrAGUAagBtAGgAdwBnAIIAZQCPAGQAnwBjALIAYgDJAGEA4gBhAPQAYQD/AGEA/wDBAAAA&#10;rQIAAJ0HAACQCQAAhgkAAH8HAAB7AwAAeQAAAHcABAB0AA0AcwAXAHEAIABvACcAbgAvAGwANQBr&#10;ADsAaQBBAGgARwBmAE0AZQBTAGQAWgBiAGEAYQBqAF8AdABdAH8AXACMAFoAnABZAK4AWADDAFcA&#10;3ABXAO8AVgD7AFYA/wC4BgAApQwAAJURAACIEwAAfhMAAHcSAAByDwAAbwsAAG4GAABtAAcAawAR&#10;AGkAGgBnACMAZQAqAGQAMQBiADcAYQA9AF8AQwBeAEkAXQBQAFsAVwBaAF8AWABoAFYAcgBVAH4A&#10;UwCLAFEAmgBQAKsATgDAAE4A1gBNAOoATQD3AE0A/gCyDQAAnhQAAI4YAACCGgAAeBsAAHAaAABr&#10;GAAAaBUAAGYRAABlDAAAZQUKAGMDFABhBB4AXgUmAF0GLQBbBjQAWQc6AFgHQABXCEcAVQhOAFQI&#10;VQBSCV4AUAlnAE4JcQBMCX0ASgiKAEkHmQBHB6sARQa/AEQF1QBDBegAQwX1AEMF/gCsFAAAmRoA&#10;AIkeAAB9IAAAcyEAAGsgAABlHwAAYRwAAF8ZAABeFQAAXREDAF0NDgBaDhkAWBAhAFYQKQBUETAA&#10;UxE3AFESPgBPEkQAThJMAEwSVABKE1wASRNmAEcTcQBEEn0AQhKLAEARmgA+Ea0APBDCADsP2QA7&#10;D+sAOw74ADwO/wCmGgAAlB8AAIUjAAB4JQAAbiUAAGYlAABgJAAAXCIAAFkgAABXHAAAVhkAAFUX&#10;CgBTFxUAURgeAE8ZJgBNGS0ASxk0AEoaOwBIGkIARxpJAEUbUQBDG1oAQRtkAD8bbwA9GnsAOxqJ&#10;ADkZmQA3GasANRjAADMX2AA0F+0ANBb7ADUW/wCiHwAAkCQAAIEnAAB0KQAAaikAAGIpAABcKAAA&#10;VycAAFQlAABSIgAAUCAAAE4fBgBMHxEASh8aAEggIwBGICoARSExAEMhOABBIT8AQCFHAD4iTwA8&#10;IlgAOiJiADgibQA2IXkANCGHADIglwAwIKoALh+/ACwe1gAtHuwALh37AC4c/wCeIwAAjCgAAH0r&#10;AABxLAAAZy0AAF4tAABYLAAAUysAAE8qAABNJwAASyUAAEgmAgBGJg0ARCYXAEImIABAJycAPicu&#10;AD0nNQA7KD0AOShEADgoTAA2KFYANChgADIoawAwKHgALieGACsnlgApJqkAJyW+ACYk1gAmJOsA&#10;JyP7ACgi/wCaJwAAiSsAAHouAABuLwAAZDAAAFswAABVLwAATy8AAEsuAABILAAARSsAAEIrAABA&#10;LAoAPSwUADssHQA6LSQAOC0sADYtMwA1LToAMy5CADEuSgAwLlQALi5eACwuaQApLXYAJy2FACUs&#10;lQAjLKcAISu9AB8q1QAgKesAISj6ACIn/wCXKgAAhS4AAHcxAABrMgAAYDMAAFgzAABRMgAATDIA&#10;AEcxAABDMQAAQDAAADwxAAA6MQcANzIRADUyGgAzMiIAMjMpADAzMAAvMzgALTNAACszSAApM1IA&#10;JzNcACUzaAAjM3UAITODAB4ykwAcMaYAGjG8ABkw1AAZL+oAGy76ABwt/wCTLQAAgjEAAHQ0AABn&#10;NQAAXTYAAFU2AABONQAASDUAAEM1AAA/NQAAOjUAADY2AAAzNwMAMTcNAC44FgAtOB8AKzgmACk4&#10;LgAoOTUAJjk9ACQ5RgAiOU8AIDlaAB45ZgAcOXMAGjiCABc4kgAVN6UAEza7ABE10wASNOkAFDP5&#10;ABUz/wCPMQAAfjUAAHA3AABkOAAAWjkAAFI5AABLOAAARTgAAEA4AAA7OAAANDsAADA8AAAtPAAA&#10;Kj0JACc+EwAlPhsAJD4jACI+KgAgPzIAHz86AB0/QwAbP00AGT9YABc/ZAAUP3EAEj6AABA+kQAN&#10;PaMACzy4AAk7zwAKOuYADDn3AA04/wCLNQAAezgAAG06AABhOwAAVzwAAE87AABIOwAAQjsAAD07&#10;AAA3PAAAMD8AACtAAAAnQgAAIkMFAB9EDgAdRRcAG0UfABlFJwAYRS8AFkU3ABRFQAASRUoAEEVV&#10;AA1FYQALRW4ACUR9AAZEjQAEQ58AAkK0AAFBywACQOMAA0DzAAU//gCGOQAAdjwAAGk+AABdPwAA&#10;VD8AAEw+AABFPgAAPz4AADo+AAAzQAAALEMAACdFAAAiRgAAHEkAABZLCQATTBIAEUwaAA9MIgAN&#10;TCsADEwzAApMPAAITEYABktRAANLXQABS2oAAEp5AABKiQAASZsAAEixAABIyQAAR+EAAEbwAABF&#10;+gCBPgAAckAAAGVBAABZQgAAUEIAAElBAABCQQAAPEEAADVDAAAvRQAAKEcAACJKAAAcTAAAFk4A&#10;AA5RBQAIUg0ABVIWAANSHgACUiYAAFIvAABSOAAAUkIAAFJNAABSWQAAUmYAAFF1AABRhQAAUJgA&#10;AE+uAABOxgAATuAAAE3wAABM+gB8QgAAbUQAAGBFAABWRQAATUUAAEZEAAA/RAAAOEYAADFIAAAp&#10;SgAAIk0AABxQAAAVUgAADlQAAAdXAwAAWAsAAFkSAABZGQAAWiEAAFopAABaMwAAWj0AAFpIAABa&#10;VAAAWmEAAFlwAABZgQAAWJQAAFeqAABWxAAAVd4AAFTwAABU+gB2RwAAaEkAAFxJAABSSQAASkgA&#10;AENIAAA6SQAAMksAACtOAAAjUQAAHFQAABRWAAANWQAABlsAAABdAQAAXwgAAGAOAABgFQAAYRwA&#10;AGIkAABiLQAAYjcAAGJCAABiTwAAYl0AAGJsAABhfQAAYJAAAF+nAABewQAAXt0AAF3wAABc+wBw&#10;TQAAY00AAFhNAABPTAAAR0wAAD5NAAA1TwAALFIAACRVAAAcWAAAFFsAAAteAAAEYQAAAGMAAABl&#10;AAAAZgQAAGcKAABpEAAAahcAAGseAABsJgAAbDAAAGw8AABsSQAAa1cAAGxmAABreAAAaosAAGmi&#10;AABovQAAZ9sAAGfwAABm/ABqUgAAXlIAAFVRAABMUAAAQlEAADhUAAAuVwAAJVoAABxeAAATYQAA&#10;CmQAAAFnAAAAaQAAAGwAAABtAAAAbwAAAHEEAAByCQAAcxAAAHUXAAB2HwAAeCgAAHg0AAB4QQAA&#10;d1AAAHdgAAB2cgAAdoUAAHWcAAB0twAAc9YAAHHvAABx/ABlVwAAW1YAAFJVAABHVgAAO1kAADBd&#10;AAAmYAAAHGQAABJoAAAIawAAAG4AAABxAAAAcwAAAHYAAAB3AAAAeQAAAHsAAAB8AgAAfggAAIAP&#10;AACBFwAAgyAAAIUrAACFOAAAhEcAAIRYAACDawAAg34AAIKVAACBsAAAf88AAH/rAAB++wBhWwAA&#10;WFoAAExcAABAXwAANGIAAChnAAAdawAAEm8AAAZzAAAAdwAAAHoAAAB8AAAAfgAAAIEAAACDAAAA&#10;hQAAAIcAAACJAAAAigAAAIwFAACODQAAkRYAAJMgAACULQAAlD0AAJNOAACTYQAAkXYAAJGNAACQ&#10;qAAAj8YAAI3mAACN9wBeYAAAUWEAAERlAAA3aQAAK24AAB5zAAASdwAABXwAAACAAAAAgwAAAIYA&#10;AACIAAAAiwAAAI4AAACQAAAAkgAAAJQAAACWAAAAmQAAAJsAAACdAQAAoAoAAKMUAACmIQAApjAA&#10;AKZCAAClVgAApGsAAKODAAChngAAobsAAJ/cAACf8ABXaAAASmsAADxwAAAudQAAIXsAABOAAAAG&#10;hQAAAIkAAACOAAAAkQAAAJQAAACWAAAAmAAAAJsAAACeAAAAoAAAAKMAAAClAAAAqAAAAKoAAACt&#10;AAAAsAAAALQIAAC4FAAAuyMAALs1AAC7SgAAumAAALh4AAC2kwAAt64AALTPAACz6ABPcQAAQnYA&#10;ADN8AAAlggAAF4gAAAiOAAAAkwAAAJcAAACcAAAAnwAAAKIAAACkAAAApgAAAKoAAACtAAAAsAAA&#10;ALIAAAC1AAAAuAAAALsAAAC+AAAAwgAAAMYAAADLBgAA0BUAANIoAADRPQAA0VQAANBtAADOiAAA&#10;zKUAAMvCAADM2wBIfQAAOYMAACuKAAAckAAADJcAAACdAAAAogAAAKYAAACqAAAArgAAALEAAACz&#10;AAAAtQAAALkAAAC9AAAAwAAAAMMAAADGAAAAyQAAAM0AAADQAAAA1QAAANoAAADgAAAA5QQAAOkX&#10;AADpLQAA6UYAAOlgAADqegAA65MAAOusAADswQD/AAAA/wAAAP8AAAD/AAAA/wAEAP8ADwD/ABwA&#10;/wAoAP8AMwD/AD0A/QBGAPoATgD4AFUA9gBcAPQAYgDyAGcA8ABsAO8AcQDtAHcA6wB8AOkAgwDn&#10;AIwA5ACVAOEAoQDfALAA3QDGANoA4ADZAPkA1gD/AM8A/wDFAP8AvwD/ALoA/wD/AAAA/wAAAP8A&#10;AAD/AAAA/wAAAPwACgD6ABYA+AAiAPUALQDzADgA7wBBAOsASQDoAFAA5QBWAOIAXADfAGEA3QBn&#10;ANoAbADYAHEA1QB3ANMAfgDQAIUAzgCPAMwAmgDJAKgAxwC8AMUA1QDCAPAAwQD/AMEA/wC4AP8A&#10;swD/AK8A/wD/AAAA/wAAAP8AAAD4AAAA8QAAAOoABQDnABEA4gAdAOEAJwDhADIA2wA7ANUAQwDQ&#10;AEoAzgBRAMsAVgDJAFwAxwBhAMUAZgDEAGsAwgBxAMAAeAC+AH8AuwCIALkAlAC3AKEAtQCyALMA&#10;ygCxAOcArwD/AK4A/wCqAP8ApQD/AKMA/wD/AAAA+gAAAO8AAADlAAAA2wAAANQAAADNAAsAywAX&#10;AMgAIgDFACsAxAA0AMAAPQC9AEQAugBKALgAUAC2AFYAtABbALIAYACwAGUArgBrAKwAcgCpAHkA&#10;pwCCAKUAjACjAJoAoQCpAKAAwACfANwAngD4AJ4A/wCdAP8AmQD/AJYA/wD3AAAA6QAAANwAAADP&#10;AAAAxAAAALwAAAC4AAYAtAARALEAGwCwACUArwAuAK0ANgCpAD4ApgBEAKQASgCiAE8AoABVAJ8A&#10;WgCdAF8AnABlAJoAbACZAHMAlwB8AJUAhgCTAJMAkQChAJAAtgCOAM8AjgDuAI0A/wCNAP8AjQD/&#10;AIsA/wDqAAAA2AAAAMcAAAC6AAAAsQAAAKkAAAClAAAAoQALAJ8AFgCeAB8AnAAoAJsAMACYADcA&#10;lgA+AJQARACSAEkAkQBPAJAAVACOAFkAjQBfAIsAZgCJAG0AiAB2AIYAgACEAIwAgwCaAIIArQCA&#10;AMQAfwDjAH8A+wB/AP8AfwD/AH4A/wDcAAAAxwAAALYAAACqAAAAoAAAAJoAAACVAAAAkgAGAI8A&#10;EACNABoAjAAiAIsAKgCKADIAiAA4AIYAPgCEAEQAgwBJAIEATgCAAFQAfgBaAH0AYQB7AGgAegBx&#10;AHgAegB3AIYAdQCUAHQApQBzALsAcgDYAHIA8wByAP8AcgD/AHIA/wDOAAAAugAAAKkAAACcAAAA&#10;kwAAAIwAAACIAAAAhQABAIIACwCAABQAfwAdAH4AJQB9ACwAewAzAHkAOQB4AD8AdgBEAHUASgB0&#10;AE8AcgBVAHEAXABvAGMAbgBsAGwAdgBrAIEAaQCOAGgAnwBnALMAZgDMAGYA6QBlAP4AZgD/AGYA&#10;/wDCAAAArQAAAJ0AAACRAAAAhwAAAIEAAAB9AAAAegAAAHcABgB1AA8AdAAYAHIAIABxACcAcAAu&#10;AG8ANABtADoAbABAAGoARQBpAEsAaABRAGYAWABlAF8AYwBoAGEAcQBgAH0AXgCKAF0AmgBcAK0A&#10;WwDFAFsA4QBaAPYAWgD/AFoA/wC4AAAApAAAAJQDAACHBQAAfgUAAHcDAABzAAAAcAAAAG4AAQBs&#10;AAoAagATAGkAGwBoACIAZgApAGUAMABjADYAYgA7AGAAQQBfAEcAXgBNAFwAVABbAFwAWQBkAFgA&#10;bgBWAHoAVQCHAFMAlgBSAKgAUQC+AFAA2QBQAO8AUAD9AFAA/wCvAQAAnAcAAI0LAACADgAAdg4A&#10;AG8NAABqCwAAZwcAAGUDAABkAAUAYgANAGEAFgBfAB4AXgAlAFwALABbADIAWQA4AFgAPQBWAEMA&#10;VQBKAFQAUQBSAFkAUABiAE8AbABNAHcASwCEAEoAkwBJAKQARwC6AEcA0QBGAOgARgD3AEYA/wCo&#10;CQAAlRAAAIYTAAB6FQAAcBYAAGgVAABjEwAAXxEAAF0MAABcCAAAXAMIAFoAEQBYABkAVgAhAFUA&#10;KABTAC4AUgA0AFABOgBPAUEATQFHAEwCTwBKAlcASAJgAEcCagBFAnYAQwGDAEEAkgBAAKMAPgC3&#10;AD0AzQA9AOMAPADyAD0A/ACiEAAAkBUAAIEZAAB0GwAAaxwAAGMbAABdGgAAWRgAAFYVAABVEQAA&#10;VA0BAFUICgBSBxQAUAgcAE4JJABMCSsASwoxAEkKOABICz4ARgtFAEULTQBDC1YAQQxfAD8MagA9&#10;C3YAOwuDADkKkgA3CqMANQm3ADQIzAAzB+IAMwfwADMH+gCdFQAAixoAAHweAABwIAAAZiAAAF4g&#10;AABYHwAAUx0AAFAbAABOGAAATRUAAE0SBQBMEQ8ASREYAEcSIABGEigARBMuAEITNQBBFDwAPxRD&#10;AD0USwA8FFQAOhReADcUaQA1FHUAMxSDADETkwAvEqQALRK5ACsR0AArEOUAKxDzACwP/QCZGQAA&#10;hx4AAHkiAABsJAAAYiQAAFokAABTIwAATyIAAEsgAABJHgAASBsAAEYZAABEGQsAQxkVAEEZHQA/&#10;GiQAPRosADsaMgA6GzkAOBtBADYbSQA1G1IAMxtcADAbZwAuG3QALBuCACoakQAoGqMAJRm4ACQY&#10;zwAjF+YAJBf2ACUW/wCVHgAAgyIAAHUlAABpJwAAXycAAFYnAABQJwAASyYAAEclAABEIwAAQiEA&#10;AEAgAAA+IAgAPCASADogGgA4ICIANiEpADUhMAAzITcAMiI/ADAiRwAuIlAALCJaACoiZQAnInIA&#10;JSGAACMhkAAhIKIAHx+3AB0ezgAdHuUAHh32AB8c/wCRIQAAgCYAAHIpAABmKgAAWyoAAFMqAABM&#10;KgAARykAAEMoAAA/JwAAPSYAADolAAA4JgQANiYOADQmFwAyJx8AMCcmAC4nLQAtJzQAKyg8ACko&#10;RQAnKE4AJShYACMoZAAhKHAAHyd/ABwnjwAaJqEAGCW2ABYkzQAWJOQAFyP1ABgi/wCNJQAAfSkA&#10;AG4rAABiLQAAWC0AAFAtAABJLQAARCwAAD8sAAA7KwAAOCsAADUrAAAyKwEALywLAC0sFAArLBwA&#10;KS0jACgtKgAmLTIAJC06ACMtQgAhLkwAHy5WABwtYgAaLW8AGC19ABUsjQATLJ8AESu0AA8qzAAO&#10;KeMAECj0ABIn/wCKKAAAeSwAAGsuAABfMAAAVTAAAE0wAABGMAAAQC8AADwvAAA4LwAAMy8AAC8w&#10;AAAsMQAAKTEHACYyEAAkMhgAIzMgACEzKAAfMy8AHTM3ABwzQAAaM0kAFzNUABUzYAATM20AETN8&#10;AA4yjAALMZ0ACTGxAAcwyAAHL98ACS7xAAot/QCGLAAAdi8AAGgxAABcMwAAUjMAAEozAABDMgAA&#10;PTIAADkyAAA0MgAALzMAACg1AAAlNgAAIjcDAB84DAAcOBUAGzkdABk5JAAXOSwAFjk0ABQ5PQAS&#10;OUcAEDlSAA05XQAKOWoACDh4AAY4iAADN5kAATauAAA1xQAANN0AATTtAAIz+QCCMAAAcjMAAGQ1&#10;AABZNgAATzYAAEc1AABANQAAOzUAADY0AAAxNQAAKzYAACU5AAAhOgAAHDwAABc+CAAUPxEAEj8Z&#10;ABA/IQAOPykADD8xAAo/OgAIP0MABj9OAAQ/WQACP2YAAD51AAA+hAAAPZYAADyrAAA7wgAAOtsA&#10;ADntAAA59wB+NAAAbjcAAGE4AABVOQAATDkAAEQ4AAA9OAAAODcAADM3AAAtOQAAJzsAACE9AAAc&#10;PwAAF0EAABFEBAAKRgwAB0YVAAZFHQAERSUAAkUtAABFNgAART8AAEVKAABFVgAARWMAAEVxAABE&#10;gQAAQ5MAAEKoAABCwAAAQdoAAEDsAAA/+AB5OAAAajoAAF08AABRPAAASDwAAEE7AAA7OgAANToA&#10;AC87AAApPQAAI0AAABxCAAAWRAAAEUcAAApJAwADSwoAAEwRAABMGQAATCAAAEwpAABMMQAATDsA&#10;AExGAABMUgAATF8AAExtAABLfgAASpAAAEmmAABIvgAASNkAAEftAABG+ABzPQAAZT8AAFg/AABO&#10;PwAART4AAD8+AAA4PQAAMT8AACpBAAAkQwAAHUUAABZIAAAQSwAACU0AAAJPAgAAUQgAAFIOAABT&#10;FQAAVBwAAFQkAABULAAAVDYAAFRBAABUTQAAVFoAAFRpAABTegAAUo0AAFGjAABQvAAAT9gAAE7t&#10;AABO+gBuQgAAYEMAAFRDAABLQgAAQ0EAADxBAAA0QgAALEQAACVHAAAdSQAAFkwAAA5PAAAIUgAA&#10;AVQAAABWAAAAWAUAAFkLAABaEQAAWxcAAFweAABdJwAAXTEAAF08AABdSAAAXVYAAF1lAABcdgAA&#10;W4kAAFqfAABZuQAAWNYAAFfuAABW+wBoRwAAW0cAAFBHAABIRQAAQEUAADdGAAAuSAAAJksAAB5O&#10;AAAWUgAADVQAAAZXAAAAWgAAAFwAAABeAAAAYAEAAGEGAABjCwAAZBIAAGYYAABnIAAAaCoAAGg1&#10;AABoQQAAZ08AAGdfAABncAAAZoQAAGWaAABjtQAAYtMAAGHuAABg/ABiTAAAVksAAE1KAABFSQAA&#10;O0sAADFNAAAoUAAAHlQAABVXAAAMWwAABF4AAABhAAAAYwAAAGUAAABnAAAAaQAAAGsAAABsBgAA&#10;bgsAAHASAABxGgAAcyIAAHQuAABzOgAAc0kAAHJZAAByagAAcX4AAHCVAABvsAAAbs4AAGzsAABr&#10;/ABdUAAAU08AAEtOAABAUAAANVIAACpWAAAfWgAAFV4AAAtiAAACZQAAAGgAAABrAAAAbQAAAHAA&#10;AAByAAAAdAAAAHYAAAB4AAAAegMAAHsKAAB9EQAAgBoAAIIkAACBMQAAgUAAAIBQAACAYgAAf3cA&#10;AH6NAAB9qAAAe8cAAHrnAAB5+QBZVQAAUFMAAEVVAAA5WAAALVwAACFhAAAWZQAACmkAAABtAAAA&#10;cQAAAHQAAAB2AAAAeQAAAHsAAAB+AAAAgAAAAIIAAACEAAAAhgAAAIgBAACKCAAAjREAAI8bAACR&#10;JwAAkDYAAJBHAACPWgAAjXAAAI2FAACMoAAAir4AAInfAACI9QBWWQAASlsAAD1eAAAwYwAAI2gA&#10;ABdtAAAKcgAAAHYAAAB6AAAAfgAAAIEAAACDAAAAhgAAAIkAAACLAAAAjgAAAJAAAACSAAAAlAAA&#10;AJcAAACZAAAAnAUAAJ8QAACjGwAApCoAAKM7AACiTwAAoWQAAJ98AACelgAAnrEAAJvTAACa7QBP&#10;YQAAQmUAADVqAAAnbwAAGXUAAAt6AAAAgAAAAIQAAACIAAAAjAAAAI4AAACRAAAAlAAAAJcAAACa&#10;AAAAnQAAAJ8AAACiAAAApQAAAKcAAACqAAAArgAAALICAAC2DgAAuhwAALouAAC5QgAAuFgAALZw&#10;AAC1iQAAsqYAALHFAACx4ABIawAAOnAAACt2AAAdfQAADoMAAACIAAAAjgAAAJMAAACXAAAAmgAA&#10;AJwAAACfAAAAowAAAKYAAACqAAAArQAAALAAAACzAAAAtgAAALkAAAC9AAAAwQAAAMUAAADLAAAA&#10;0Q0AANQfAADTNAAA0ksAANFkAADOfgAAzZkAAMy1AADK0QBAdwAAMX0AACKEAAATiwAAA5IAAACX&#10;AAAAnQAAAKIAAACmAAAAqgAAAKwAAACuAAAAsQAAALUAAAC5AAAAvQAAAMAAAADDAAAAxwAAAMoA&#10;AADPAAAA0wAAANkAAADfAAAA5QAAAOsQAADrJgAA6j4AAOpXAADpcgAA540AAOWqAADkxAD/AAAA&#10;/wAAAP8AAAD/AAAA/wACAP8ADAD/ABcA/wAjAP8ALgD/ADkA/gBCAPkASgD2AFEA9ABYAPIAXgDw&#10;AGMA7gBoAO0AbQDrAHMA6QB5AOcAgADlAIgA4wCSAOAAnQDdAK4A2gDDANcA3wDUAPsA0gD/AMUA&#10;/wC7AP8AtQD/ALEA/wD/AAAA/wAAAP8AAAD/AAAA/wAAAP0ABQD4ABIA9wAeAPQAKQDxADMA7QA8&#10;AOkARADmAEwA4wBSAOEAWADeAF0A3ABjANkAaADVAG0A0gBzANAAegDNAIIAygCMAMgAlwDFAKUA&#10;wwC5AMEA0wC/APIAvwD/ALgA/wCvAP8AqQD/AKYA/wD/AAAA/QAAAPgAAAD1AAAA7gAAAOYAAADj&#10;AAwA3gAYAN0AIwDcAC0A2QA2ANMAPgDNAEYAyQBMAMcAUgDFAFcAwwBdAMEAYgC/AGcAvQBtALsA&#10;dAC5AHsAtwCFALQAkACyAJ0AsACvAK0AyACrAOcAqgD/AKgA/wCiAP8AngD/AJsA/wD7AAAA8wAA&#10;AOwAAADfAAAA1AAAAM0AAADHAAcAxQASAMMAHQDBACcAvwAwALsAOAC4AD8AtQBGALMATACxAFEA&#10;rwBWAK0AWwCrAGEAqQBnAKcAbgClAHUAowB+AKEAiQCfAJYAnQCmAJwAvQCaANoAmQD4AJgA/wCU&#10;AP8AkAD/AI4A/wDxAAAA5AAAANUAAADHAAAAvQAAALYAAACxAAEArgAMAKsAFwCqACAAqQApAKgA&#10;MQClADkAoQA/AJ8ARQCdAEsAmwBQAJkAVQCYAFsAlgBhAJUAZwCTAG8AkQB4AI8AggCOAI8AjACe&#10;AIoAswCJAM0AiADuAIgA/wCIAP8AhAD/AIMA/wDkAAAA0AAAAL4AAACyAAAAqQAAAKIAAACeAAAA&#10;mgAGAJgAEQCXABoAlgAjAJUAKwCTADIAkAA5AI4APwCNAEUAiwBKAIoATwCIAFUAhwBbAIUAYQCE&#10;AGkAggBxAIAAewB/AIgAfQCWAHwAqQB6AMEAeQDjAHkA/QB5AP8AeAD/AHcA/wDTAAAAvwAAAK4A&#10;AAChAAAAmAAAAJIAAACNAAAAigACAIgACwCGABUAhQAdAIUAJQCEAC0AggAzAIAAOQB+AD8AfQBE&#10;AHsASQB6AE8AeABVAHcAXAB1AGMAdABsAHIAdgBwAIIAbwCQAG4AogBsALcAbADVAGwA9ABrAP8A&#10;bAD/AGsA/wDGAAAAsQAAAKAAAACUAAAAigAAAIQAAACAAAAAfQAAAHoABgB5ABAAeAAYAHcAIAB2&#10;ACcAdQAuAHMANABxADkAcAA/AG8ARABtAEoAbABQAGoAVwBpAF4AZwBnAGYAcQBkAH0AYwCKAGEA&#10;mwBgALAAXwDKAF8A6gBfAP8AXwD/AGAA/wC4AAAApQAAAJUAAACIAAAAfwAAAHgAAAB0AAAAcQAA&#10;AG8AAgBtAAsAbAATAGsAGwBqACIAagApAGgALwBmADUAZQA6AGMAQABiAEUAYQBLAF8AUgBeAFoA&#10;XABjAFoAbABZAHgAVwCFAFYAlQBVAKkAVADCAFQA4ABUAPgAVAD/AFQA/wCuAAAAmwAAAIsAAAB/&#10;AQAAdgEAAG8AAABqAAAAZwAAAGUAAABjAAYAYgAOAGEAFgBgAB0AXwAkAF4AKgBcADAAWwA2AFkA&#10;OwBYAEEAVgBHAFUATgBTAFYAUgBfAFAAaQBPAHQATQCCAEwAkQBLAKMASgC6AEkA1gBJAPAASQD/&#10;AEoA/wCmAAAAkwMAAIQHAAB4CQAAbgoAAGcJAABhBgAAXgQAAFwAAABbAAIAWQAKAFgAEgBXABkA&#10;VgAgAFUAJgBTACwAUQAyAFAAOABPAD4ATQBEAEwASwBKAFMASQBcAEcAZgBGAHEARAB+AEMAjQBB&#10;AJ8AQAC1AEAAzQA/AOgAPwD5AEAA/wCfBAAAjQoAAH4OAABxEQAAZxEAAGARAABaDwAAVgwAAFQJ&#10;AABTBQAAUgAFAFEADQBPABUATgAcAE0AIgBLACkASgAvAEgANABHADsARQBBAEQASABCAFAAQQBZ&#10;AD8AZAA9AG8AOwB8ADoAiwA4AJwANwCwADYAyAA2AOEANgDzADYA/gCZCwAAhxEAAHgUAABsFgAA&#10;YhcAAFoWAABUFQAAUBMAAE0RAABLDgAASwoAAEsGCABJAxAARwIXAEYCHwBEAyUAQgMrAEEEMgBA&#10;BDgAPgQ/ADwFRgA7BU8AOQVYADcFYwA1BW4AMwR7ADEEigAwA5sALgGuAC0AxAAtANwALQDtAC0A&#10;+QCUEAAAgxUAAHQZAABoGwAAXhsAAFYbAABPGgAAShkAAEcXAABFFQAARBIAAEMOAgBDCwoAQQoT&#10;AD8LGwA+CyIAPAwpADsMLwA5DDYANw09ADYNRQA0DU4AMg1YADANYwAtDW8AKw18ACkMiwAnDJwA&#10;JQuvACQKxAAjCNsAIwjrACMI9gCQFQAAfxoAAHAdAABkHgAAWh8AAFIfAABLHgAARh0AAEIcAAA/&#10;GgAAPhgAAD0VAAA8EwYAOxIPADkTFwA3Ex8ANRQmADQULQAyFDQAMBU7AC8VQwAtFUwAKxVWACgV&#10;YgAmFW4AJBV8ACEUiwAfFJ0AHROxABsSxwAaEd8AGxHuABsQ+ACMGAAAex0AAG0gAABgIgAAViIA&#10;AE4iAABHIgAAQiEAAD4gAAA7HgAAOR0AADgaAAA2GgIANBoLADIaFAAwGhwALxsjAC0bKgArGzEA&#10;Khs5ACgcQQAmHEoAJBxUACEcYAAfHGwAHRt6ABobigAYGpwAFhmwABQZxgATGN4AFBfxABUW+wCI&#10;HAAAeCEAAGkjAABdJQAAUyUAAEslAABEJQAAPyQAADojAAA3IgAANCEAADIgAAAwIAAALSAIACwg&#10;EQAqIBkAKCEgACYhJwAlIS8AIyI2ACEiPwAfIkgAHSJSABsiXgAYImsAFiF5ABMhiQARIJoADiCu&#10;AAwfxAALHtsADB3uAA0c+wCFIAAAdCQAAGYmAABaJwAAUCgAAEgoAABBJwAAOycAADcmAAAzJQAA&#10;MCUAAC0lAAAqJQAAJyYFACUmDQAjJhYAIScdAB8nJQAeJywAHCc0ABooPAAYKEYAFihQABQoXAAR&#10;KGkADid3AAwnhgAJJpcAByWqAAUlwAAEJNgABSPqAAci9wCBIwAAcScAAGMpAABXKgAATSoAAEUq&#10;AAA+KgAAOSkAADQpAAAwKAAALCgAACgpAAAkKwAAISsBAB4sCgAcLRIAGi0aABgtIgAWLSkAFS0x&#10;ABMuOgARLkQADi5OAAwuWQAJLWYABy1zAAQtgwACLJQAACunAAAqvQAAKdUAACjpAAAo9AB9JwAA&#10;bSoAAGAsAABULQAASi0AAEItAAA7LAAANiwAADErAAAtKwAAKSsAACQtAAAeLwAAGzEAABcyBgAU&#10;Mw4AEjMXABAzHgAOMyYADDMuAAozNwAIM0AABjNKAAQzVQABM2IAADNwAAAygAAAMZEAADClAAAv&#10;vAAAL9MAAC7oAAAt9QB5KgAAai0AAFwvAABRMAAARzAAAD8vAAA4LwAAMy4AAC8uAAArLgAAJi8A&#10;ACAxAAAbMwAAFjUAABI3AwAMOQsACDkTAAc5GwAFOSMAAzkrAAE5MwAAOTwAADlGAAA5UgAAOV8A&#10;ADltAAA4fQAAN48AADajAAA1ugAANNMAADPpAAAz9QB1LgAAZjEAAFgyAABNMwAARDMAADwyAAA2&#10;MQAAMTEAACwwAAAnMQAAIjMAABw1AAAWOAAAEToAAAw8AwAFPgkAAD8QAAA/FwAAPx8AAD8nAAA/&#10;LwAAQDgAAEBDAABATgAAP1sAAD9qAAA+egAAPowAAD2hAAA8uQAAOtMAADrpAAA59wBwMwAAYTUA&#10;AFQ2AABKNgAAQTUAADo1AAA0NAAALzMAACk0AAAjNgAAHTgAABc6AAARPQAACz8AAAVBAgAAQwgA&#10;AEQNAABFFAAARhsAAEciAABHKwAARzQAAEc/AABHSgAAR1gAAEZmAABGdwAARYkAAESfAABDtwAA&#10;QdMAAEDrAABA+ABrNwAAXDkAAFA5AABGOQAAPjgAADg3AAAyNwAAKzgAACQ5AAAePAAAFz4AABFB&#10;AAAKQwAABEYAAABIAAAASgUAAEsLAABMEQAAThcAAE8eAABPJgAATzAAAE86AABPRgAAT1MAAE5i&#10;AABOcwAATYYAAEycAABLtQAASdIAAEjsAABH+gBlPAAAWD0AAEw9AABDPAAAPDsAADU6AAAtOwAA&#10;Jj0AAB5AAAAXQgAAEEUAAAlIAAADSwAAAE0AAABPAAAAUQIAAFIHAABUDAAAVhIAAFcZAABZIQAA&#10;WCoAAFg1AABYQQAAWE4AAFheAABXbwAAVoIAAFWYAABUsgAAU9AAAFHsAABQ/ABfQQAAU0EAAElA&#10;AABBPwAAOT4AADA/AAAoQgAAIEQAABdHAAAQSwAACE4AAABRAAAAUwAAAFYAAABYAAAAWgAAAFsC&#10;AABdBwAAXwwAAGETAABjGgAAZCQAAGMuAABjOwAAY0kAAGJYAABiaQAAYX0AAGCTAABergAAXc0A&#10;AFvrAABb/ABaRgAAT0UAAEZEAAA+QgAANEQAACpGAAAhSQAAGE0AAA5RAAAGVAAAAFgAAABaAAAA&#10;XQAAAF8AAABhAAAAYwAAAGUAAABnAgAAaQcAAGsNAABtFAAAbx0AAHAnAABvNAAAb0IAAG5TAABu&#10;YwAAbXcAAGyNAABrpwAAacYAAGjnAABm+wBVSgAATEkAAENHAAA5SQAALkwAACNPAAAZUwAADlcA&#10;AARbAAAAXwAAAGIAAABlAAAAaAAAAGoAAABtAAAAbwAAAHEAAABzAAAAdQAAAHcFAAB5DAAAfBQA&#10;AH4eAAB+KwAAfjkAAH1KAAB8XAAAe3AAAHqGAAB4oAAAd78AAHXiAAB0+ABRTgAASU0AAD1OAAAx&#10;UgAAJlYAABpaAAAOXwAAA2QAAABoAAAAawAAAG4AAABxAAAAdAAAAHYAAAB5AAAAewAAAH4AAACA&#10;AAAAggAAAIQAAACHAwAAiQsAAI0VAACPIQAAji8AAI5AAACNUgAAjGYAAIp9AACJlwAAh7QAAIbW&#10;AACE8gBPUgAAQ1QAADZYAAApXQAAHGIAAA9nAAADbAAAAHEAAAB1AAAAeQAAAHsAAAB+AAAAgQAA&#10;AIQAAACHAAAAiQAAAIwAAACOAAAAkAAAAJMAAACWAAAAmQEAAJwKAACgFgAAoSQAAKE1AACgSAAA&#10;nl0AAJt2AACbjQAAmaoAAJjKAACW6QBIWgAAO14AAC1jAAAfaQAAEm8AAAN1AAAAegAAAH8AAACD&#10;AAAAhwAAAIoAAACNAAAAkAAAAJMAAACWAAAAmQAAAJwAAACeAAAAoQAAAKQAAACnAAAAqwAAAK8A&#10;AACzCQAAuRYAALgoAAC4OwAAtlEAALRpAACxgwAArp8AAK67AACs3ABAZQAAMmoAACRwAAAVdwAA&#10;Bn0AAACEAAAAiQAAAI4AAACSAAAAlgAAAJkAAACcAAAAnwAAAKMAAACnAAAAqgAAAK0AAACwAAAA&#10;swAAALcAAAC7AAAAvwAAAMQAAADJAAAAzwgAANQZAADTLgAA0kQAANBcAADNdgAAy5EAAMevAADG&#10;zAA4cQAAKXgAABp/AAAKhgAAAIwAAACTAAAAmQAAAJ4AAAChAAAApQAAAKgAAACrAAAArwAAALQA&#10;AAC4AAAAvAAAAL8AAADDAAAAxgAAAMoAAADPAAAA1AAAANoAAADgAAAA5gAAAOwJAADtHwAA7DYA&#10;AOtPAADqagAA54UAAOagAADlugD/AAAA/wAAAP8AAAD/AAAA/wAAAP8ACAD/ABQA/wAfAP8AKgD/&#10;ADQA/wA+APsARgD2AE0A8wBUAPAAWgDuAF8A7QBlAOsAagDpAHAA5wB2AOUAfQDiAIUA4ACPAN0A&#10;mwDaAKsA1gDAANMA3wDQAPsAywD/ALwA/wCzAP8ArQD/AKkA/wD/AAAA/gAAAPoAAAD5AAAA+gAA&#10;APoAAQD1AA0A9AAZAPQAJADwAC4A6gA4AOYAQADjAEcA4ABOAN4AVADbAFkA2QBeANYAZADUAGoA&#10;0QBwAM4AdwDLAH8AyACIAMUAlADDAKMAwAC3AL4A0QC8APMAugD/AK8A/wCmAP8AoAD/AJ0A/wD8&#10;AAAA9gAAAPEAAADvAAAA6QAAAOIAAADeAAcA2wATANcAHgDXACgA1AAxANAAOgDLAEEAxwBIAMMA&#10;TgDAAFMAvgBYALwAXgC6AGMAuABpALYAcAC0AHgAsgCBAK8AjQCtAJoAqwCtAKgAxgCmAOgApQD/&#10;AKEA/wCaAP8AlQD/AJIA/wDzAAAA6wAAAOYAAADYAAAAzwAAAMcAAADCAAIAvgANAL0AGAC8ACIA&#10;ugArALYAMwCzADsAsABBAK4ARwCsAE0AqgBSAKgAVwCnAF0ApQBjAKMAaQChAHEAnwB7AJ0AhQCb&#10;AJMAmACjAJcAugCVANoAkwD6AJIA/wCMAP8AiQD/AIcA/wDoAAAA3gAAAM0AAAC/AAAAtQAAAK8A&#10;AACqAAAAqAAHAKUAEgCkABsApAAkAKMALQCgADQAnQA7AJoAQACYAEYAlgBLAJQAUQCTAFYAkQBc&#10;AI8AYwCOAGsAjAB0AIoAfgCIAIsAhgCbAIUAsACDAMsAgwDvAIIA/wB/AP8AfAD/AHoA/wDbAAAA&#10;xwAAALYAAACqAAAAoQAAAJoAAACWAAAAkwACAJEADACRABUAkAAeAI8AJgCNAC0AiwA0AIkAOgCH&#10;AEAAhgBFAIQASgCDAFAAgQBWAIAAXQB+AGUAfABtAHoAeAB5AIQAdwCTAHYApwB0AL8AcwDjAHMA&#10;/wBzAP8AcQD/AG8A/wDLAAAAtwAAAKUAAACYAAAAkAAAAIoAAACFAAAAgwAAAIEABwB/ABAAfwAY&#10;AH8AIAB+ACcAfAAuAHoANAB4ADoAdwA/AHUARQB0AEoAcgBQAHAAVwBvAF8AbQBoAGwAcgBqAH4A&#10;aQCMAGcAngBmALUAZgDVAGUA9gBlAP8AZQD/AGQA/wC8AAAApwAAAJcAAACLAAAAggAAAHwAAAB3&#10;AAAAdQAAAHIAAgBxAAsAcQATAHAAGwBvACIAbgApAG0ALwBrADQAaQA6AGgAPwBnAEUAZQBLAGQA&#10;UgBiAFkAYQBiAF8AbABdAHgAXACGAFoAlwBZAKwAWQDJAFkA7ABZAP8AWQD/AFkA/wCwAAAAnAAA&#10;AIwAAACAAAAAdwAAAHAAAABsAAAAaQAAAGcAAABlAAYAZAAOAGMAFgBjAB0AYwAjAGEAKgBfAC8A&#10;XgA1AFwAOgBbAEAAWgBGAFgATQBWAFUAVQBeAFMAaABSAHQAUACBAE8AkQBOAKYATQC/AE0A4QBN&#10;APsATQD/AE4A/wClAAAAkgAAAIMAAAB3AAAAbQAAAGYAAABhAAAAXgAAAFwAAABaAAMAWQAKAFkA&#10;EQBYABgAVwAfAFYAJQBVACsAUwAwAFIANgBQADwATwBCAE0ASQBMAFAASgBaAEkAZABHAG8ARgB9&#10;AEQAjABDAJ8AQwC4AEIA1gBCAPIAQwD/AEMA/wCdAAAAiwAAAHwDAABvBQAAZgUAAF4FAABZAwAA&#10;VQAAAFMAAABRAAAAUAAGAE8ADQBOABQATQAaAE0AIQBLACcASgAsAEgAMgBHADgARgA+AEQARQBD&#10;AE0AQQBWAD8AYAA+AGwAPAB5ADsAiAA6AJoAOQCxADgAzAA4AOoAOQD9ADkA/wCWAAAAhAUAAHUJ&#10;AABpCwAAXwwAAFcMAABRCgAATQgAAEsGAABJAgAASAADAEcACQBGABAARQAXAEQAHQBDACMAQgAp&#10;AEAALwA/ADUAPQA7ADwAQgA6AEoAOQBTADcAXgA1AGkANAB2ADIAhQAxAJcAMACsAC8AxQAvAOIA&#10;LwD2ADAA/wCQBgAAfwsAAHAPAABkEQAAWhIAAFISAABMEQAARw4AAEQNAABCCgAAQQcAAEEDBQBA&#10;AAwAPgATAD0AGQA8ACAAOgAmADkALAA3ADIANgA4ADQAQAAzAEgAMQBRAC8AXAAuAGcALAB0ACoA&#10;gwApAJQAJwCoACcAvwAmANoAJgDvACcA/ACLCwAAehEAAGwUAABfFgAAVRYAAE0WAABHFQAAQhQA&#10;AD4SAAA8EQAAOg4AADoLAQA6CAcAOQUOADcEFgA1BRwAMwUjADIGKQAwBi8ALwY2AC0HPgAsB0YA&#10;KgdQACgHWwAmB2cAJAd0ACIGgwAgBZMAHwSmAB4CvAAdAdMAHQDpAB0A9gCHEAAAdhUAAGgYAABc&#10;GQAAURoAAEkaAABDGQAAPRgAADkXAAA3FQAANBQAADMSAAAzDgMAMg0KADEMEgAvDRkALQ0gACwN&#10;JwAqDi4AKA41ACcOPgAlDkcAIg9RACAPXAAeD2gAGw52ABkOhQAXDZUAFQ2oABQMvAATCtIAEwnm&#10;ABMI8gCDFAAAcxgAAGQbAABYHAAATh0AAEYdAAA/HAAAOhwAADUbAAAyGQAAMBgAAC4XAAAtFQAA&#10;LBQGACoUDgAoFBYAJxQdACUVJAAjFSwAIRUzACAWOwAdFkUAGxZPABkWWgAWFmcAFBZ1ABEVhAAO&#10;FZUADBSoAAoTvAAJEtMACRHnAAoR9AB/FwAAbxsAAGEeAABVHwAASyAAAEIgAAA8HwAANh4AADIe&#10;AAAuHQAAKxwAACkbAAAnGgAAJRoCACMaCwAiGhMAIBsaAB4bIgAcGykAGhwxABkcOQAWHEIAFBxN&#10;ABIcWAAPHGUADBxyAAobgQAHG5EABRqkAAMZuQACGM8AAhflAAMX8QB8GwAAbB4AAF4hAABSIgAA&#10;SCIAAD8iAAA5IgAAMyEAAC8gAAArIAAAKB8AACUfAAAiHwAAHx8AAB0gCAAbIRAAGSEXABchHwAV&#10;ISYAEyIuABEiNwAPIkAADSJKAAoiVQAIImEABSJuAAMhfQAAIY4AACChAAAftwAAHs4AAB3kAAAc&#10;8QB4HgAAaCIAAFskAABPJQAARSUAAD0lAAA2JAAAMCQAACwjAAAoIgAAJSIAACIiAAAeIwAAGSUA&#10;ABYmBAAUJgwAEScUABAnHAANJyMACycrAAkoMwAHKDwABShGAAMoUQAAKF4AACdrAAAnewAAJowA&#10;ACWfAAAktgAAI84AACLkAAAh8gB0IgAAZSUAAFcnAABMJwAAQicAADonAAAzJwAALiYAAColAAAm&#10;JQAAIyQAAB8lAAAaJwAAFSkAABEqAwAMLAkACS0RAActGQAFLSAAAy0oAAEtMAAALTkAAC1DAAAt&#10;TgAALVoAAC1pAAAseAAALIoAACueAAAqtQAAKM4AACflAAAn8wBxJQAAYSgAAFQqAABIKgAAPyoA&#10;ADcqAAAxKQAALCgAACgnAAAkJwAAICgAABspAAAWKwAAES0AAAwvAgAHMQgAAjIOAAAzFQAAMx0A&#10;ADMkAAAzLAAAMzUAADM/AAAzSwAAM1cAADNmAAAydgAAMogAADCcAAAvtAAALs4AAC3nAAAs9QBs&#10;KQAAXSsAAFAtAABFLQAAPC0AADQsAAAvKwAAKioAACYqAAAhKgAAHCwAABctAAASMAAADDIAAAc0&#10;AgABNgcAADcMAAA4EwAAORkAADohAAA6KQAAOjIAADo8AAA6RwAAOlQAADljAAA5cwAAOIUAADea&#10;AAA2swAANM4AADPoAAAy9wBoLQAAWS8AAEwwAABBMAAAOS8AADIuAAAtLQAAKCwAACItAAAdLwAA&#10;FzEAABIzAAAMNQAABjcAAAE6AAAAPAUAAD0KAAA/EAAAQBUAAEEcAABBJQAAQS4AAEE4AABBQwAA&#10;QVEAAEFfAABAcAAAP4IAAD6YAAA9sQAAPM4AADrpAAA5+gBiMgAAVDMAAEgzAAA+MwAANjIAADAw&#10;AAArMAAAJDEAAB4yAAAYNAAAEjcAAAs5AAAFPAAAAD4AAABBAAAAQgMAAEQHAABGDAAASBIAAEkY&#10;AABKIAAASikAAEo0AABKPwAASkwAAElbAABJbAAASH8AAEaVAABFrwAARM0AAELqAABB+wBdNgAA&#10;TzcAAEQ3AAA7NgAANTQAAC4zAAAnNAAAHzYAABg5AAAROwAACj4AAARBAAAAQwAAAEYAAABIAAAA&#10;SgAAAEwDAABOCAAAUA0AAFITAABUGwAAVCQAAFQvAABUOgAAVEcAAFNXAABSaAAAUnsAAFCRAABP&#10;qwAATcoAAEzqAABK/QBXOwAASzsAAEE6AAA5OAAAMjcAACo4AAAhOwAAGT0AABFAAAAJRAAAAkcA&#10;AABKAAAATAAAAE8AAABRAAAAUwAAAFYAAABYAwAAWggAAFwNAABeFQAAYB0AAF8oAABfNAAAXkIA&#10;AF5RAABeYgAAXHYAAFuMAABZpwAAWMcAAFboAABV/QBSQAAARz8AAD89AAA3PAAALT0AACQ/AAAa&#10;QwAAEUYAAAhKAAAATgAAAFEAAABUAAAAVgAAAFkAAABbAAAAXgAAAGAAAABiAAAAZAIAAGcIAABp&#10;DgAAbBcAAGwhAABsLQAAbDsAAGtKAABrXAAAaXAAAGiGAABmoAAAZb8AAGPkAABh+wBNRAAAREIA&#10;ADxAAAAyQgAAJ0UAABxJAAASTQAACFEAAABVAAAAWQAAAFwAAABfAAAAYgAAAGUAAABnAAAAagAA&#10;AGwAAABuAAAAcQAAAHMAAAB1BwAAeA4AAHsYAAB7JAAAezMAAHpDAAB4VQAAd2kAAHZ/AAB1mQAA&#10;c7cAAHHcAABw9gBKSAAAQkYAADZIAAArSwAAH08AABNUAAAHWQAAAF4AAABiAAAAZgAAAGkAAABs&#10;AAAAbwAAAHIAAAB1AAAAdwAAAHoAAAB8AAAAfwAAAIEAAACEAAAAhwUAAIoOAACNGgAAjSgAAIw4&#10;AACKSwAAiV8AAId3AACGjwAAg60AAIHPAACA7wBITAAAO04AAC9RAAAiVgAAFVwAAAhhAAAAZwAA&#10;AGsAAABwAAAAdAAAAHYAAAB5AAAAfQAAAIAAAACDAAAAhgAAAIgAAACLAAAAjQAAAJAAAACTAAAA&#10;lgAAAJoFAACeEAAAoR0AAKAuAACfQAAAnVUAAJxsAACahAAAlqEAAJbAAACT4wBBVAAANFgAACZd&#10;AAAYYwAACWoAAABwAAAAdQAAAHoAAAB/AAAAggAAAIUAAACIAAAAjAAAAI8AAACTAAAAlgAAAJgA&#10;AACbAAAAngAAAKEAAAClAAAAqAAAAK0AAACyBAAAtxEAALgiAAC2NQAAtUoAALJiAACvfAAArpUA&#10;AK2xAACp1AA5XwAAK2QAABxrAAANcQAAAHgAAAB/AAAAhQAAAIkAAACOAAAAkQAAAJUAAACYAAAA&#10;nAAAAKAAAACkAAAApwAAAKoAAACtAAAAsQAAALUAAAC5AAAAvQAAAMIAAADIAAAAzwMAANUTAADU&#10;JwAA0j0AAM9WAADMbwAAx4sAAMSoAADFwgAwawAAIXIAABJ5AAACgAAAAIgAAACOAAAAlAAAAJkA&#10;AACeAAAAoQAAAKQAAACoAAAArQAAALEAAAC2AAAAugAAAL0AAADBAAAAxQAAAMkAAADOAAAA0wAA&#10;ANoAAADgAAAA5wAAAO0EAADwGAAA7i8AAO1IAADqYgAA6H0AAOWYAADhtQD/AAAA/wAAAPsAAAD6&#10;AAAA+wAAAP0ABAD/ABAA/wAaAP8AJQD/ADAA/wA6APwAQgD3AEkA8wBQAPAAVgDtAFwA6wBhAOkA&#10;ZgDnAGwA5QByAOMAeQDgAIIA3QCMANoAmQDWAKkA0gC+AM8A4ADMAP0AwgD/ALQA/wCrAP8ApAD/&#10;AKAA/wD9AAAA9wAAAPMAAADxAAAA8wAAAPYAAADzAAgA8QAUAPEAIADwACoA6AAzAOQAPADhAEMA&#10;3gBKANsAUADYAFUA1QBbANMAYADQAGYAzgBsAMwAcwDJAHsAxgCFAMMAkQDAAKEAvQC1ALoA0QC4&#10;APQAswD/AKYA/wCdAP8AmQD/AJYA/wD1AAAA7QAAAOkAAADnAAAA5AAAAN4AAADYAAMA1gAOANIA&#10;GQDSACMA0QAtAMwANQDIAD0AxABDAMAASQC9AE8AugBUALgAWgC2AF8AtABmALIAbQCwAHUArgB+&#10;AKsAigCpAJgApgCrAKQAxQCiAOkAoQD/AJkA/wCRAP8AjAD/AIoA/wDqAAAA4gAAANwAAADRAAAA&#10;yAAAAMAAAAC8AAAAuAAIALcAEwC3AB0AtQAmALIALgCvADYArAA9AKoAQwCnAEgApgBOAKQAUwCi&#10;AFkAoABfAJ4AZgCcAG4AmgB3AJgAggCWAJAAlAChAJEAuQCQANoAjgD8AIoA/wCFAP8AgQD/AH8A&#10;/wDeAAAA0gAAAMUAAAC3AAAArQAAAKgAAACjAAAAoQACAJ4ADACeABYAngAfAJ4AKACbAC8AmAA2&#10;AJUAPACTAEEAkQBHAI8ATACOAFIAjABYAIoAXwCJAGcAhwBwAIUAewCDAIgAgQCYAH8ArgB+AMsA&#10;fgDxAHwA/wB3AP8AdAD/AHMA/wDOAAAAvgAAAK4AAACiAAAAmQAAAJIAAACPAAAAjAAAAIsABwCK&#10;ABAAiQAZAIkAIQCIACgAhgAvAIQANQCCADsAgABAAH8ARgB9AEsAfABSAHoAWQB4AGAAdwBpAHUA&#10;dABzAIEAcQCQAHAApABuAL8AbQDlAG0A/wBrAP8AaQD/AGcA/wDBAAAArQAAAJ0AAACQAAAAiAAA&#10;AIIAAAB9AAAAewAAAHoAAgB4AAsAeAATAHgAGwB4ACIAdgApAHQALwByADUAcQA6AG8AQABtAEUA&#10;bABMAGoAUwBpAFoAZwBjAGUAbgBkAHoAYgCJAGEAnABgALQAXwDXAF8A+ABeAP8AXQD/AFwA/wCy&#10;AAAAngAAAI8AAACDAAAAegAAAHMAAABvAAAAbQAAAGsAAABqAAYAaQAOAGkAFQBoABwAaAAjAGYA&#10;KQBlAC8AYwA1AGIAOgBgAEAAXwBGAF0ATQBcAFUAWgBeAFgAaABXAHQAVQCDAFQAlQBTAKsAUgDJ&#10;AFIA7wBSAP8AUgD/AFEA/wCmAAAAkwAAAIQAAAB4AAAAbgAAAGcAAABjAAAAYAAAAF4AAABdAAIA&#10;XAAJAFsAEQBbABcAWwAeAFoAJABYACoAVwAvAFUANQBUADsAUgBBAFEASABPAFAATgBZAEwAYwBL&#10;AG8ASQB9AEgAjgBHAKMARgC/AEYA4wBGAP8ARgD/AEcA/wCcAAAAigAAAHsAAABvAAAAZQAAAF4A&#10;AABYAAAAVQAAAFMAAABRAAAAUQAGAFAADABQABMAUAAZAE8AHwBNACUATAArAEoAMABJADYASAA9&#10;AEYAQwBFAEsAQwBUAEEAXwBAAGsAPgB5AD0AiQA8AJ0AOwC2ADsA1wA7APYAPAD/ADwA/wCTAAAA&#10;ggAAAHMAAABnAQAAXQEAAFUAAABQAAAATAAAAEkAAABIAAAARwADAEYACQBGAA8ARQAVAEUAGwBE&#10;ACEAQgAnAEEALAA/ADIAPgA5ADwAQAA7AEcAOQBRADgAWwA2AGcANQB0ADQAhAAyAJcAMgCvADEA&#10;zQAxAO0AMgD/ADMA/wCNAAAAfAEAAG0FAABhBwAAVwgAAE8HAABJBgAARAUAAEECAAA/AAAAPwAA&#10;AD4ABgA9AAsAPAASADwAFwA7AB0AOQAjADgAKQA3AC8ANQA1ADQAPAAyAEQAMQBNAC8AWAAuAGQA&#10;LABxACsAgQAqAJMAKQCoACgAxAAoAOQAKQD7ACkA/wCHAQAAdgcAAGgKAABcDAAAUQ0AAEkMAABD&#10;CwAAPgoAADoJAAA4BwAANwQAADYBAwA2AAgANQAOADQAFAAzABoAMgAgADAAJQAvACsALQAyACwA&#10;OQArAEEAKQBLACcAVQAmAGEAJABuACMAfgAhAI8AIACkACAAvQAgANwAIADzACAA/wCCBwAAcgsA&#10;AGMOAABXEQAATREAAEQRAAA+EAAAOQ8AADUOAAAyDAAAMAoAAC8IAAAvBQUALwMLAC0BEQAsARcA&#10;KwAdACkAIwAoACkAJgAwACUANwAjAT8AIgFJACABUwAeAV8AHABtABsAfAAZAI0AGACgABcAuAAX&#10;ANIAFwDsABcA/AB+CwAAbRAAAF8TAABTFAAASRUAAEEVAAA6FAAANRMAADESAAAtEQAAKxAAACkO&#10;AAApDAIAKQkHACgHDQAmBxQAJAcaACMHIAAhCCcAIAguAB4INgAdCD4AGwlIABkJUwAXCV8AFAhs&#10;ABIIewARB4wADwWeAA4EtAANAswADQDlAA4A9AB6DgAAahMAAFwWAABQFwAARRgAAD0YAAA2FwAA&#10;MRYAAC0VAAApFQAAJhQAACQTAAAjEQEAIhAEACEOCQAgDREAHg4YAB0OHwAbDiYAGQ8tABcQNgAV&#10;ED8AExBJABAQVAANEGAACxBtAAkQewAHEIsABQ6eAAQNsgADDMkAAgvfAAMJ7wB3EgAAZxYAAFkZ&#10;AABMGgAAQhoAADoaAAAzGgAALhkAACkYAAAmGAAAIxcAACAWAAAeFQAAHRUCABsUBgAZFQ0AFxUV&#10;ABYVHAAUFSMAEhYrABAWMwANFjwACxZFAAkXUAAGF1wABBZpAAIWeAAAFYkAABScAAATsQAAEsgA&#10;ABHgAAAR7gBzFgAAYxkAAFUcAABJHQAAPx0AADcdAAAwHAAAKxsAACcbAAAjGgAAIBkAAB0ZAAAb&#10;GQAAGBkAABUaAwATGgoAEBsSAA4bGQAMGyAAChwnAAgcLwAGHDgABBxBAAIcTAAAHFkAABxmAAAb&#10;dgAAG4cAABqaAAAYsAAAF8kAABbhAAAV8ABwGQAAYBwAAFIeAABGHwAAPB8AADQfAAAuHgAAKB4A&#10;ACQdAAAgHAAAHRwAABsbAAAYGwAAFBwAABAeAwAMIAgACSAPAAYhFgAEIR0AAiEkAAEhLAAAITUA&#10;ACI+AAAiSQAAIlYAACFkAAAhdAAAIIUAAB+ZAAAesAAAHMkAABvjAAAb8gBsHAAAXB8AAE8hAABD&#10;IgAAOSIAADIhAAArIQAAJiAAACIfAAAfHgAAHB4AABgeAAAVHwAAESAAAAwiAgAIJAcAAyUNAAAm&#10;EwAAJhoAACchAAAnKQAAJzIAACc7AAAnRgAAJ1MAACdiAAAncQAAJoMAACWYAAAjsAAAIsoAACDl&#10;AAAg9QBoIAAAWSMAAEskAABAJQAANyQAAC8kAAApIwAAJCIAACAhAAAdIAAAGSAAABUhAAARIwAA&#10;DCUAAAgnAgADKQYAACoLAAAsEQAALRcAAC0eAAAtJgAALS4AAC04AAAtQwAALVAAAC1fAAAtbwAA&#10;LIEAACuWAAAprwAAKMoAACbmAAAl+ABkJAAAVSYAAEgnAAA9JwAANCcAAC0mAAAnJQAAIyMAAB8j&#10;AAAaIwAAFiQAABEmAAAMKAAAByoAAAMsAQAALgUAADAJAAAyDQAAMxQAADQaAAA0IgAANCsAADQ1&#10;AAA0QAAANE0AADRcAAAzbAAAM38AADGVAAAwrgAALssAAC3oAAAs+gBfKAAAUCoAAEQqAAA5KgAA&#10;MSkAACsoAAAmJgAAISYAABwmAAAWJwAAESkAAAwrAAAHLgAAAjAAAAAyAAAANAIAADYGAAA4CgAA&#10;OhAAADwWAAA8HgAAPCcAADwxAAA8PAAAPEkAADxYAAA7aQAAOnwAADmSAAA3rAAANsoAADTpAAAz&#10;/ABaLAAATC0AAEAuAAA2LQAALywAACkqAAAkKQAAHioAABcrAAASLQAACy8AAAYyAAAANAAAADcA&#10;AAA5AAAAPAAAAD4DAABABwAAQgwAAEQSAABFGgAARSMAAEUtAABFOAAARUUAAERUAABEZQAAQ3gA&#10;AEGPAABAqQAAPskAADzqAAA7/gBUMAAARzEAADwxAAA0MAAALS4AACcsAAAgLQAAGS8AABIxAAAL&#10;NAAABTcAAAA6AAAAPAAAAD8AAABBAAAARAAAAEYAAABIAwAASwgAAE0NAABQFQAAUB0AAFAnAABQ&#10;MwAAT0EAAE9QAABOYQAATXQAAEuKAABKpQAASMYAAEbpAABE/wBPNQAAQzUAADk0AAAyMgAALDAA&#10;ACMyAAAbNAAAEzYAAAs5AAADPQAAAEAAAABDAAAARQAAAEgAAABLAAAATQAAAFAAAABSAAAAVQMA&#10;AFcIAABaDwAAXBcAAFwiAABbLgAAWjwAAFpKAABaWwAAWG8AAFeFAABVnwAAU8AAAFHlAABQ/QBJ&#10;OQAAPzgAADc3AAAwNQAAJzYAAB05AAAUPAAACz8AAAJDAAAARwAAAEoAAABNAAAAUAAAAFMAAABW&#10;AAAAWAAAAFsAAABdAAAAYAAAAGICAABlCQAAaBEAAGoaAABpJgAAaTQAAGhDAABnVQAAZmgAAGR/&#10;AABimQAAYLgAAF7fAABc+wBFPgAAPTwAADU6AAArOwAAID4AABVCAAALRgAAAUoAAABPAAAAUwAA&#10;AFYAAABZAAAAXAAAAF8AAABiAAAAZQAAAGcAAABqAAAAbQAAAG8AAAByAQAAdQkAAHgSAAB5HgAA&#10;eCwAAHc8AAB1TwAAdWEAAHN4AABykAAAcK4AAG3UAABs9ABCQQAAOz8AAC9BAAAkRAAAGEkAAAtO&#10;AAAAUwAAAFgAAABcAAAAYAAAAGMAAABnAAAAagAAAG4AAABxAAAAcwAAAHYAAAB5AAAAewAAAH4A&#10;AACBAAAAhAAAAIgIAACMFAAAiyIAAIoyAACIRAAAhlkAAIRwAACDhwAAgKUAAH7IAAB86wBARQAA&#10;NEcAAChLAAAbUAAADVUAAABbAAAAYQAAAGYAAABrAAAAbgAAAHIAAAB1AAAAeQAAAHwAAACAAAAA&#10;ggAAAIUAAACIAAAAiwAAAI4AAACRAAAAlQAAAJkAAACeCAAAoRYAAKAmAACeOQAAnE4AAJpkAACX&#10;fwAAlZkAAJK5AACQ3gA5TQAALFIAAB9XAAAQXQAAAmQAAABqAAAAcAAAAHYAAAB6AAAAfQAAAIEA&#10;AACEAAAAiAAAAIwAAACPAAAAkwAAAJYAAACZAAAAnAAAAJ8AAACjAAAApwAAAKwAAACyAAAAuAoA&#10;ALoaAAC5LQAAt0IAALRZAACxcgAArYwAAKmrAACoywAxWAAAI14AABRlAAAFbAAAAHMAAAB6AAAA&#10;gAAAAIUAAACKAAAAjQAAAJEAAACVAAAAmQAAAJ0AAAChAAAApQAAAKgAAACrAAAArwAAALMAAAC3&#10;AAAAvAAAAMEAAADIAAAA0AAAANkNAADYIAAA1TYAANJNAADOZwAAyoEAAMmaAADGuAAoZQAAGWwA&#10;AAl0AAAAfAAAAIMAAACKAAAAkAAAAJYAAACbAAAAnQAAAKEAAACmAAAAqwAAAK8AAAC0AAAAuAAA&#10;ALwAAADAAAAAxAAAAMkAAADOAAAA0wAAANoAAADhAAAA6AAAAO8AAADzEgAA8igAAPBBAADtWwAA&#10;6nUAAOaQAADkqwD+AAAA+AAAAPQAAADzAAAA9AAAAPcAAQD7AAsA/wAWAP8AIQD/ACwA/wA1APsA&#10;PgD3AEUA8wBMAPAAUgDtAFgA6gBdAOgAYwDmAGkA5ABvAOEAdwDeAIAA2wCKANgAlwDTAKcA0AC/&#10;AM0A4QDJAP8AugD/AK0A/wCiAP8AnAD/AJcA/wD2AAAA7wAAAOsAAADpAAAA6wAAAO8AAADxAAMA&#10;7gAQAO4AGwDuACUA6AAvAOMAOADfAD8A2wBGANgATADVAFIA0gBXANAAXQDNAGIAywBpAMkAcADG&#10;AHgAwwCDAMAAjwC9AJ8AugCzALcA0gC0APYAqgD/AJ0A/wCWAP8AkQD/AI0A/wDsAAAA5AAAAN8A&#10;AADdAAAA3gAAANgAAADSAAAA0QAJAM0AFQDNAB8AzQAoAMkAMQDFADgAwAA/AL0ARQC6AEsAtwBQ&#10;ALUAVgCzAFwAsQBiAK8AaQCsAHIAqgB7AKcAhwClAJYAogCqAJ8AxACeAOsAmwD/AJAA/wCJAP8A&#10;hAD/AIIA/wDgAAAA1gAAANAAAADKAAAAwAAAALkAAAC2AAAAsgADALIADgCxABgAsAAhAK4AKgCr&#10;ADEAqAA4AKUAPgCjAEQAoQBJAJ8ATwCeAFUAnABbAJoAYgCYAGsAlgB0AJMAfwCRAI0AjwCgAI0A&#10;uACLANwAiQD/AIIA/wB9AP8AeQD/AHYA/wDRAAAAxwAAALwAAACuAAAApQAAAKAAAACcAAAAmgAA&#10;AJgACACYABEAmAAaAJkAIwCWACoAkwAxAJAANwCOAD0AjABCAIoASACJAE4AhwBUAIUAWwCEAGMA&#10;ggBtAIAAeAB+AIUAfACWAHoArQB5AMwAeAD0AHQA/wBvAP8AbQD/AGsA/wDDAAAAtgAAAKUAAACZ&#10;AAAAkQAAAIoAAACIAAAAhQAAAIQAAgCEAAsAgwAUAIMAHACDACMAgAAqAH4AMAB9ADYAewA8AHkA&#10;QQB4AEcAdgBNAHUAVQBzAF0AcQBmAG8AcQBtAH4AawCOAGoAowBoAL8AZwDoAGcA/wBjAP8AYQD/&#10;AGAA/wC2AAAApAAAAJQAAACHAAAAfwAAAHoAAAB1AAAAdAAAAHIAAABxAAUAcQANAHEAFgByAB0A&#10;cAAkAG4AKgBtADAAawA1AGkAOwBoAEEAZgBHAGUATgBjAFYAYQBgAGAAagBeAHcAXACHAFsAmgBZ&#10;ALQAWQDaAFgA/ABXAP8AVQD/AFUA/wCpAAAAlgAAAIcAAAB7AAAAcQAAAGsAAABnAAAAZAAAAGMA&#10;AABiAAEAYgAJAGIAEABiABcAYgAeAGAAJABfACoAXQAvAFsANQBaADsAWABBAFcASABVAFAAVABa&#10;AFIAZQBQAHEATwCAAE0AkgBMAKoASwDLAEsA8gBLAP8ASgD/AEoA/wCdAAAAiwAAAHwAAABvAAAA&#10;ZgAAAF8AAABaAAAAVwAAAFUAAABUAAAAVAAEAFQACwBUABIAVAAYAFQAHgBSACQAUAAqAE4ALwBN&#10;ADUASwA8AEoAQwBIAEsARwBUAEUAXwBEAGwAQgB6AEEAjABAAKIAPwDAAD8A5wA/AP8APwD/AEAA&#10;/wCTAAAAgQAAAHMAAABmAAAAXAAAAFUAAABPAAAATAAAAEoAAABJAAAASAABAEgABwBIAA0ASAAU&#10;AEgAGgBGAB8ARAAlAEMAKwBBADAAQAA3AD4APgA9AEYAOwBQADoAWwA4AGcANwB1ADYAhgA1AJsA&#10;NAC2ADQA3AA0APwANQD/ADYA/wCKAAAAeQAAAGsAAABfAAAAVQAAAEwAAABHAAAAQgAAAEAAAAA+&#10;AAAAPgAAAD0ABAA9AAoAPQAQAD0AFQA8ABsAOgAhADkAJgA3ACwANgAzADQAOgAzAEIAMQBLADAA&#10;VgAvAGMALQBxACwAgQArAJUAKgCuACoAzwAqAPMAKwD/ACwA/wCEAAAAcwAAAGUAAABYAgAATgMA&#10;AEYDAABAAgAAOwEAADgAAAA2AAAANAAAADQAAgAzAAcAMwAMADMAEgAzABcAMQAdAC8AIwAuACgA&#10;LQAvACsANgAqAD4AKQBIACcAUwAmAF8AJABtACMAfQAiAJAAIgCoACEAxgAhAOkAIgD/ACMA/wB/&#10;AAAAbgIAAF8FAABTBwAASQgAAEEHAAA6BwAANQYAADEFAAAuAwAALQEAACwAAAArAAUAKwAJACoA&#10;DgAqABQAKQAaACcAHwAmACUAJQAsACMAMwAiADsAIQBFAB8AUAAeAFwAHABqABsAegAaAIwAGQCi&#10;ABkAvgAZAOAAGQD7ABoA/wB6AgAAaQYAAFsJAABPCwAARAwAADwLAAA1CwAAMAoAACwKAAApCAAA&#10;JgcAACUFAAAkAwMAJAEHACMADAAjABEAIgAXACAAHAAfACIAHgApABwAMAAbADkAGgBCABgATQAX&#10;AFkAFQBnABMAdwASAIkAEQCdABEAtwARANYAEQDyABIA/wB1BgAAZQoAAFcNAABLDgAAQBAAADgP&#10;AAAxDgAALA4AACcNAAAkDAAAIQsAAB8KAAAeCQIAHQcFAB0FCQAcBA4AGwQUABoEGgAYBCAAFwQm&#10;ABYELgAVBDYAEwRAABEESwAQA1cADQNlAAsDdAAKAoUACQCZAAgAsQAHAM0ACADqAAkA/QBxCgAA&#10;YQ4AAFMRAABHEgAAPRIAADUSAAAuEgAAKBEAACQRAAAgEAAAHQ8AABsOAAAZDQIAGAwFABcKBwAX&#10;CQsAFQkRABQJFwASCR0AEQkkABAKLAANCjUADAo/AAkLSgAHC1YABQtkAAMLcwABCoMAAAmWAAAH&#10;rAAABcUAAAPgAAAA9ABuDQAAXhEAAFAUAABEFQAAOhUAADIVAAArFAAAJRQAACETAAAdEgAAGhIA&#10;ABgRAAAVEAMAFBAFABIPBwARDgkADg4OAA0PFQALEBwAChAjAAgQKgAHETMABRE8AAMRRwABEVQA&#10;ABFhAAARcQAAEIIAAA6WAAANrAAAC8UAAAreAAAJ7wBrEQAAWxQAAE0WAABBFwAANxcAAC8XAAAo&#10;FwAAIxYAAB4VAAAbFQAAGBQAABUTAQATEwQAERIGAA4SBwALEwgACRQMAAcVEwAFFRkABBUgAAIW&#10;JwAAFjAAABY5AAAWRQAAFlEAABZfAAAWbwAAFYEAABSVAAASrAAAEcYAABDhAAAO8gBnFAAAVxcA&#10;AEoZAAA+GgAANBoAACwZAAAlGQAAIBgAABwXAAAYFgAAFhYAABMVAwARFAUADhUFAAsWBQAHFwcA&#10;BBkLAAEaEAAAGhYAABsdAAAbJQAAGy0AABs3AAAbQgAAG08AABtdAAAbbQAAGoAAABmUAAAXrAAA&#10;FsgAABTkAAAT9gBjFwAAVBoAAEYcAAA7HAAAMRwAACkcAAAjGwAAHhoAABoZAAAXGAAAFRcCABIX&#10;AgAOFwIACxgDAAgaBAAEGwYAAB0JAAAfDQAAIBQAACAbAAAhIgAAISsAACE0AAAhPwAAIUwAACFb&#10;AAAgawAAIH4AAB6TAAAdrAAAG8kAABrmAAAY+ABfGwAAUB0AAEMeAAA4HwAALh8AACceAAAhHQAA&#10;HRsAABkaAAAWGQAAExkAAA8aAAALGwAABxwAAAMeAgAAIAQAACMHAAAlCwAAJxEAACcYAAAnHwAA&#10;JygAACgxAAAoPAAAJ0kAACdYAAAnaQAAJnwAACWSAAAjqwAAIcoAAB/pAAAe/ABbHgAATCAAAD8h&#10;AAA0IgAALCEAACUgAAAfHgAAHB0AABgcAAAUHAAAEB0AAAseAAAHIAAAAyIAAAAkAAAAJgIAACkF&#10;AAArCQAALQ0AAC4UAAAvHAAALyQAAC8uAAAvOQAALkYAAC5VAAAuZgAALXkAACuPAAAqqQAAKMkA&#10;ACbqAAAl/gBWIgAASCQAADslAAAxJAAAKSMAACMiAAAfIAAAGh8AABUfAAAQIAAACyIAAAYjAAAC&#10;JgAAACgAAAAqAAAALQAAADACAAAyBgAANAoAADcRAAA3GAAANyEAADcqAAA3NQAAN0MAADZRAAA2&#10;YgAANXYAADOMAAAypwAAMMgAAC7qAAAs/wBRJgAAQygAADgoAAAuJwAAJyUAACIjAAAdIgAAFyMA&#10;ABEkAAALJgAABigAAAAqAAAALQAAAC8AAAAyAAAANQAAADcAAAA6AwAAPAcAAD8MAABBFAAAQB0A&#10;AEEmAABBMQAAQD4AAEBNAAA/XgAAPnIAADyIAAA7owAAOcUAADfqAAA1/wBMKwAAPysAADQrAAAs&#10;KQAAJicAACEmAAAZJgAAEigAAAsqAAAFLQAAAC8AAAAyAAAANQAAADgAAAA7AAAAPgAAAEAAAABD&#10;AAAARgMAAEgIAABLDgAATBcAAEwhAABMLAAASzkAAEtIAABKWQAASG0AAEeEAABFngAAQsAAAEDn&#10;AAA//wBGLwAAOy8AADEuAAArKwAAJSoAABwrAAAULQAADC8AAAQzAAAANgAAADkAAAA8AAAAPwAA&#10;AEIAAABFAAAASAAAAEsAAABNAAAAUAAAAFMDAABWCQAAWREAAFkbAABYJwAAVzQAAFdDAABWVAAA&#10;VWgAAFN+AABRmQAAT7kAAEziAABK/wBBMwAANzIAADAwAAApLgAAIC8AABYyAAANNQAABDkAAAA9&#10;AAAAQAAAAEQAAABHAAAASgAAAE0AAABRAAAAUwAAAFYAAABZAAAAXAAAAF8AAABiAwAAZQoAAGgU&#10;AABnHwAAZi0AAGU8AABkTgAAY2EAAGB4AABekgAAXLEAAFrZAABY+gA9NwAANTUAAC4zAAAkNAAA&#10;GTcAAA47AAAEQAAAAEQAAABJAAAATAAAAFAAAABTAAAAVwAAAFoAAABdAAAAYAAAAGMAAABmAAAA&#10;aQAAAGwAAABvAAAAcgMAAHYMAAB3GAAAdiYAAHU1AAB0RgAAc1oAAHBwAABviQAAbKcAAGnNAABn&#10;8gA7OgAANDgAACg6AAAdPgAAEUIAAAVHAAAATQAAAFIAAABWAAAAWgAAAF4AAABiAAAAZQAAAGkA&#10;AABsAAAAbwAAAHIAAAB1AAAAeAAAAHsAAAB+AAAAggAAAIYDAACKDQAAihsAAIkrAACHPgAAhFMA&#10;AINoAACBgAAAfp0AAHu+AAB55QA5PgAALUAAACFEAAAUSQAABlAAAABWAAAAXAAAAGEAAABlAAAA&#10;aQAAAG0AAABxAAAAdQAAAHkAAAB9AAAAgAAAAIMAAACGAAAAiQAAAIwAAACPAAAAkwAAAJgAAACd&#10;AwAAohAAAKAgAACeMgAAnEcAAJheAACVeAAAk5EAAI+yAACN2AAyRwAAJUsAABdRAAAIVwAAAF4A&#10;AABlAAAAbAAAAHEAAAB1AAAAeQAAAH0AAACBAAAAhgAAAIoAAACNAAAAkQAAAJQAAACXAAAAmwAA&#10;AJ4AAACiAAAApwAAAK0AAACzAAAAugMAAL0TAAC7JgAAuDoAALRSAACwawAAq4cAAKijAACnwgAq&#10;UgAAG1gAAAxfAAAAZwAAAG4AAAB1AAAAfAAAAIIAAACFAAAAiQAAAI0AAACSAAAAlwAAAJsAAACg&#10;AAAApAAAAKcAAACrAAAArwAAALMAAAC4AAAAvgAAAMQAAADLAAAA1AAAAN4FAADfGAAA3C0AANdF&#10;AADRXgAAzXgAAMiUAADCtAAgXwAAEWcAAAFvAAAAdwAAAH8AAACGAAAAjAAAAJMAAACWAAAAmgAA&#10;AJ4AAACkAAAAqQAAAK4AAACzAAAAuAAAALwAAADBAAAAxQAAAMoAAADQAAAA1gAAAN4AAADlAAAA&#10;7QAAAPUAAAD6CQAA+SAAAPY3AADzUQAA72wAAOuGAADoo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MUAf+zIwj/sDAV/7M6I/i/QTPyykhH7tJOXuvXVHbo2lqN5d1eouHc&#10;YrPa1GbD085pz87Lb9rGx3bkucKC7qG9l/ihvZf4ob2X+KG9l/ihvZf4ob2X+KG9l/ihvZf4ob2X&#10;+KG9l/ihvZf4ob2X+KG9l/ihvZf4ob2X+KG9l/ihvZf4/bMTAf6zIwj/sTAV/7U5I/bBQDLvzEdG&#10;69dMXufdUnbj4VeN4OVao9jeXrTR2WPCydNozcHObde2yXPgqMR96pTAjfKUwI3ylMCN8pTAjfKU&#10;wI3ylMCN8pTAjfKUwI3ylMCN8pTAjfKUwI3ylMCN8pTAjfKUwI3ylMCN8pTAjfKUwI3y/bQTAf60&#10;Igj/sjAV/rc5IvTDQDHsz0ZF59xLXePjUHbf6FSO2uZYos/gXrPH2mLAv9RnyrXPa9Oqy3Hcncd6&#10;5IzDh+yMw4fsjMOH7IzDh+yMw4fsjMOH7IzDh+yMw4fsjMOH7IzDh+yMw4fsjMOH7IzDh+yMw4fs&#10;jMOH7IzDh+yMw4fs/LQTAf20Igj/si8V/Lk4IfHGPzDp00VE4+BKXN/oT3Xc7VKN0ulYocjhXbG+&#10;22G9tdZlx6zRac+hzXDXlcl334fGg+WHxoPlh8aD5YfGg+WHxoPlh8aD5YfGg+WHxoPlh8aD5YfG&#10;g+WHxoPlh8aD5YfGg+WHxoPlh8aD5YfGg+WHxoPl/LUSAf21Igj/sy8U+bw4IO7JPi/l10RD3uRJ&#10;W9vtTnXW8FKMy+pYn8DjXK623WC6rdhkw6PUaMqZ0G7Sjs122YLKgN+CyoDfgsqA34LKgN+CyoDf&#10;gsqA34LKgN+CyoDfgsqA34LKgN+CyoDfgsqA34LKgN+CyoDfgsqA34LKgN+CyoDf+7USAfy2Igf/&#10;tC8U9r43H+rNPS3g3ENB2udKWdXwTnTQ81GLxOtXnbjkXKuu31+2pdtjvpzWZ8WT023MidB00n/N&#10;ftd/zX7Xf81+13/Nftd/zX7Xf81+13/Nftd/zX7Xf81+13/Nftd/zX7Xf81+13/Nftd/zX7Xf81+&#10;13/Nftd/zX7X+bYRAfu3IQf+tS8U88I2HebRPCvc4UM/1OtKWs/zTnTJ9VCJve1WmrHmW6im4V+y&#10;nd1juZXaZ7+N1mzFhNRzy3zRfNB80XzQfNF80HzRfNB80XzQfNF80HzRfNB80XzQfNF80HzRfNB8&#10;0XzQfNF80HzRfNB80XzQfNF80HzRfNB80XzQ+LcRAfq4IQf9ti4T78Y1HOHXOynW5UU9z+9KWsj3&#10;TXPC91CHtu9Wl6roWqOg5F+sl+Bjs4/dZ7mH22y+gNhyw3nVesd51XrHedV6x3nVesd51XrHedV6&#10;x3nVesd51XrHedV6x3nVesd51XrHedV6x3nVesd51XrHedV6x3nVesd51XrH9rgQAfm5IAb6uS0S&#10;6cszGdveOiXR6UU+yfRKWsH7TXG6+E+ErvFVkqPrWp6Z51+mkeRjrIrhZ7KD32y2fN1xunbbeb52&#10;23m+dtt5vnbbeb5223m+dtt5vnbbeb5223m+dtt5vnbbeb5223m+dtt5vnbbeb5223m+dtt5vnbb&#10;eb5223m+87kOAPe7Hwb0vysP4tIxFdTkPiPL70VAwvpJWrn/TG+x+05/pvRVjJvvW5aS61+ei+hk&#10;pIXmaKh/5GyseeJxsHPgd7Nz4Hezc+B3s3Pgd7Nz4Hezc+B3s3Pgd7Nz4Hezc+B3s3Pgd7Nz4Hez&#10;c+B3s3Pgd7Nz4Hezc+B3s3Pgd7Nz4Hez7rsMAPW9HgXtxigL2d0uD83qPibD9kRBuv9HWLD/Smqo&#10;/k55nfhVhJT0W42M8GCUhe5lmYDsaZ176m2gduhyo3Hnd6Zx53emced3pnHnd6Zx53emced3pnHn&#10;d6Zx53emced3pnHnd6Zx53emced3pnHnd6Zx53emced3pnHnd6Zx53em6L4KAPLAHQTi0SIG0OUz&#10;EMXyPim6/kNAsP9FVKb/SWSe/01wlf1Ueoz5XIKF9mGIgPRmjHzzao948W6SdPBzlXDvd5dw73eX&#10;cO93l3Dvd5dw73eXcO93l3Dvd5dw73eXcO93l3Dvd5dw73eXcO93l3Dvd5dw73eXcO93l3Dvd5dw&#10;73eX3sEGAO3FGgPV3x8CyO81FLz7PSqw/0A+pf9DTpv/R1uT/01mjP9Ub4X/XHV//mJ6e/xnfXf7&#10;a4B0+W+CcfhyhG33d4Zt93eGbfd3hm33d4Zt93eGbfd3hm33d4Zt93eGbfd3hm33d4Zt93eGbfd3&#10;hm33d4Zt93eGbfd3hm33d4Zt93eG2cQFANnUCADK6iYFvvk1GLH/OSql/zw5mv9ARpD/RlGJ/0xb&#10;g/9TYn3/XGd5/2Jqdf9nbXL/a29w/25xbf9yc2v/dXVr/3V1a/91dWv/dXVr/3V1a/91dWv/dXVr&#10;/3V1a/91dWv/dXVr/3V1a/91dWv/dXVr/3V1a/91dWv/dXVr/3V11ccFAM7kCwDA9ikJs/8yGab/&#10;NSea/zgzj/89Pob/REd//0tOev9SVHX/Wlhx/2Bbb/9lXW3/al9r/21gaf9wYmf/c2Nn/3NjZ/9z&#10;Y2f/c2Nn/3NjZ/9zY2f/c2Nn/3NjZ/9zY2f/c2Nn/3NjZ/9zY2f/c2Nn/3NjZ/9zY2f/c2Nn/3Nj&#10;zs0FAMLyFwG1/ygMqP8tGJv/MCKP/zQshP87NXz/Qjx1/0lCcP9QRmz/Vkpp/11MZ/9iTmX/Zk9k&#10;/2pQY/9tUWH/cFJh/3BSYf9wUmH/cFJh/3BSYf9wUmH/cFJh/3BSYf9wUmH/cFJh/3BSYf9wUmH/&#10;cFJh/3BSYf9wUmH/cFJh/3BS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qIQj/py4T/6k4IP+zQC39vEc++cJPU/jDWGn3&#10;wmB/8r9okuq6b6Pis3ey3Kl+vtehhsjSmo3RzpOX2cqMp+HBhbvms4C947OAveOzgL3js4C947OA&#10;veOzgL3js4C947OAveOzgL3js4C947OAveOzgL3js4C947OAveOzgL3j/6sTAf+qIQj/qC4T/6s4&#10;H/+1Pyz6vkY+98ZOU/THVmnzx15/8cZllOjCbKbhunO12rB5wtSngM7Pn4jXypeS4caSp+m0iLjs&#10;qYe75qmHu+aph7vmqYe75qmHu+aph7vmqYe75qmHu+aph7vmqYe75qmHu+aph7vmqYe75qmHu+ap&#10;h7vm/6sSAf+rIQj/qC4T/6w3H/63Pyz4wEY99MlNU/HMVWrvzVyA78xilefKaKjfw2642Ll0xtGv&#10;etPNqYPcxaOQ5Lqcouqokrfun4666J+Ouuifjrron4666J+Ouuifjrron4666J+Ouuifjrron466&#10;6J+Ouuifjrron4666J+Ouuifjrro/6wSAf+rIQj/qC4T/643Hvy5Piv2w0U98cxLUu7QU2ns0lmA&#10;6tNflufTZKnezGq71sRvydC+eNPGtIDcuquK5K2lnOudnrbvlZa56pWWueqVlrnqlZa56pWWueqV&#10;lrnqlZa56pWWueqVlrnqlZa56pWWueqVlrnqlZa56pWWueqVlrnq/6wSAf+sIQf/qS4T/682Hfq7&#10;PirzxUQ87s9KUuvVUWno2VeB5dxbl+PeYKvd2GW80s9sycjGdNO9vXzcsbWG5KKvluuSrbbvi6C4&#10;64uguOuLoLjri6C464uguOuLoLjri6C464uguOuLoLjri6C464uguOuLoLjri6C464uguOuLoLjr&#10;/6wSAf+sIQf/qS4T/7E2Hfi9PSnxyEQ769JKUejbT2nk4FSB4eRYl9zhXKzT3GK7y9VpyMHPcdK2&#10;yHjbqMGC45i8kuqJv7bugqy464KsuOuCrLjrgqy464KsuOuCrLjrgqy464KsuOuCrLjrgqy464Ks&#10;uOuCrLjrgqy464KsuOuCrLjr/60SAf+sIAf/qi0S/7M1HPa/PCnuykM66NVIUOTgTWjg5lKB3upV&#10;l9PkW6rK3WG6wNVmx7bQbNGrzHPansh94o7EjOl+w6fserq56nq6uep6urnqerq56nq6uep6urnq&#10;erq56nq6uep6urnqerq56nq6uep6urnqerq56nq6uep6urnq/q0RAf+tIAf/qy0S/7U1G/TBPCjr&#10;zkI55NpHT+HmS2fd61CA2OxVlszmW6nB3mC4t9hlxKvSas6gznDXk8p33oTGg+V1xJjpc8Wy6HPF&#10;suhzxbLoc8Wy6HPFsuhzxbLoc8Wy6HPFsuhzxbLoc8Wy6HPFsuhzxbLoc8Wy6HPFsuhzxbLo/q0R&#10;Af+uIAf/qy0S/Lc0GvHEOybn0UE44N9GTtzoTGbZ8E9/0O9UlcTnWqe531+1rtpkwKPUaMqY0G7R&#10;jc122IDKgN5zx5Djbcej5G3Ho+Rtx6Pkbcej5G3Ho+Rtx6Pkbcej5G3Ho+Rtx6Pkbcej5G3Ho+Rt&#10;x6Pkbcej5G3Ho+Rtx6Pk/a4QAf+uIAf/rC0S+rozGe3IOiXj1kA23ONGS9brTGbR809+yfFUk73o&#10;WaSx4V6xptxjvJvXaMWS023LiNB00n3Nftdyy4vbbMqZ3WzKmd1sypndbMqZ3WzKmd1sypndbMqZ&#10;3WzKmd1sypndbMqZ3WzKmd1sypndbMqZ3WzKmd1sypnd+68QAf+vHwb/rSwR9r0yGOnMOSPe3D4z&#10;1udIStDvTGbK9k99wvJTkbXqWaCp416tnt5it5TbZ76M2G3Eg9RzynrSfM9x0IfTa86S1WvOktVr&#10;zpLVa86S1WvOktVrzpLVa86S1WvOktVrzpLVa86S1WvOktVrzpLVa86S1WvOktVrzpLV+bAPAf+w&#10;Hwb/sSsQ8sExFeTSNyDY4kEv0OtIS8n0TGXC+k57ufRSja3sWJyh5l2nl+JisI7fZ7eG3Gy8f9ly&#10;wXfXesVw1YTJatSNy2rUjctq1I3LatSNy2rUjctq1I3LatSNy2rUjctq1I3LatSNy2rUjctq1I3L&#10;atSNy2rUjctq1I3L97EOAP+yHgX9tSkO7McvEtzbNBvS50IwyfFITMH6S2S5/k14sPZRiKTvWJWZ&#10;6l6gkOZjp4jjZ62B4Wyyet9xtnTdeLpu24G9atqIv2raiL9q2oi/atqIv2raiL9q2oi/atqIv2ra&#10;iL9q2oi/atqIv2raiL9q2oi/atqIv2raiL9q2oi/9LIMAP6zHQX2vCcL5NArDtTiOBfL7UIywfhH&#10;TLj/SWKv/0xzp/lRgpv0WI2R716WiexknYLpaKJ9522md+VyqnLkd61s4n6waOGEsmjhhLJo4YSy&#10;aOGEsmjhhLJo4YSyaOGEsmjhhLJo4YSyaOGEsmjhhLJo4YSyaOGEsmjhhLJo4YSy77ULAPu2HATu&#10;xCIH2dwmB83qOhvC9UE0uP9FS67/R12l/0ttnf5ReZP5WYOK9V+Lg/JlkX7wapV57m6Ydexzm3Dr&#10;eJ5s6n2gaOmComjpgqJo6YKiaOmComjpgqJo6YKiaOmComjpgqJo6YKiaOmComjpgqJo6YKiaOmC&#10;omjpgqJo6YKi6LcIAPi5GgPi0BkCz+UsCcTzOh65/kA0rv9CR6T/RVeb/0pklP9Qb4v/WXeD/GB+&#10;fvlmgnn3a4Z19m+IcvVzi270d41r83yPaPKAkWjygJFo8oCRaPKAkWjygJFo8oCRaPKAkWjygJFo&#10;8oCRaPKAkWjygJFo8oCRaPKAkWjygJFo8oCR3bsEAOzFEADT4BQAxvAvDbr8OSGu/zwyo/8/Qpn/&#10;RE+Q/0laiv9PY4L/WWp9/2BveP9mcnT/a3Vx/293bv5yeWz9dntp/Hp9Z/t+fmf7fn5n+35+Z/t+&#10;fmf7fn5n+35+Z/t+fmf7fn5n+35+Z/t+fmf7fn5n+35+Z/t+fmf7fn5n+35+2b4DANPPBgDI7R4C&#10;u/owEa//NSGj/zgul/88Oo3/QkWF/0hOf/9PVnr/V1t1/19fcv9lYm//amRs/21mav9xZ2j/dGlm&#10;/3hqZf97a2X/e2tl/3trZf97a2X/e2tl/3trZf97a2X/e2tl/3trZf97a2X/e2tl/3trZf97a2X/&#10;e2tl/3tr08MDAMrYBgC9+CMFsP8tEqP/MB6X/zQpjP85M4P/Pzt7/0ZDdf9NSHD/VExt/1xQav9i&#10;Umj/Z1Rm/2tVZf9uVmP/cVdi/3VYYP93WWD/d1lg/3dZYP93WWD/d1lg/3dZYP93WWD/d1lg/3dZ&#10;YP93WWD/d1lg/3dZYP93WWD/d1lg/3dZycsDAL/2DwCx/yIIpP8nEZf/KxqL/y8igf82Knn/PTFx&#10;/0Q3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+L/4klDQ19QUk9GSUxFAAcJ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yoP&#10;/440GP+VPCD/mkQr/55NOP+dWEf/mmRW/ZVwZPqRe3D5jYZ694qSgvaHnYn0g6eO8oCxkvB8upbv&#10;ecOZ7nfNm+x22p3kcd2f2mvgodJn4qHSZ+Kh0mfiodJn4qHSZ+Kh0mfiodJn4qHSZ+Kh0mfiodJn&#10;4qHSZ+Kh/5YPAv+UHQf/kCkP/5EzF/+ZOx//nkMq/6JLOP+iVkj8n2FY+ZtsZ/aWd3T0koJ/8o6M&#10;ifGKmJHvhqOX7YGtnOt9tqDqesGj6HjNpuV12Kjab9uqz2jcrMlr36fJa9+nyWvfp8lr36fJa9+n&#10;yWvfp8lr36fJa9+nyWvfp8lr36fJa9+n/5YOAv+VHAb/kSkP/5QyFv+cOR7/okEp/6ZJN/yoU0j4&#10;pV5Y9aFpafKcc3fwl36E7ZKIj+uMk5jph52f54KopeV+s6rjer+u4njNsdtz1bPPbNa1xmzZscBv&#10;3KvAb9yrwG/cq8Bv3KvAb9yrwG/cq8Bv3KvAb9yrwG/cq8Bv3KvAb9yr/5cOAf+VHAb/kSkO/5Yx&#10;Ff+fOB3/pUAo/6pIN/qsUUf1qltZ8qdmau6icHrrnHqI6JaElOWQjp/iiZin34Kirtx9rbTZeLm4&#10;1XXHu9By0r3FbdK8vXDWtbhy2q+4ctqvuHLar7hy2q+4ctqvuHLar7hy2q+4ctqvuHLar7hy2q+4&#10;ctqv/5cOAf+WHAb/kigO/5gxFP+hNxz/qD8n/a1HNvexT0fzsFlZ76xja+unbHznoXaM4pqAmd6R&#10;iKXZiZKu1IGbttB9prrNerO9y3jBv8h30MC8cdDAtXTUuLF22LKxdtiysXbYsrF22LKxdtiysXbY&#10;srF22LKxdtiysXbYsrF22LKxdtiy/5gNAf+WGwb/kygO/5owFP+kNxv/qz4m+7BGNfW1TUbwtFdZ&#10;7LJgbOetan7ipnOP3Zx7ndaSg6rRjI2xzIaXt8iCorzFf66/wX28wb98zcK0dc/CrnfTu6p51rWq&#10;eda1qnnWtap51rWqeda1qnnWtap51rWqeda1qnnWtap51rWqeda1/5gNAf+XGwb/kygO/5wvE/+m&#10;Nhr/rT0l+bNENPO5TEbuuVVZ6bdebeSzZ4DeqW+R1p93oNCXgKrKkImyxYuTuMCGnb28g6nBuYG3&#10;w7aAycStes3Fp3vRvqR91bekfdW3pH3Vt6R91bekfdW3pH3Vt6R91bekfdW3pH3Vt6R91bekfdW3&#10;/5kNAf+XGwb/lCgO/54vEv+oNRn/sDwk97ZDM/G8SkXsvlNZ571bbeG3ZIHZrWuT0aN0oMqbfarE&#10;lIazvo+PubmLmr60h6XCsIWzxa2Excalf8zHoH/QwJ6A1LmegNS5noDUuZ6A1LmegNS5noDUuZ6A&#10;1LmegNS5noDUuZ6A1LmegNS5/5kNAf+YGwb/lCgO/58uEv+pNRn9sjwj9rlDMu/ASUTqw1FY5MNZ&#10;bd27YYHUsmmSzKhyoMWfeqq+mIOzt5OMurKPlr+tjKLDqYqvxqWJwciehMzImoPPwpiE07uYhNO7&#10;mITTu5iE07uYhNO7mITTu5iE07uYhNO7mITTu5iE07uYhNO7/5kNAf+YGwb/lScO/6EtEf+rNBj8&#10;tDsi9LxCMe7DSEPoyU9X4cdXbdq/X4HQtmeSyKxvn7+kd6q4nYCzsZiJuquUk7+mkZ7EoY6sx56O&#10;vcmXisvJk4fOxJOH0ryTh9K8k4fSvJOH0ryTh9K8k4fSvJOH0ryTh9K8k4fSvJOH0ryTh9K8/5oM&#10;Af+YGwX/lScN/6ItEf+tMxf6tzoh8r9BMOzHR0LlzkxW38tVbNXEXYDMumWRw7Btn7qodaqyoX2z&#10;q5yGuqWZkMCflpvEmpSpx5aTusqRkMrKjYvNxY2L0b6Ni9G+jYvRvo2L0b6Ni9G+jYvRvo2L0b6N&#10;i9G+jYvRvo2L0b6Ni9G+/5oMAf+ZGgX/lycN/6QsEP+vMhb4ujkg8MNALurLRUDj00tV3M9Ta9LH&#10;W4DIvmSRv7Vrn7Wtc6qtpnqzpaGDup+ejcCZnJjFk5qmyI+Zt8qKlsrLhpDNxoeQ0b+HkNG/h5DR&#10;v4eQ0b+HkNG/h5DRv4eQ0b+HkNG/h5DRv4eQ0b+HkNG//5oMAf+ZGgX/mCYM/6YrD/6yMhX1vTgf&#10;7cY+LObQRD7g2UlT2NRRas7LWn/EwmGQurppnrCycKmnrHiyn6iAupikisCSopXEjKCiyIegtMqC&#10;nsrLf5bMx4GV0MCBldDAgZXQwIGV0MCBldDAgZXQwIGV0MCBldDAgZXQwIGV0MCBldDA/5sMAf+a&#10;GgX/miUM/6gqDvy1MBPywDcd6cs9KuLVQjzc3khQ09lPacrQWH6/yF+PtcBmnau5bqiis3Wyma99&#10;uZGrhr+KqZHEhKifx3+oscp7p8rLd57MyHqb0MB6m9DAepvQwHqb0MB6m9DAepvQwHqb0MB6m9DA&#10;epvQwHqb0MB6m9DA/5sLAf+bGgX/nCUL/6spDfm4LxLuxDUa5NA7J97dQDjY4kdPzt1OaMXVVXy6&#10;zl2Or8dknKXAa6ebu3Kwkrd6uIq0g76Dso7DfbGcxneyrslzssvKb6fMx3Ki0MByotDAcqLQwHKi&#10;0MByotDAcqLQwHKi0MByotDAcqLQwHKi0MByotDA/5wLAf+bGQX/nyMK/64oC/W8LRDpyjMX39g5&#10;I9jiQzPR5UhNyeJNZr/cU3u01VqMqc5hmp7JZ6WUxG+ui8F3toO+gLx7vYvAdb2ZxG++rMZrwMvH&#10;Z7PNxmqs0L9qrNC/aqzQv2qs0L9qrNC/aqzQv2qs0L9qrNC/aqzQv2qs0L9qrNC//50KAP+cGQT/&#10;oiII/rImCfDBKw3j0DAT2d85HdHmQzTK6khMwudMY7jiUXit3VeJothdl5fSZKKNz2urhMxzs3zL&#10;fbh0yoi9bsuXwGjMqsJjz8vEX8HPw2K50r1iudK9YrnSvWK50r1iudK9YrnSvWK50r1iudK9YrnS&#10;vWK50r1iudK9/Z4JAP+eGAT/piAH+bcjB+rIJwnc2iwO0eQ8HcrrQzXC7khMuutLYrDoT3Wl5VSG&#10;muFalI/eYJ+F3GinfNtwrnTaerNt24a3Z9yUumHcpbxc27++WNLSvVvI1LlbyNS5W8jUuVvI1Llb&#10;yNS5W8jUuVvI1LlbyNS5W8jUuVvI1LlbyNS5+58JAP+fFwT/qx0F870fBOLQIQXT4S8Lyuo8IMLy&#10;Qza58kdMsPBKX6jvTXGd7VR/k+tai4nqYZWB6Wideehwo3Hmeahq5IKsZOKMr17hmLJZ4KmzVeDF&#10;tFTa1rJU2tayVNrWslTa1rJU2tayVNrWslTa1rJU2tayVNrWslTa1rJU2tay+KEHAP+hFgP+sRgC&#10;68YXAdjcGQHM6DIOwvI9Irn3Qjew9kVKpvZIW571TGqV9VN3jPRbgYT0Yol98mqQdvBxlW/teJlq&#10;7ICdZeqIoGDpkqJb6J+kVuexplPnxqZT58amU+fGplPnxqZT58amU+fGplPnxqZT58amU+fGplPn&#10;xqZT58am86MFAP+lFALyuhAA2dEIAM7lIALD8TQRufo8JLD7QDam/ENHnfxHVZX8TGKN/FNthfxb&#10;dX/8ZHx4+muBcvdxhm32d4lp9H6MZfOFj2LyjpFe8ZiTWfCllVbvtJZW77SWVu+0llbvtJZW77SW&#10;Vu+0llbvtJZW77SWVu+0llbvtJZW77SW7KUDAPSuDADXwwUA0NYHAMTvJQW6+jQUr/86JaX/PTSb&#10;/0FBkv9GTov/S1iF/1Jhfv9baHn/ZG10/2txb/9wdWv+dnho/Xx6ZfyDfWL7iX5e+pKAW/mdglj4&#10;qIRY+KiEWPiohFj4qIRY+KiEWPiohFj4qIRY+KiEWPiohFj4qIRY+KiE4qkAANi3AgDOygQAxuwO&#10;ALr5KQiv/zIWpP82I5r/Oi+Q/z86iP9ERIH/Sk17/1FUdv9aWXL/Yl5u/2phav9vZGf/dGZl/3po&#10;Yv9/amD/hWte/4xtW/+Wb1j/n3BY/59wWP+fcFj/n3BY/59wWP+fcFj/n3BY/59wWP+fcFj/n3BY&#10;/59w260AAM6/AgDF0gQAu/kYAa//KAuk/y4Vmf8yH4//NymG/z0yfv9DOnf/SUFy/09Gbf9XSmn/&#10;X05m/2ZQZP9sU2L/cVRg/3ZWXv96V1z/f1la/4ZaWP+NXFb/lV1W/5VdVv+VXVb/lV1W/5VdVv+V&#10;XVb/lV1W/5VdVv+VXVb/lV1W/5Vd0LYAAMXIAgC72gMAr/8bA6P/IwuY/ygTjf8uG4P/MyN7/zoq&#10;dP9AMG7/RzVp/005ZP9TPGD/WT9d/2BBW/9mQlr/bERZ/3BFV/90Rlb/eEdV/35IU/+ESlH/iktR&#10;/4pLUf+KS1H/iktR/4pLUf+KS1H/iktR/4pLUf+KS1H/iktR/4pLxsAAALvSAACw9QkAo/8XBJf/&#10;HQqL/yMQgf8pFnj/Lxxw/zYiav89JmT/Qypf/0ktW/9OMFj/VDFW/1kzVP9eNFL/YzVR/2c2T/9r&#10;N07/bzhM/3Q5S/95Okr/fjpK/346Sv9+Okr/fjpK/346Sv9+Okr/fjpK/346Sv9+Okr/fjpK/346&#10;vMoAALDaAACk/wkBl/8RBIr/Fgh//xwMdf8jEW3/KhZm/zEaYP84Hlr/PiFW/0QjUv9JJFD/TiZN&#10;/1InS/9WKEr/WilI/10pR/9gKkX/ZCtE/2grQv9tLEH/cS1B/3EtQf9xLUH/cS1B/3EtQf9xLUH/&#10;cS1B/3EtQf9xLUH/cS1B/3Et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0PAv+K&#10;HAf/hSkO/4YzFf+NOxz/kUMm/5RMMf+UVz7/kGRL/oxvV/uIe2L6hYZr+IKScvd/nXj2fKd99Xmx&#10;gfR3u4T0dcWG83PQifFy3Irtb+SM5mvmjd1m6I/WZOqO1mTqjtZk6o7WZOqO1mTqjtZk6o7WZOqO&#10;1mTqjtZk6o7WZOqO/40OAv+LHAf/higO/4kyFP+RORv/lUEl/5hKMf+ZVD/9lmBN+pJsWveNd2b1&#10;iYJw84WNefKBmH/wfqKF73usiu54to3tdcGQ7HPNk+tx25XlbuGX3GnkmNJl55jNZ+mUzWfplM1n&#10;6ZTNZ+mUzWfplM1n6ZTNZ+mUzWfplM1n6ZTNZ+mU/44OAv+MGwf/hygO/4wwFP+UOBr/mUAk/5xI&#10;MP6eUT/6m11N9pdoXPOSdGnxjX517omJfuyEk4brgJ2N6Xynkud4spfmdb2a5XLJneNw2KDcbN+i&#10;0Wbho8pp5J3Fa+eYxWvnmMVr55jFa+eYxWvnmMVr55jFa+eYxWvnmMVr55jFa+eY/48NAv+MGwb/&#10;iCgO/48wE/+XNxn/nD4j/6BHL/ujTz73oFtO85xmXe+XcGzsknt56YyFhOeHj43kgZmU4nyim+B3&#10;raDec7ik3HDGp9pu1arRadyryWneqMJs4qG+buWcvm7lnL5u5Zy+buWcvm7lnL5u5Zy+buWcvm7l&#10;nL5u5Zy+buWc/48NAv+NGwb/iScN/5EvEv+ZNhj/nz0i/qNFL/inTT70pVhO8KFjX+ycbW7ol3d8&#10;5JCBiOGJi5PegpSb2nudo9Z2p6nTc7Os0XHArc9wz6/KbtqvwW3crLtv4KW3ceOgt3HjoLdx46C3&#10;ceOgt3HjoLdx46C3ceOgt3HjoLdx46C3ceOg/5ANAv+OGwb/iicN/5MuEf+cNRf/ojwh/KdELvar&#10;TD3xqlZO7KdgX+iianDjm3R/35N9jdqLhpnVg46i0X6Yp816oqvKd66uyHW7sMZ0yrLCc9iyuXDa&#10;sLRy3qiwdOGjsHTho7B04aOwdOGjsHTho7B04aOwdOGjsHTho7B04aOwdOGj/5ANAf+OGgb/iicN&#10;/5UtEf+fNBb/pTsg+qtCLPSvSjzur1NO6a1dYOSnZ3Lfn3CC2JV4kdKOgZvNiIqjyYOUqcV+nq3C&#10;e6mwv3m2s7x4xbS6eNa1sXTYs6x23Kypd9+mqXffpql336apd9+mqXffpql336apd9+mqXffpql3&#10;36apd9+m/5EMAf+PGgb/iycN/5csEP+hMxX/qDof+K5BK/GySDvrtVFN5rNbYOCrZHPZomyE0pp1&#10;kcySfpvHjIejwoeQqr2Dmq+5gKWytn2xtbN8wbexfNO3qXjVt6V6266je96oo3veqKN73qije96o&#10;o3veqKN73qije96oo3veqKN73qije96o/5EMAf+PGgb/jSYM/5krD/+jMhT+qzkd9rFAKu+2Rzrp&#10;u05M47dYYNywYXPUp2qEzZ5zkcaXe5zAkYSku4yNqraIlrCyhKG0roKtt6uAvLipgM+5onzUuZ99&#10;2bGdft2qnX7dqp1+3aqdft2qnX7dqp1+3aqdft2qnX7dqp1+3aqdft2q/5IMAf+QGgb/jiUM/5sr&#10;Dv+lMRP8rjgc9LU/KO26RTjmwExL4LxWX9i1X3PQq2iDyKNwkcGbeJy6lYCktJCJq6+Mk7CqiZ21&#10;poaquKOFubqghcu7moDTu5iB2LOXgtysl4LcrJeC3KyXgtysl4LcrJeC3KyXgtysl4LcrJeC3KyX&#10;gtys/5IMAf+QGQX/kCUL/50qDv+oMBL6sTcb8rg+J+u+RDfkxUpK3cBUXtS5XXLLr2aDw6dukLyf&#10;dpu1mX6krpSGq6mRkLGkjZq1n4umuZyKtbuZici8lIbSvJKF1rWRhduukYXbrpGF266RhduukYXb&#10;rpGF266RhduukYXbrpGF266Rhduu/5MLAf+RGQX/kiQL/58pDf+qLxH4szYZ8Ls8JejDQzXhyUlI&#10;2sVSXdC8W3HHs2SCv6tskLekc5uvnnukqJmDq6OVjbGdk5e2mZCjuZWPsrySj8W9jYvRvoyJ1raM&#10;idqvjInar4yJ2q+MidqvjInar4yJ2q+MidqvjInar4yJ2q+Midqv/5MLAf+RGQX/kyMK/6EoDP+s&#10;LhD3tjUY7r87I+bHQTPfzkhF1slRXM3AWnDDuGKBurBqj7KocZuqo3mko56Bq52airGXmJS2kpah&#10;uo6VsL2KlMK+hpHRvoWO1beGjdmwho3ZsIaN2bCGjdmwho3ZsIaN2bCGjdmwho3ZsIaN2bCGjdmw&#10;/5MLAf+SGQX/lSMK/6MnC/+vLQ/1ujMW68Q6IeTNPzDc0kZD0sxPW8nEWG+/vGCAtrVnj62ub5ql&#10;qHajnaR+q5agh7GQnpG2i5yduoabrL2Dmr++f5jRv36U1LiAktmxgJLZsYCS2bGAktmxgJLZsYCS&#10;2bGAktmxgJLZsYCS2bGAktmx/5QLAf+TGQX/lyIJ/6UmCv2yKw3yvjIU6ck4HuHTPSzZ2ERBztBN&#10;WcTJVm67wV5/sbpljai0bJmfr3Oil6p7qpCnhLCKpI62hKOaun+iqbx7or2+d6DRvnea1Ll5mNiy&#10;eZjYsnmY2LJ5mNiyeZjYsnmY2LJ5mNiyeZjYsnmY2LJ5mNiy/5UKAf+TGAX/mSEI/6glCfq2Kgvu&#10;wi8R5M41GtzcOifT3ENAytVLWMDOU2y1x1t+q8FijKK7aZiZtnGhkbJ4qYmvga+CrIq0fKuXuHer&#10;p7tzq7q9b6rSvW+i1Llxn9iycZ/YsnGf2LJxn9iycZ/YsnGf2LJxn9iycZ/YsnGf2LJxn9iy/5UK&#10;Af+UGAT/nB8H/6sjB/W6JwnpyCwN3tYyFdXgPSPO4EI9xdtJVrrUUWqwzlh8pchfipzDZpaSv22f&#10;irt1p4K4fa17t4eydbaUtm+2pLlrtri7Z7fTu2et1bhpqNmyaajZsmmo2bJpqNmyaajZsmmo2bJp&#10;qNmyaajZsmmo2bJpqNmy/5YJAf+VFwT/oB0F/7AgBfDAJAbi0CgJ1t4yD8/lPiPH5EQ7vuBIU7Tc&#10;T2ip1lV5n9Fch5XNY5OMyWqcg8Zyo3vEeqp0w4WvbcORsmjDobVjxLa3YMXVt1+61rVhs9qvYbPa&#10;r2Gz2q9hs9qvYbPar2Gz2q9hs9qvYbPar2Gz2q9hs9qv/5cJAP+XFwT/pBsE+rUcA+nHHQPa2h8E&#10;z+Q0EcfqPyW/6EQ7tuZIUKzjTWSi31N1l9xZg47YYI6E1WeYfNNvn3TSeKVt0YKpZ9KQrWHToK9d&#10;1LexWdbZslfJ2rBawdyrWsHcq1rB3KtawdyrWsHcq1rB3KtawdyrWsHcq1rB3Ktawdyr/5kIAP+Y&#10;FgT/qhcC87wVAeHQEgDR4iQEyOs2E7/uPye27UM7retHT6TpSmCa51FvkOZXfIbkXod+42WQdeJs&#10;l27idZ1n4n+hYeOMpVzknKdX5a+pVOXLqVHb26hT0eClU9HgpVPR4KVT0eClU9HgpVPR4KVT0eCl&#10;U9HgpVPR4KVT0eCl+5sGAP+dEwL2sRAA2sYHANTZCQDJ6igGwPI3FrbyPiit8kI7o/FFS5vwSVqS&#10;8FBnie9XcoHvX3t672aCc+9uiG3vd41o8ICRY/CLlF7vl5da7qSZVe22mlLt0ptP5d2bT+Xdm0/l&#10;3ZtP5d2bT+Xdm0/l3ZtP5d2bT+Xdm0/l3ZtP5d2b950EAPukDADauQQA0ssGAMvoEQDA8ywJtvc3&#10;GK33PCmj+EA4mfhERpH4SFOK+E5egvhXZ3v4X252+Gd0cPlveGv5dnxn+n+AY/mIgl/4koVc952H&#10;WPaqiVT1vYpS9dKLUvXSi1L10otS9dKLUvXSi1L10otS9dKLUvXSi1L10otS9dKL8J8CANyuAQDS&#10;vwMAytEFAMHyGgG2+y0MrPw0GqL9OSeY/j00j/5CQIf/SEqB/05Tev9WWnX/Xl9w/2ZkbP9uaGj/&#10;dGtl/3xuYv+EcF//jHJc/5Z0Wf+hdlX/sHdT/r54U/6+eFP+vnhT/r54U/6+eFP+vnhT/r54U/6+&#10;eFP+vnhT/r545qMAANO1AADJxgIAwdgFALb8HwSs/ysOof8xGZf/NiON/zsuhf9AN37/RkB3/01G&#10;cv9UTG7/XFBq/2RUZv9rV2T/cVlh/3dbXv9+XVz/hl9a/45hV/+YYlX/pWRS/7BlUv+wZVL/sGVS&#10;/7BlUv+wZVL/sGVS/7BlUv+wZVL/sGVS/7Bl1qwAAMq+AADAzwIAtvEMAKv/HwWg/ycOlf8sFov/&#10;Mh+C/zgne/8+L3T/RDVu/0s6af9RPmX/WEFi/2BEX/9mRl3/bUhb/3JKWf94TFf/fk1V/4ROU/+M&#10;UFH/l1FP/6FST/+hUk//oVJP/6FST/+hUk//oVJP/6FST/+hUk//oVJP/6FSy7YAAMDHAAC21wAA&#10;q/8RAZ//GwaU/yIMif8oE4D/Lhp4/zQgcP87Jmr/QSpl/0guYP9OMVz/UzRa/1o2V/9fOFX/ZTlT&#10;/2o6Uf9wO1D/dT1O/3o+Tf+AP0v/iEBJ/5BBSf+QQUn/kEFJ/5BBSf+QQUn/kEFJ/5BBSf+QQUn/&#10;kEFJ/5BBwb8AALfQAACq3wAAnv8NApL/FQWH/xwKff8iD3T/KRRt/zAZZv83HWD/PSFc/0MkV/9J&#10;JlT/TihR/1MpT/9YK03/XCxL/2EtSv9lLkj/ai5G/24vRf90MEP/ejFB/4AyQf+AMkH/gDJB/4Ay&#10;Qf+AMkH/gDJB/4AyQf+AMkH/gDJB/4AyuMoAAKzYAACe8AAAkf8GAYX/DQR7/xUIcf8cDGn/Iw9h&#10;/yoTW/8xFlb/NxlS/z0bTv9CHEv/Rx5I/0sfRv9PIET/UyFC/1chQP9aIj//XiM9/2IjO/9mJDn/&#10;bCU4/3ElOP9xJTj/cSU4/3ElOP9xJTj/cSU4/3ElOP9xJTj/cSU4/3El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OA/+AGwf/eigO/30yE/+DOhn/h0Ih/4hMK/+JVjb/hmRB/4JwS/5+fFT8e4hc+niSYfl1nWb4&#10;c6dq93GwbfZvuXD1bcNy9WzNdPNr2XbxauR372nteOlm8HniYvJ63mHzed5h83neYfN53mHzed5h&#10;83neYfN53mHzed5h83neYfN5/4QOAv+BGwf/eygN/4AwEv+HOBj/i0Eg/41KK/+OUzb/i2BC/Idt&#10;TvmDeFj3f4Ng9XyOZ/R4mW3zdaNy8nOsdfFwtXnwbsB7723Kfu5r1n/rauOB52nrguBl7YPZY/CC&#10;1GTzftRk837UZPN+1GTzftRk837UZPN+1GTzftRk837UZPN+/4UOAv+CGwf/fCcN/4QvEv+LNxf/&#10;jz8f/5FIKv+TUTb8kF1D+IxpUPWHdVvzg4Bl8X+Kbe97lXPtd5557HSofetxsoHqb7yE6G3Hh+dr&#10;1InlauKL32fpjNdj64zQZvCHzGfyg8xn8oPMZ/KDzGfyg8xn8oPMZ/KDzGfyg8xn8oPMZ/KD/4YN&#10;Av+CGwf/fScN/4YuEf+ONRb/kz0f/5VGKf2XTzb4lVpE9ZFmUfGMcl7vh3xo7IKHcup+kXnoeZqA&#10;5nWkheVyronjb7iN4WzEkOBq0pPdaeGV1mTnls9m65HJaO6LxWnwh8Vp8IfFafCHxWnwh8Vp8IfF&#10;afCHxWnwh8Vp8IfFafCH/4YNAv+DGgf/ficN/4ktEP+RNBX/ljwe/5lEKPqbTTb1mlhE8ZZjUu2R&#10;bmDqi3ls54aDd+SAjIDiepaH33afjd1xqZLbbbSX2GrAmtZpzpzTad+czWflm8dp6JbBa+yPvmzu&#10;i75s7ou+bO6Lvmzui75s7ou+bO6Lvmzui75s7ou+bO6L/4cNAv+EGgb/gCYN/4wsD/+UMxT/mjoc&#10;/Z1CJ/efSzXyn1VE7ZtgU+mWa2LlkHVw4Yl/fN2CiIbae5GP1naaltNyo5nQcK6czm67nsxtyaDK&#10;bdqgxGrioL9s5pq5bumUt2/sj7dv7I+3b+yPt2/sj7dv7I+3b+yPt2/sj7dv7I+3b+yP/4cNAv+F&#10;Ggb/giUM/44rDv+XMhP/nTkb+6FBJvSkSTTvpVJD6aFdVOWbZ2TglHFz24x6gdWFg4vRf4ySzXuV&#10;mMp3n5zHdKmfxXK1ocNxw6PBcdSkvG/gpLZw456ycueXr3Pqk69z6pOvc+qTr3Pqk69z6pOvc+qT&#10;r3Pqk69z6pOvc+qT/4gMAv+FGgb/hSQL/5EqDf+aMBL/oDga+KU/JPGoRzLrq09D5qdaVOCgZGXa&#10;mG121JB2gs6Kf4zKhIiTxn+RmcJ8mp6+eaShvHawpLl1vqa3dc+ntHPfp65z4aKqdeabqHbolqh2&#10;6JaoduiWqHbolqh26JaoduiWqHbolqh26JaoduiW/4kMAv+GGQb/hyQL/5MpDf+cLxH+pDYY9qk+&#10;I++tRTHosE1B4qxXU9ylYWbUnWp2zpVzgsiOfIzDiYWUvoSNm7qAlp+2faCjs3usprB5uqiuecqp&#10;rHjdqqd336WjeeSeonnnmaJ555mieeeZonnnmaJ555mieeeZonnnmaJ555mieeeZ/4kMAv+HGQb/&#10;iSMK/5UoDP+fLhD8pzUX8608IeyxQy/ltUpA37BVUteqX2XPoWh1yZlxgsKTeY29jYGVuImKm7OF&#10;k6Gvgp2lq3+oqKh9tqqmfcaspH3brJ973qidfOKgnH3lm5x95ZucfeWbnH3lm5x95ZucfeWbnH3l&#10;m5x95ZucfeWb/4oLAv+HGQb/iyIK/5cnC/+hLQ/6qjQV8bA7H+m2Qi3jukg+27VTUdOuXWXLpWZ1&#10;xJ5ugr2Xdo23kn+VsY2HnKyJkKGohpmmpIOkqaGCsqyegcOtnIHWrph/3auWgOGiloDknZaA5J2W&#10;gOSdloDknZaA5J2WgOSdloDknZaA5J2WgOSd/4oLAv+IGQb/jCEJ/5kmCv+kLA34rTIU77Q5Hee6&#10;QCvgvkc82LpRUM+xW2THqWR0v6JsgbibdIyxlnyVrJGEnKaOjaKii5amnYihqpqGr62Xhr+vlYbT&#10;r5GD262Qg+CkkIPjn5CD45+Qg+OfkIPjn5CD45+Qg+OfkIPjn5CD45+Qg+Of/4sLAf+IGAX/jiEI&#10;/5slCf+mKwz2sDES7bg3G+W/Pijdw0Y51L1QT8u1WWPDrWJzu6ZqgbOgcoysmnmVppaBnKCSiqKc&#10;j5Onl42eq5OLrK6Qir2wjovRsIqI2q+Kh9+miofioIqH4qCKh+KgiofioIqH4qCKh+KgiofioIqH&#10;4qCKh+Kg/4sLAf+JGAX/kCAI/50kCP+pKQv0sy8Q6rw2GeLEPCXax0Q20cFOTsi5WGK/sWBytqpo&#10;gK6kb4unn3eUoZp/nJuXh6KWlZGnkZKcq4yRqa6JkLqwhpDOsYON2rCEi9+nhYviooWL4qKFi+Ki&#10;hYviooWL4qKFi+KihYviooWL4qKFi+Ki/4wKAf+JGAX/kh8H/6AjB/6sKAnyty0O6ME0FuDKOiHW&#10;y0I1zcRNTMS9VmC7tl5xsq9mf6qpbYuipHSUm6B8nJWdhKKPmo6nipiZq4WWpq+Clrexf5bMsnyS&#10;2bF+kN6ofo/ho36P4aN+j+Gjfo/ho36P4aN+j+Gjfo/ho36P4aN+j+Gj/4wKAf+KGAX/lB4G/6Ih&#10;BvuvJgjvuysL5cYxEt3RNhzTz0AzyclLS8DCVF+2u1xwrbVjfqWva4mdq3KTlaZ5m4+jgaGJoIun&#10;g5+Wq36do656nLSwd53JsXSa2bF2lt6peJXgpHiV4KR4leCkeJXgpHiV4KR4leCkeJXgpHiV4KR4&#10;leCk/40KAf+LFwX/lxwF/6UfBfizIwbswCgI4s0tDtnYMxnP0z4xxc1JSbvHUl2xwVpuqLthfJ+2&#10;aIiXsm+Rj652mYiqfqCCqIilfKaTqneloK1zpbGvcKXIsGyi2bBvnt6pcZvgpHGb4KRxm+CkcZvg&#10;pHGb4KRxm+CkcZvgpHGb4KRxm+Ck/44JAf+MFwX/mhoE/6kcA/W4HwToxyMF3dUnCNTcMhfK2Dwv&#10;wNJGRrbNT1usx1dsosJeepm+ZYaRumyPibZzl4K0e557sYWjdbCQqG+vnatrr6+taLDGrmWt265n&#10;p96oaaTho2mk4aNppOGjaaTho2mk4aNppOGjaaTho2mk4aNppOGj/48JAf+NFgT/nhgD/64ZAvC+&#10;GQHizxoC1d4lBM3gNRTE3TwsutlEQ7DUTFimz1RpnMtbd5PHYoOKw2mMgsFwlHu+eZp0vYKgbryN&#10;pGi8m6djvK2pYL3Fq1273apfst+lYa7ioWGu4qFhruKhYa7ioWGu4qFhruKhYa7ioWGu4qFhruKh&#10;/5AIAf+RFQP/ohQB9bQSAOfGDgDZ2goAzuQpBsXkOBa940Aps+BDQKncSlSf2FFlldRYc4zRX36D&#10;z2aHe81tj3TLdpVtyn+aZ8qLnmHKmqJdy6ykWczGpVfK4KVXwOKhWbvknVm75J1Zu+SdWbvknVm7&#10;5J1Zu+SdWbvknVm75J1Zu+Sd/5IHAP+WEQL3qA4A3LsHANXMBwDP4xIAxegsCL3oORi05z8rquZD&#10;PaHkSE+X4k5fjd9VbYTeW3h83GOBdNtqiG3bc45n232TYduJl1zbmJpX3KubVN7EnFHd4ZxR0OWa&#10;Usvnl1LL55dSy+eXUsvnl1LL55dSy+eXUsvnl1LL55dSy+eX/5MGAP+cDAHdrwQA1MAFAM7QBgDG&#10;7BkBve0vC7PtOBuq7T0roexCO5frRkuP6kxYhupUY37pW2136WN1cOhqe2rpc4Bl6XyFX+mHiFrq&#10;lItW66SOU+y5j1Du1pBN5eSPTd3ojk3d6I5N3eiOTd3ojk3d6I5N3eiOTd3ojk3d6I5N3eiO/JYE&#10;AOmkAwDUtQIAzMUDAMbVBgC98SADs/IvDqrzNhyg8zsql/NAOI7zRUSG80tPf/NTWHjzW2By82Nm&#10;bfRra2j0c29k9HtzYPWFdlz2kHlY9557VfiufVL5xH5P+eJ/TfLlf03y5X9N8uV/TfLlf03y5X9N&#10;8uV/TfLlf03y5X9N8uV/9pkCANirAADNvAEAxcwDAL3jCgCz9yMFqfkuEJ/5NBuV+jknjPo+MoT7&#10;RDx9+0pFd/tRTHH8WVJt/GFXaf1pW2X9cV5h/nhhXv6BZFv/imZY/5ZoVf+jalL/s2tP/8ptTv/e&#10;bU7/3m1O/95tTv/ebU7/3m1O/95tTv/ebU7/3m1O/95t3KIAAM6zAADEwwEAvNMDALL7EwGo/iMH&#10;nf8qEJP/MBmK/zYigv88K3v/QjN0/0k6bv9PP2n/VkRm/15HYv9mSl//bU1d/3RPWv97UVf/g1NV&#10;/4xVUv+XV1D/o1hN/7RZTP/BWkz/wVpM/8FaTP/BWkz/wVpM/8FaTP/BWkz/wVpM/8Fa0asAAMW8&#10;AAC8zAAAsdoBAKf/FQKc/x8Hkf8mDoj/LBZ//zMdeP85JHH/QCpr/0YvZv9MM2H/UjZd/1k5Wv9g&#10;O1j/Zz1W/24/VP90QVL/ekJQ/4JDTv+KRUz/k0ZJ/6BHSP+qSEj/qkhI/6pISP+qSEj/qkhI/6pI&#10;SP+qSEj/qkhI/6pIx7UAALzGAACx1AAApuwEAJr/EgKP/xoGhf8hDHz/KBJ0/y8Xbf81HGf/PCFi&#10;/0IkXf9IJ1n/TipW/1QsU/9aLlH/Xy9O/2UwTP9qMkr/cDNI/3c0Rv99NUX/hDZD/443Qf+VOEH/&#10;lThB/5U4Qf+VOEH/lThB/5U4Qf+VOEH/lThB/5U4vb8AALLPAACm2gAAmfYCAI3/CwKD/xMFef8b&#10;CXD/Ig5p/ykSYv8wFlz/NxlY/z0bU/9DHlD/SB9N/00hSv9SIkj/VyNG/1skRP9gJUL/ZSZA/2on&#10;Pv9vKDz/dSg6/30pOf+DKjn/gyo5/4MqOf+DKjn/gyo5/4MqOf+DKjn/gyo5/4MqtMoAAKfWAACZ&#10;3gAAjPgAAID/AwF2/wwEbP8UB2T/HApd/yMNV/8qEFL/MBJN/zYUSf87FUb/QBdD/0UYQP9JGT7/&#10;TRo8/1AaOv9UGzj/WRw2/10cNP9iHTL/Zh0w/20eL/9xHy//cR8v/3EfL/9xHy//cR8v/3EfL/9x&#10;Hy//cR8v/3E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OA/90HAf/bikN/3MxEf95ORb/fEId/31MJf98Vy7/emQ3/3dyQP9zfkf+cIlM/W2T&#10;UftrnlX6aaZY+WevWvhmuFz4ZcFe92TKX/Zj1GD0YuBi8mHqYu9h8mPtYfpk5178ZOZe/WPmXv1j&#10;5l79Y+Ze/WPmXv1j5l79Y+Ze/WPmXv1j/3kOA/91Gwf/bykN/3YwEP99OBX/gEAc/4FKJf+BVC//&#10;gGE5/3xuQvx4ekr6dIVR+HGQVvdumlr2bKNe9GqsYfRotWPzZ75l8mXIZ/Fk0mnvY99q7GPpa+pi&#10;8mzmYPht4GD6at5g/GneYPxp3mD8ad5g/GneYPxp3mD8ad5g/GneYPxp/3oOA/92Ggf/cCgN/3ou&#10;EP+BNhX/hD8c/4VIJf+FUi//hF46+4BrRPh8d032eIJV9HSMW/JxlmDxbp9k8GyoaO5qsWvtaLtt&#10;7GfFb+tl0XHpZN5z5mPpdORi83XfYfZ02WL6b9Zj+23WY/tt1mP7bdZj+23WY/tt1mP7bdZj+23W&#10;Y/tt/3sNA/93Ggf/cicM/30tD/+ENRT/iD0b/4pGJP+KTy/7iVs694VoRfSAdFDxfH5Y73iJYO10&#10;kmbscJxr6m6lb+lrrnPoabh15mfDeOVlz3rjZN184GPpfd1i8X3WY/V50GX5dM5m+nLOZvpyzmb6&#10;cs5m+nLOZvpyzmb6cs5m+nLOZvpy/3wNA/94Ggf/dSYM/4AsDv+IMxP/jDsa/45EI/yOTS73jlg7&#10;84pkR/CFcFLtgHtc6nuFZeh3jmzmcpdy5G+hd+JsqnvgabR/32e/gt1lzITbY9uG2GHoiNNk8YPO&#10;ZvV+yGj4ecdo+nfHaPp3x2j6d8do+nfHaPp3x2j6d8do+nfHaPp3/30NA/95Ggf/eCUL/4MrDf+L&#10;MhL/kDkZ/5JCIvmTSi7zk1Q7749hSOuKbFXnhHdg5H+AauF5inPedJN63HCcgNlspYXXaa+J1We7&#10;i9NmyIzRZtiMzmXmjcpo8IjFafODwGv2fb5r93u+a/d7vmv3e75r93u+a/d7vmv3e75r93u+a/d7&#10;/30MA/96GQf/eyQL/4YpDP+OMBD/lDcX/JdAIfWYSC3wmVE665VdSeaPaFfiiHNk3oJ8cNp8hXrV&#10;do6B0nKXhs9voIrNbaqMy2u1j8lqwpDHatGRxWnikcFr7Y68bPCIuG7zgrZu9X+2bvV/tm71f7Zu&#10;9X+2bvV/tm71f7Zu9X+2bvV//34MAv97GQb/fiIK/4koDP+SLg//mDYW+Zs+H/KdRivsnk455ppa&#10;SeGUZVjcjW5n1oZ4c9GAgXzNe4mDyneSiMd0m4zEcqWQwnCwksBvvZS+bsyVu27elbhu6pO0cO2M&#10;sHHxha9x84OvcfODr3Hzg69x84OvcfODr3Hzg69x84OvcfOD/38MAv97GQb/gCEJ/4wnC/+VLQ7/&#10;mzQU9qA8He+iQynopEs44qBXSNyZYVnVkmtoz4t0dMqFfX3GgIWEwnyOir95l4+8dqCSuXSrlbZz&#10;uJe0cseYsnLama9y6Jesc+uQqXTviah08YaodPGGqHTxhqh08YaodPGGqHTxhqh08YaodPGG/38M&#10;Av98GQb/gyAJ/48mCv+YKw38nzIS86Q6G+unQSflqUk23qVUR9eeX1nQl2hoyZBxdMSKen2/hYKF&#10;u4GKi7d+k5C0e5yUsHinl653s5qrdsObqnbVnKd15Zukd+mUonjujKF474mheO+JoXjviaF474mh&#10;eO+JoXjviaF474mheO+J/4ALAv99GAb/hSAI/5EkCf+bKgv6ojEQ8ag4GemsPyXirkc02qpSRdKi&#10;XFjLm2ZnxJRvdL6Pd365in+GtIaHjLCCkJGsf5mWqX2jmaZ7r5yjer+doXrRnp955J6deuiXm3vs&#10;j5p77oyae+6MmnvujJp77oyae+6MmnvujJp77oyae+6M/4ELAv99GAb/hx8H/5MjCP+dKQr4pi8P&#10;7qw2F+axPSLfs0Ux1q5QRM6nWlfGn2Rmv5lsc7mTdH6zjnyGroqEjaqHjZKmg5WXooGgmp9/rJ2c&#10;frufmn7NoJh+4qCWfuaZlX7rkZR+7I6UfuyOlH7sjpR+7I6UfuyOlH7sjpR+7I6UfuyO/4ELAv9+&#10;GAb/iR4H/5YiB/+gJwn1qS0N7LA0FOO2Ox/cuEQt0rJPQ8qqWVbCo2Fmu51qc7SXcn2uknqGqY6B&#10;jaSLipKfiJKXm4Wdm5iEqZ6Vgrigk4LKoZGC4KGPguWbj4Lqk4+C65CPguuQj4LrkI+C65CPguuQ&#10;j4LrkI+C65CPguuQ/4ILAv9/GAb/ix0G/5ghBv+jJQjzrCsL6bQyEeG7OBvZvEIsz7VNQsauV1W+&#10;p2BltqFocq+bb32plneFo5J/jZ6Ph5KajJCYlYqanJGIpp+Oh7WhjIfIo4qH3qOJhuSdiYXplYmF&#10;65KJheuSiYXrkomF65KJheuSiYXrkomF65KJheuS/4IKAv9/GAb/jRwF/5ofBf2mIwbxsCkJ57kv&#10;D97BNhfVwEAqzLlLQMOyVVO6q15ksqVmcaugbXykm3WFnpd8jJmUhZOUkY2Yj4+XnIuNo6CIjLKi&#10;hYzFo4OM3KSCiuOeg4noloOJ6pODieqTg4nqk4OJ6pODieqTg4nqk4OJ6pODieqT/4MKAv+AFwX/&#10;jxsF/50dBPupIQXutCYH5L4sC9vHMxPRwz8pyL1KP7+2U1K2sFxirqpkcKala3ufoHKEmZx6jJOZ&#10;gpKOl4uYiZSVnIWToaCBkq+jfpHCpHyS2qR8j+OgfY7nl32N6ZR9jemUfY3plH2N6ZR9jemUfY3p&#10;lH2N6ZR9jemU/4QKAv+BFwX/kRkE/58bA/isHgPruCIF4cQoCNjLLxHOxz0nxMFIPbu7UVCytVph&#10;qa9hb6GqaXqapnCDlKJ3i46ff5KInYiXg5uSnH6ZnqB6mK2id5jApHWY2KR0leKgdpPnmHeS6ZV3&#10;kumVd5LplXeS6ZV3kumVd5LplXeS6ZV3kumV/4QJAf+EFgX/lBcD/6MZAvWwGgLovh0C3sshBNPP&#10;LQ/KyzslwMZGO7bAT06tuldfpLVfbZyxZniVrW2Cjql1ioemfJCBpIWWfKKPm3ehm59yoKqhb6C+&#10;o22g1qNsneKgb5rnmHCY6JVwmOiVcJjolXCY6JVwmOiVcJjolXCY6JVwmOiV/4UJAf+HFAT/mBUC&#10;/qcVAfG1FADkxRQA2dQWAM/TKw3F0Dkiu8tDOLHGTUyowVVcn7xcapa4Y3aPtWp/iLJyh4GveY57&#10;rYKUdauMmW+qmJxrqaifZ6q8oWWq1aFkpuOfZ6Lnl2ig6ZVooOmVaKDplWig6ZVooOmVaKDplWig&#10;6ZVooOmV/4YIAf+LEgP/nBEB8asOAN+8CgDYzAgA09kRAMrZKAvA1TYftdFBNavNSkiiyFJZmcVZ&#10;Z5DBYXKIvmh8gbtvhHq5d4t0uH+QbraKlWi1lpljtaacYLW7nV631p1csuWcX6zolWCq6pNgquqT&#10;YKrqk2Cq6pNgquqTYKrqk2Cq6pNgquqT/4gIAf+PDwL2oAwA27EFANXABgDRzwYAy94UAMLeLAi5&#10;3DUcr9k+MaXUR0Sb0U9Vks5WYonLXW6CyWR3esdsf3PFdIZtxH2LZ8OHkGLDlJNdw6WWWcS6l1fF&#10;2JhVwOiXWLnrkVi27I9YtuyPWLbsj1i27I9YtuyPWLbsj1i27I9YtuyP/4oHAf+UCwDhpgMA1LYE&#10;AM7EBADJ0wYAwuIbAbrjLwux4jkaqOA+LJ7eRT+U20xPi9lTXILWWmh71WFxdNRpeG3TcX5n0nuD&#10;YdKGiFzSk4tX06SNVNS7j1HV2o9P0eqPUcjuilLF74lSxe+JUsXviVLF74lSxe+JUsXviVLF74lS&#10;xe+J/4wGAfCbBADWrAAAzrsCAMjJAwDB2AcAuechA7DoMA6n6Dgcnuc9K5XmQjqM5UlIg+RRVHzj&#10;WF504l9nbuJnbmfib3Ni4nh4XOKDfFfjj4BT5J+CT+W0hE3mz4RL5eqETNrvgU3W8IBN1vCATdbw&#10;gE3W8IBN1vCATdbwgE3W8IBN1vCA/44EANuiAADPsgAAx8EBAMDPBAC46g4Ar+0lBabuLxCd7jYc&#10;lO48KYvuQTWD7kdAfO5PSnXuV1Jv7l9Yau5nXmXub2Jh73hmXO+BaljwjW1U8ZpvUfKrcU7zwHJM&#10;9NxzSu/uc0nr8HNJ6/BzSevwc0nr8HNJ6/BzSevwc0nr8HNJ6/Bz5pgAANKpAADIuQAAwMgBALfV&#10;BACu8hYBpfQlB5v1LRCS9jQbifY6JYH2QC9690Y3dPdNP273VEVp+F1KZfhlTmH5bVFe+XRVWvp9&#10;V1f6h1pU+5NcUfyhXk79sGBM/sRhSf/iYkj/7GJI/+xiSP/sYkj/7GJI/+xiSP/sYkj/7GJI/+xi&#10;16EAAMmyAADAwQAAt88BAK3bAwCj+hgCmfwiCJD9Kg+H/jEYf/43IHj/Pidx/0Qua/9LM2b/UThi&#10;/1k7Xv9hPlv/aEFY/3BEVv93RlP/gEhQ/4lKTv+VTEv/oU1J/7BOR//FT0b/zlBG/85QRv/OUEb/&#10;zlBG/85QRv/OUEb/zlBG/85QzKsAAMG6AAC3ygAArNUAAKHvBwCX/xUDjf8eB4T/Jg18/y0UdP80&#10;Gm7/Ox9o/0EkYv9IKF7/Tita/1QuV/9bMFT/YTNR/2g0T/9vNk3/dzhK/385SP+IO0b/kjxE/509&#10;Qv+sPkH/sz5B/7M+Qf+zPkH/sz5B/7M+Qf+zPkH/sz5B/7M+wrUAALjEAACt0QAAoNsAAJX3BQCK&#10;/xACgf8ZBnj/IQtw/ygPaf8wFGP/Nxhe/z0bWf9DHlX/SSFS/04jT/9UJEz/WiZK/18nR/9lKEX/&#10;bCpD/3MrQP96LD7/gi08/4suOv+XLzn/nC85/5wvOf+cLzn/nC85/5wvOf+cLzn/nC85/5wvur8A&#10;AK7NAACh1wAAk94AAIj6AAB+/wkCdP8TBWz/Gwhl/yMLXv8qD1j/MRJT/zcUT/89Fkv/QhhI/0cZ&#10;Rf9MGkP/URtA/1UcPv9aHTz/YB45/2YfN/9sIDX/ciEz/3kiMf+CIjD/hiMw/4YjMP+GIzD/hiMw&#10;/4YjMP+GIzD/hiMw/4YjsMkAAKPUAACU3AAAhuIAAHv8AABx/wIBaP8LA1//FAZY/xsIUv8jCk3/&#10;KQxI/y8ORP81D0H/ORE+/z4SO/9CEjj/RhM2/0oUM/9OFTH/UxUv/1gWLf9dFyr/Yhco/2gYJv9v&#10;GCX/chkl/3IZJf9yGSX/chkl/3IZJf9yGSX/chkl/3IZ/2wTBP9nHwj/Xy0M/2UxD/9rOhT/bUQZ&#10;/21OIP9rWSf/aWct/2Z1M/9jgTj/YYw8/1+WP/9dn0H/XKhD/1uwRP5auEb9WcBH/FnJSPtY0kj5&#10;V91J91fmSfVW70rzVvZK8Vb9Su9V/0rvVf9K71X/Su9V/0rvVf9K71X/Su9V/0rvVf9K/2wTBP9n&#10;Hwj/Xy0M/2UxD/9rOhT/bUQZ/21OIP9rWSf/aWct/2Z1M/9jgTj/YYw8/1+WP/9dn0H/XKhD/1uw&#10;RP5auEb9WcBH/FnJSPtY0kj5V91J91fmSfVW70rzVvZK8Vb9Su9V/0rvVf9K71X/Su9V/0rvVf9K&#10;71X/Su9V/0rvVf9K/20SBP9nHwj/YCwM/2cxD/9uORP/cEMZ/3BNIP9uWCf/bGUu/2lzNP9mfzr/&#10;ZIo+/2GUQf5gnkT9XqZG/F2uSPtct0n6W79K+lrIS/la0Uz3WdxN9VjmTfJY707wWPZO7lj9Tu1X&#10;/07tV/9O7Vf/Tu1X/07tV/9O7Vf/Tu1X/07tV/9O/24SBP9oHgj/YisM/2svD/9yOBP/dEEZ/3VL&#10;IP9zVSj/cWIv/25wNv9rfD39aIdB+2WRRfpjmkn5YaNL+GCrTfdftE/2XrxQ9V3GUvRcz1PyW9tU&#10;8FvmVe5a71XrWvdW6ln+Vuha/1PoWv9T6Fr/U+ha/1PoWv9T6Fr/U+ha/1PoWv9T/24RBP9pHgf/&#10;ZSkM/28uDv91NhL/eD8Y/3lJIP94Uyj/dl8w/nJsOPtveT/5bIRF92mOSvZml030ZKBR82OpU/Jh&#10;sVXxYLpX8F/EWO9ezlruXdpb61zlXOhc713mW/dd5Vz+W+Jd/1jiXf9X4l3/V+Jd/1fiXf9X4l3/&#10;V+Jd/1fiXf9X/28RA/9qHQf/aCcL/3MsDf95NBL/fD0Y/31GH/98UCj+e1wx+ndpOvdzdUL1cIBJ&#10;82yKTvFplFPwZ51W7mWlWe1jrlzsYrde62DBYOpfzGLpXtlj5l3lZONd72XhXfdk31/+YNpg/1za&#10;YP9c2mD/XNpg/1zaYP9c2mD/XNpg/1zaYP9c/3AQA/9rHQf/bCUL/3YrDf99MhH/gTsX/4JEH/+B&#10;Tij6gFgy9nxmPPN4ckXwdH1N7XCHU+ttkFnqapld6GeiYedlqmTmY7Rn5GG+aeNgyWviX9dt3l7l&#10;btxd727ZYPhq1mL/ZtFk/2HQZP9h0GT/YdBk/2HQZP9h0GT/YdBk/2HQZP9h/3EQA/9sHAf/byMK&#10;/3oqDP+BMRD/hTkV/4dBHfuHSyf2hlUy8YJiPe59bkjqeHhR6HSCWeVwjF/jbJVl4Wmdat9mpm3e&#10;ZLBx3GG6dNpgx3bZX9V31V7jeNJg73XQY/hwzWb+a8hn/2bIZ/9myGf/Zshn/2bIZ/9myGf/Zshn&#10;/2bIZ/9m/3IOA/9tGwf/cyIJ/34oC/+FLw7/ijcU/ow/HPeMSCbxi1Ey7IhePuiCakrkfXRV4Xh+&#10;Xt5zh2bbbpBt2GqYc9VooXbTZqt50WS2etBjwnzOY899zGLgfclj7XvHZ/h2xGn9cb9q/2u/av9r&#10;v2r/a79q/2u/av9rv2r/a79q/2u/av9r/3MOA/9vGwf/diEJ/4EmCv+JLQ3/jjQS+pE9GvOSRSXt&#10;kU4x541aPuOIZkzegnBY2nt5ZNV2gmzScotyz2+UdsxsnHrKaqZ9yGmwf8ZovIDEZ8qCwmfbgr9n&#10;6oG+avZ7u2z6drdt/XC2bf1wtm39cLZt/XC2bf1wtm39cLZt/XC2bf1w/3QNA/9vGgf/eR8I/4Ul&#10;Cf+NKwv/kzIQ95Y6GO+XQiPpl0sw45NXPt2NYk3Xh2xb0oF1Zc18fm3KeId0xnSPecNxmH3Bb6GA&#10;v22rg7xst4S7a8WGuWvVhrZq5oa1bvSAsm/4eq5w+3SucPt0rnD7dK5w+3SucPt0rnD7dK5w+3Su&#10;cPt0/3UNA/9wGgf/fB4H/4gjCP+QKQr9lzAP85s4FuudQCDlnUgt3plUPdiTX03RjGlay4ZyZsaB&#10;em7CfYN1v3mLe7t2k3+4dJyDtnKmhrNwsoixb8CJsG/Qiq1u44qtcvKFqnL1fqdz+Xenc/l3p3P5&#10;d6dz+Xenc/l3p3P5d6dz+Xenc/l3/3UMA/9xGQb/fx0G/4siB/+UJwn6mi4N8J81E+iiPR3ho0Yr&#10;2p5SO9KXXEzLkWZaxYtvZsCGd2+7gX92t36HfLR7kIGxeJiFrnaiiKt0roqpc7yMp3PMjaVy4I2k&#10;dfCIonbzgqB293ugdvd6oHb3eqB293qgdvd6oHb3eqB293qgdvd6/3YMA/9yGQb/gRwG/40gBv+X&#10;JQf3niwL7aQzEeWnOhrdqEQn1aNPOc2cWkvGlWNZwI9sZbqKdG+1hnx3sYKEfa1/jIKqfJWGpnqf&#10;iqN4qo2hd7iPn3fIkJ133ZCdee6Mm3nyhZl69n2ZevZ9mXr2fZl69n2ZevZ9mXr2fZl69n2ZevZ9&#10;/3cLAv90GAb/gxsF/5AfBf+aIwb0oikJ6qgwDuKsOBfarUIk0adNOMmgWErCmWFZu5RqZbWOcm+w&#10;inp3q4aBfaeDiYOjgZKHoH6bi519p46ae7SQmHvFkpZ72pKVfOyOlH3wh5N99X+TffV/k331f5N9&#10;9X+TffV/k331f5N99X+TffV//3cLAv92FwX/hhoE/5IdBP+cIQXypScH6KwtDN+yNBPWsUAjzapM&#10;N8WkVkm+nV9Yt5hnZLCTb26rjnd3pot/faGIhoOdhY+ImYOYjJaBpI+TgLGSkX/Ck49/1pSOgOqR&#10;joDviY2A9IGNgPSBjYD0gY2A9IGNgPSBjYD0gY2A9IGNgPSB/3gLAv94FgX/iBkE/5QbA/yfHwTv&#10;qSQF5bEqCdy3MQ/TtD4hyq5KNcGoVEe6oV1XspxlY6yXbW6mk3V2oY98fZyMhIOYiYyIlIeWjZCF&#10;oZCNhK+TioO/lIiE1JWIhOmTiITui4iD84OIg/ODiIPzg4iD84OIg/ODiIPzg4iD84OIg/OD/3gK&#10;Av96FQX/ihcD/5cZAvqiHALtrCED4rUmBtm8LwzPtz0gx7JINL6rUka2pVtWrqBjYqeba22hl3J2&#10;nJN6fZeQgYOSjoqIjoyTjYqKnpGGiayUhIi9lYKI0ZaBiOiUgojtjYKH8oWCh/KEgofyhIKH8oSC&#10;h/KEgofyhIKH8oSCh/KE/3kKAv98FAT/jBYD/5kXAvelGQHqsBwC37shA9a/LAvMuzsew7VHMrqv&#10;UUSyqllUqqVhYaOgaWycnHB1l5l3fZGWf4ONk4eIiJGRjYSPnJGAjqmUfY26lnuOz5Z6jeaVe43t&#10;jnyL8YZ8i/GGfIvxhnyL8YZ8i/GGfIvxhnyL8YZ8i/GG/3oKAv9/EwP/jxQC/5wUAfSpFQDntRYA&#10;3MEZAdLDKgnIvzkcv7pFMLa0T0Otr1dSpapfYJ6lZ2uYom50kZ51fIycfYKHmYWIgpeOjX2VmZF5&#10;lKeUdpS4lnSUzZZyk+WWdJLsj3aQ8Yd2kPGHdpDxh3aQ8Yd2kPGHdpDxh3aQ8Yd2kPGH/3sJAv+C&#10;EQP/khEB+KAQAOqtDgDguwwA2McPAM7HKAjEwzcau75DLrG5TECptFVQobBdXpmsZGmSqGtyjKVy&#10;eoaieoGAoIKHe56LjHadlpBynKSTb5u2lWyby5Zrm+SVbZnsj2+W8IdvlvGHb5bxh2+W8YdvlvGH&#10;b5bxh2+W8YdvlvGH/3wJAv+FDwL/lQ4A66QKANmyBgDVvgcA0soLAMnLJQbAyDUYtsRAK62/Sj2k&#10;u1NNm7ZaW5SzYWaMsGlwhq1weICqd356qH+EdKeIiW+llI5rpKKRZ6S0k2WlypRjpOSTZaHtjmed&#10;8YdnnfGGZ53xhmed8YZnnfGGZ53xhmed8YZnnfGG/30IAv+JDAH0mQkA2qgDANS1BQDQwgUAzM4H&#10;AMTQIQS6zTIVsco9KKfGRzqewlBKlb5XV467X2OGuGZsgLZtdHm0dHtzsn2BbrGGhmiwkYpkr5+N&#10;YK+yj12wypBcr+WQXazui1+n8oVgp/KFYKfyhWCn8oVgp/KFYKfyhWCn8oVgp/KF/38IAf+OCQDh&#10;ngEA1awCAM+5AwDKxgMAxdEGAL3VHAK01C4RqtE6JKHORDWYyk1Fj8hUU4fFXF6Aw2NnecFqb3O/&#10;cnZtvnp7Z72EgGK8j4RdvJ6HWbyxiVe9yYpVveeKVrnxhliy9IFYsvSBWLL0gViy9IFYsvSBWLL0&#10;gViy9IFYsvSB/4EHAfOTAgDYowAAz7EBAMm+AgDDygMAvNUHALXcHQKt2ywNo9k3H5rWQDCR1Ek/&#10;iNJRTIDQWFd5zmBgc81naGzMb25my3h0YcuCeFzLjnxXy51/U8uxgVHNy4JPzOmCUMj0f1HA93tR&#10;wPd7UcD3e1HA93tRwPd7UcD3e1HA93tRwPd7/4YDAN6ZAADRqQAAybYAAMLDAAC7zwQAtNwJAKzi&#10;IgSk4i8Om+E4HJLgPiqJ30Y4gd5ORHndVU9y3FxYbNtkX2bbbGVg23VqW9t/blbbjHFS3Jt0T92v&#10;dkzeyHdL3ud2S9r1dUzR+HJM0fhyTNH4ckzR+HJM0fhyTNH4ckzR+HJM0fhy844AANagAADLrwAA&#10;wrwAALvJAQCy1AUAqugUAKLpJQaZ6S8Qkek2G4jpPSeA6EQyeehLO3PoU0Nt6FtKZ+hjUGLoa1Ve&#10;6HRaWel9XVXpiWFR6pZjTuunZUvsvGZJ7ddnR+3yZ0fj+mZH4/pmR+P6Zkfj+mZH4/pmR+P6Zkfj&#10;+mZH4/pm3ZcAAM2oAADDtgAAu8QAALLPAQCo2QQAoO8YApfwJAeO8S0QhvE1GX7yOyJ38kIqcfJJ&#10;MWvyUDhm81g9YvNgQV70aEVa9HFIV/V5S1P1g05Q9o9RTfeeU0r4rlRI+MJVRvncVkT5+FZE+flW&#10;RPn5VkT5+VZE+flWRPn5VkT5+VZE+flW0qAAAMWwAAC8vgAAsssAAKjVAACd6QcAlPcXAoz5IgeD&#10;+SoOe/oyFXT7ORxu+0AiaPxHKGP8TSxe/VMwWv1bM1f+YzZU/ms4Uf9zO0//fD1M/4Y/Sf+SQUb/&#10;oEJE/69DQv/BRED/3UVA/95FQP/eRUD/3kVA/95FQP/eRUD/3kVA/95Fx6oAAL25AACzxwAAqNEA&#10;AJzaAACR9AgAiP8UAoD/Hgd4/yYMcP8uEWr/NRZk/zwaX/9DHlr/SSFW/08kU/9WJlD/XClN/2Mq&#10;Sv9qLEj/ci5F/3svQ/+FMUD/kDI+/5wzPP+qNDr/vTU6/701Ov+9NTr/vTU6/701Ov+9NTr/vTU6&#10;/701vrQAALTDAACpzgAAnNcAAI/eAACF+gQAfP8QAnT/GQVs/yEJZf8pDV//MBBa/zcTVf89FlH/&#10;QxhN/0kaSv9PHEf/VB1F/1ofQv9gID//ZyE9/28jOv93JDj/gCU2/4kmM/+UJzH/oycx/6MnMf+j&#10;JzH/oycx/6MnMf+jJzH/oycx/6Mntr4AAKrLAACd1AAAj9sAAILiAAB4/QAAb/8JAWf/EwRg/xsG&#10;Wv8jCVT/KgtP/zAOS/82D0f/PBFD/0ESQP9GEz3/ShU7/1AWOP9VFjb/Wxcz/2EYMP9oGS7/bxor&#10;/3cbKf9/Gyb/ixwm/4scJv+LHCb/ixwm/4scJv+LHCb/ixwm/4scrMgAAJ/SAACQ2QAAgt8AAHXo&#10;AABr/wAAYv8BAVr/CgJT/xMETf8bBkj/IgdD/ygJP/8uCjz/Mgs4/zcMNf87DTL/Pw4v/0MOLf9I&#10;Dyr/TRAn/1IQJf9YESL/XxIg/2USHf9sExr/dRMa/3UTGv91Exr/dRMa/3UTGv91Exr/dRMa/3UT&#10;/2AWBP9ZIwj/Ui8L/1oyDf9fOhH/YUQW/2BPG/9dWyD/W2gl/1h1Kf9WgS3/VIwv/1OWMf9RnzP/&#10;UKc0/0+vNf9Ptzb/Tr42/07HN/1N0Df7Tdo3+U3jOPdM7Tj1TPQ49Ez6OPJM/zjxS/838Uv/N/FL&#10;/zfxS/838Uv/N/FL/zfxS/83/2AWBP9aIgj/VC4L/1swDf9hORH/Y0MV/2JOG/9fWSD/XWcm/1p0&#10;Kv9YgC7/Vosx/1WUM/9TnjX/UqY2/1GuN/5RtTj9UL05/U/GOfxPzzr6T9k6907jOvVO7DrzTvQ7&#10;8U36OvBN/zrvTf86703/Ou9N/zrvTf86703/Ou9N/zrvTf86/2EVBP9bIgf/VywL/18vDf9lNxD/&#10;aEEV/2dMG/9kViH/YWQn/19xLP9dfTD/Wog0/1mSNv1Xmzj8VqM6+1WrO/pUszz5U7s9+FLEPvhS&#10;zT/2Udg/9FHiQPFQ7EDvUPRA7VD7QOxQ/0DrUP8+61D/PutQ/z7rUP8+61D/PutQ/z7rUP8+/2IV&#10;BP9cIQf/WioK/2MtDP9pNhD/bD8V/2tJG/9pVCH/ZmEo/2NuLv9hejL9XoU2+1yPOvpamDz4WaE+&#10;91ipQPZXsUH1VrlC9FXCQ/NUy0TyVNZF8FPiRe1T7EbrU/RG6VL7RudT/0TmVP9C5lT/QuZU/0Lm&#10;VP9C5lT/QuZU/0LmVP9C/2MUBP9dIQf/XicK/2csDP9tNA//cD0U/3BHG/9uUiL/a14p/mhrL/tl&#10;dzX5YoI692CMPvVelUH0XJ5D8lumRfFarkfwWbZI71i/Se5XyUrtVtRL61XhTOhV603mVfRN5FX7&#10;TOJW/0nhV/9H4Vf/R+FX/0fhV/9H4Vf/R+FX/0fhV/9H/2QUBP9eIAf/YSUJ/2wqC/9yMg//dTsU&#10;/3VFGv9zTyL+cVoq+m5oMfZqdDj0Z3498WSIQvBikkbuYJpJ7V6iTOxcq07qW7NQ6Vq9UehZx1Pn&#10;WNNU5VfgVeJX61bfV/RV3Vn8Udxa/07aXP9M2lz/TNpc/0zaXP9M2lz/TNpc/0zaXP9M/2UTBP9f&#10;IAf/ZSIJ/3ApCv93MA7/ejkT/3pCGf55TCH5d1Yq9HRkM/FwbzvubHpC62mER+lmjUzoY5ZQ5mGe&#10;U+Vfp1bjXbBY4ly5W+FaxFzfWdFe3VngX9pY61/XWvVb1V38WNJf/1TRYP9R0WD/UdFg/1HRYP9R&#10;0WD/UdFg/1HRYP9R/2YTBP9gHwf/aSEI/3QnCf97Lgz/fzYR/4A/GPp/SSH0fVMq73pgNOt1az3o&#10;cXZG5W2ATeJpiVPgZpJY3mOaXNxho2DaXqxj2V22ZddcwWbVXM5n01veZ9Bb6mbNXvViy2H9Xspj&#10;/1rJZP9XyWT/V8lk/1fJZP9XyWT/V8lk/1fJZP9X/2cSBP9iHgf/bh8H/3klCP+ALAv/hDQQ/IY8&#10;FvWFRR/vhE8q6oBcNeV7Zz/hdnJJ3XF7UtpthFrXaY1g1GaVY9JknmbQY6dpzmGwa81gvGzLYMlt&#10;yWDYbcZf523EYvNow2X8ZMJn/1/AaP9cwGj/XMBo/1zAaP9cwGj/XMBo/1zAaP9c/2gSA/9jHQf/&#10;cR0H/30jB/+EKQr/iTEO+Is5FPCLQh3qikso5IZYNN+BY0Hae21N1XZ3VtFygF3Obohjy2yQZ8lp&#10;mWrHZ6FtxWarb8NltnHBZMNyv2TSc71j43O7ZvFuumj7ablr/2S3a/9ht2v/Ybdr/2G3a/9ht2v/&#10;Ybdr/2G3a/9h/2kRA/9mGwb/dRwG/4AhBv+IJwj+jS4M9JA2EuyRPxvlkEgm34xUM9mHX0HSgWpO&#10;znxzV8l3e1/GdIRlw3GMasBulG6+bJ1xu2qmc7lpsXW3aL53tmjNeLNn33i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KyRAACklAAAm5UAAI+VAACElAAAfpQOAHqUIAB3lC8Bc5Q6BG+TQwdskkwLaJFT&#10;D2WQWhNij2EWX49pGlyOcR1YjXohVYyEJFKLkSdPi58pTYqxKkuKxytKieAqS4nyKEuI/iZMh/8l&#10;TIf/JEyH/yRMh/8k0XQAAMOAAAC5igAAsJEAAKiWAACgmgAAlpsAAIubAAB9mwAAdpsHAHKbGQBv&#10;nCkAbJs1AmibPwRlmkgIYplQC1+ZVw5cmF4SWZdmFVWWbhlSlngcT5WCH0uUjyJIlJ4kRpSwJUST&#10;xiVEk+AlRJHyI0SQ/iJEkP8hRJD/IUSQ/yFEkP8hy3sAAL6GAAC0kAAArJcAAKScAACbnwAAkaEA&#10;AIWiAAB5ogAAbqMAAGijEQBloyEAY6QuAGCjOgJdo0MEWqNLB1eiUwlUolsMUaFjD06gaxJLoHUW&#10;SJ+AGEWfjRtCnpwdP56vHj6exh49neAdPZzzHT2b/x08mv8dPJr/HTya/x08mv8dxIIAALmNAACw&#10;lgAAqJ0AAJ+iAACVpgAAiqcAAH6oAABzqQAAZasAAF6sBQBarBcAV60lAFWtMgBTrTwBUa1FAk+t&#10;TgRMrFYGSaxfCUasaAtDq3IOQKt9ED2qixM7qpsUOKquFTeqxRU2qeEVNaf0FjSm/xY0pf8XNKX/&#10;FzSl/xc0pf8XvYoAALOVAACrnQAAo6QAAJmpAACOrAAAgq0AAHavAABrsAAAX7IAAFO1AABMtgkA&#10;SbcZAEi3JwBGuDIARbg9AEO4RgBBuFABP7hZAz24YwQ6uG0GN7h6CDW3hwoyt5gLMLesDC+4xAwu&#10;t+ELLbX1DSyz/w4rsv8PK7L/Dyuy/w8rsv8Pt5MAAK6dAACmpQAAnasAAJGvAACFsgAAebMAAG21&#10;AABhtwAAVrkAAEu8AABAwAAAOsIJADfDGAA1wyQANMQvADPEOgAyxEQAMMVPAC/FWgAtxWYBK8Zz&#10;AinGggInxpMDJcaoBCPHwgQjxuEDIsT3BSHC/wcgwf8IIMH/CCDB/wggwf8IsZwAAKmlAACfrAAA&#10;lLIAAIi1AAB7uAAAbroAAGK8AABXvgAATMEAAEHEAAA4xwAALssAACXOBQAh0BEAINEdAB/RKAAe&#10;0jQAHNI/ABvTSwAa01kAGNRnABfVdwAV1YoAFNagABLXvAAR2N4AEdXzABHU/wER0v8CEdL/AhHS&#10;/wIR0v8Cq6UAAKKtAACXswAAirgAAH27AABvvQAAY8AAAFbCAABLxQAAQMgAADbMAAAszwAAJNIA&#10;ABvVAAAT2QMADt8LAA3gFwAL4CMACuEuAAjiOgAH40gABeNWAAPjZwAC43kAAOOOAADkpwAA5MQA&#10;AOXlAADl+QAA5f8AAOX/AADl/wAA5f8ApK0AAJm1AACMugAAf74AAHHBAABjwwAAVsYAAEnKAAA9&#10;zQAAM9AAACnTAAAg1wAAF9oAAA/dAAAH4AAABOwDAAHrCwAA6xUAAOsfAADrKQAA7DUAAOxDAADt&#10;UwAA7mUAAO95AADvjgAA8KYAAPHBAADy3AAA8vEAAPLyAADy8gAA8vIAm7UAAI+7AACBwAAAcsMA&#10;AGPHAABVygAASM4AADvRAAAw1QAAJdkAABzcAAAS3wAACeEAAALkAAAA6gAAAPMAAADzAAAA8wYA&#10;APMOAAD0GAAA9CMAAPUvAAD3PQAA+U4AAPphAAD7dgAA/IsAAP2gAAD+tAAA/soAAP7LAAD+ywAA&#10;/ssAkbwAAIPBAAB0xQAAZckAAFbNAABH0gAAOtYAAC3bAAAi3gAAF+EAAA3kAAAE5gAAAOgAAADq&#10;AAAA9AAAAPoAAAD6AAAA+gAAAPsAAAD8BgAA/RAAAP4aAAD/JwAA/zYAAP9IAAD/XAAA/3AAAP+C&#10;AAD/kwAA/6MAAP+kAAD/pAAA/6QA/wUlAf8HIQH/BCAB/wAjAf8ALQH/ADkA/wBGAP8AUwD/AGAA&#10;/wBsAP8AdgD/AH4A/wCGAP8AjQD+AJMA/ACZAPoAnwD4AKQA9wCrAPYAsQD1ALkA9ADBAPQAzADz&#10;ANgA8gDkAPEA7wDwAPkA8AD/AO4A/wDtAP8A7QD/AO0A/wDtAP8A/wsiAf8NHQH/ChwA/wUgAP8D&#10;KwD/ADYA/wBDAP8AUAD/AFwA/wBoAP8AcwD/AHsA/wCDAPwAigD6AJAA+ACWAPYAnAD0AKIA8gCo&#10;APEArgDwALYA7wC+AO4AyQDtANQA7ADhAOsA7QDqAPcA6QD+AOgA/wDnAP8A5wD/AOcA/wDnAP8A&#10;/xEdAf8RGQD/DhgA/xAeAP8QKAD/CzMA/wU/AP8ATAD/AFkA/wBkAP8AbwD8AHgA+gCAAPcAhwD0&#10;AI0A8gCTAPAAmQDuAJ4A7AClAOsAqwDqALMA6AC7AOcAxgDmANEA5QDfAOQA6wDjAPQA4gD9AOAA&#10;/wDfAP8A3gD/AN4A/wDeAP8A/xUZAf8WEwD/FBEA/xoaAP8bJQD/GC8A/xM7AP8NSAD+CVQA+gVg&#10;APYCagD0AXQA8QB8APAAgwDuAIkA7ACPAOoAlQDoAJsA5gChAOQAqADjALAA4QC5AOAAwwDfAM8A&#10;3QDdANwA6QDaAPUA1gD/ANUB/wDVAf8A1AH/ANQB/wDUAf8A/xoTAP8cDAD/Hg0A/yQWAP8lIAD/&#10;IysA/x82APsaQgD1Fk8A8RJbAO0QZgDqDm8A6A53AOYNfwDkDIUA4wyMAOELkgDgC5gA3wqeAN0K&#10;pQDbCa0A2Qm2ANgJwQDWCc4A1AndANEM7ADOD/gAzBD/AcsQ/wHKEP8ByhH/AcoR/wHKEf8B/x8N&#10;AP8hBgD/KAgA/y0QAP8uGQD/LCQA+SowAPElPADrIUkA5x5VAOMdYADgHGoA3RtzANsbegDZGoEA&#10;2BqIANYajgDUGpQA0xqbANEbogDQG6oAzxuzAM0bvgDMG8sAyhvbAMYd6QHEHvYCwh7/AsAe/wO/&#10;Hv8Dvx7/A78e/wO/Hv8D/yQIAP8nAAD/MQQA/zUKAP82EgD5NBwA8DEoAOguNQDiKkIA3ShPANgo&#10;WgDUKWUA0iluAM8pdQDOKXwBzCqDAcoqiQHJKY8ByCmWAsYpnQLFKaUCwymuAsIpuQPAKcYDvynV&#10;A7wp5gS5KvMFtyr/BbUq/wW1Kf8FtCn/BbQp/wW0Kf8F/ykBAP8wAAD/OQAA/j0DAPg9CQDwOxMA&#10;5jcdAN4zKwDYMzoA0jRIAM42VQDKNl8BxzZoAsU2cAPDNncDwTZ+BL81hAS+NYoFvDWRBbs1mAa5&#10;NKAGuDSpB7Y0tAe1NMIHszPRCLE04giuNPEJrTP9Casz/wmqM/8JqjP/CKoz/wiqM/8I/y4AAP83&#10;AAD7QAAA7UMAAORDAADiQAcA3jsRANU8IgDOPzQAyUFDAMRBTwHAQVoCvUFjBLtAawW4QHIGtz95&#10;B7U/fwizPoUJsj6MCrA9kwqvPZsLrT2kDKw8rwyqPL0NqTzMDac83w2kPO4Nozz7DaE8/wyhO/8M&#10;oDv/DKA7/wygO/8M/zIAAP8+AADsRQAA4EsAANpNAADWSwEA1EUIAMxHHADFSS4AwEs+ALtLSgK3&#10;SlUEtEleBrFJZgivSG0JrUd0CqtGegypRoANqEWHDqZFjg+lRJYQo0SgEaFDqxKgQ7gSnkPIE51D&#10;2xObQ+sSmUP5EZhD/xCXQ/8Ql0P/D5dD/w+XQ/8P/zYAAPdDAADjTQAA2lQAANNWAADOVQAAzE8C&#10;AMVQFwC+UikAuFM5ALNTRgKvUlEFrFFaB6lQYgqmT2kLpE5vDaJNdg+gTXwQn0yDEZ1LihObS5IU&#10;mkqcFZhKpxaWSbQXlUnEGJRJ1hiSSekXkEn3FZBJ/xSPSf8Tj0n/Eo9J/xKPSf8S/zsAAOpIAADf&#10;VAAA1FsAAM1eAADIXQAAxFgAAL5XEQC3WSUAsVo1AKxZQgKoWE0FpFdWCKFWXgufVWUNnFRrD5pT&#10;chGYU3gTl1J/FJVRhhaTUI4YkVCYGZBPoxqOT7AbjE7AHItO0x2KTucbiU/1GYhP/xeIT/8Wh0//&#10;FYdP/xWHT/8V/0AAAOZOAADaWQAA0GAAAMhkAADCZAAAvmAAALheDACxXyAAq2AxAKZfPgKiXkkF&#10;nl1SCZtcWguYW2EOlVpoEJNZbhKRWHUUj1d7Fo1WgxiMVYsailWUHIhUoB2GVK0fhVO9IINT0CCC&#10;U+UfgVT0HIFU/xqBVP8YgVT/GIFU/xiBVP8Y+EQAAONTAADWXgAAzGUAAMRpAAC+aQAAuGYAALJj&#10;CACrZBwApmUtAKFkOwKcY0YFmGJPCZVhVwySYF4Oj19lEY1eaxOLXXEViVx4GIdbgBqFWogcg1mR&#10;HoFZnSB/WKohfli6InxXzSN7V+Mie1jzH3tY/hx7WP8ae1j/GntY/xp7WP8a8EcAAOBYAADSYwAA&#10;yGoAAMBtAAC6bgAAtGwAAK1oBACmaRkAoWoqAJxpOAKXaEMFk2dMCJBlVAuMZFsOimNiEYdiaBOF&#10;YW8Wg2B1GIFffRt/X4UdfV6PIHtdmiJ5XKgjd1y4JXZcyyV1XOEkdVzyIXVc/R51Xf8cdV3/G3Vd&#10;/xt1Xf8b60wAAN1cAADPZgAAxW0AAL1xAAC2cgAAr3AAAKhtAACibRUAnG4nAJdtNQGSbEAEjmtK&#10;CItqUguIaFkOhWdfEYJmZhOAZWwWfmRzGXxkeht6Y4Med2KNIXVhmCNzYaYlcmC2JnBgySdvX+Am&#10;b2DxInBg/SBwYP8ecGD/HXBg/x1wYP8d6FAAANpgAADMagAAwnEAALp1AACzdgAArHUAAKRxAACd&#10;cRIAl3IjAJNyMgGOcT0Eim9HB4ZuTwuDbFcOgGtdEH1qYxN7aWoWeWlxGXdoeBx1Z4EfcmaLIXBl&#10;liRuZaQmbGS0J2tkyChqY94oamTwJGpk/CFrZP8fa2T/Hmtk/x5rZP8e5lQAANZjAADJbgAAv3QA&#10;ALd5AACwegAAqHkAAKB1AACZdQ0Ak3YgAI52LwGKdTsDhnNFBoJyTQp/cVQNfHBbEHluYhN3bmgW&#10;dW1vGXJsdhxwa38fbWqJImtplCRpaaImZ2iyKGVoxihkZ90oZWjvJGVo/CJmaP8fZmj/H2Zo/x9m&#10;aP8f41gAANJnAADGcQAAvXgAALV8AACtfgAApX0AAJt5AACUegkAjnocAIp6LACGeTgCgnhCBX52&#10;Swl7dVIMeHRZD3VzYBJzcmYVcHFtGG5xdRtrcH0faG+HIWZukyRkbaAmYm2xKGBsxShfbNwoX2zv&#10;JWBs+yJhbP8gYWz/H2Fs/x9hbP8f310AAM9rAADDdQAAunwAALKAAACqggAAoYIAAJd+AACPfgUA&#10;iX4ZAIV+KQCBfTUCfXxABHp7SAh2elALc3lXDnF4XhFud2QVa3drGGl2cxtmdXseY3SFIWFzkSRe&#10;cp8mXHKvJ1pywyhZcdsoWnHuJVpx+yJbcf8gW3H/H1tx/x9bcf8f22IAAMtvAADAeQAAt4AAAK+E&#10;AACnhgAAnocAAJGCAACKgwAAhIIUAICCJAB8gjIBeII9A3WBRQZygE0Kb39VDWx+WxBpfWITZnxp&#10;FmR7cRlhe3kdXnqDIFt5jyJYeJ0lVniuJlR3widTd9omVHftJFR2+yJVdv8gVXb/H1V2/x9Vdv8f&#10;1mcAAMd0AAC9fQAAtIQAAKuJAACjiwAAmosAAIyIAACEiAAAfYgOAHqIIAB2iC4Ac4g5AnCHQgVs&#10;hkoIaYVSC2eEWQ5khGARYYNnFF6CbxdbgXgaWICCHVWAjSBSf5siUH+sJE5+wCRNftkkTX3tIk59&#10;+yBOfP8fT3z/Hk98/x5PfP8e0W0AAMN5AAC5ggAAsIkAAKiOAACgkAAAlpEAAIqQAAB9jgAAd44I&#10;AHKOGgBvjigAbI40AWmOPgNmjUcFY4xPCGCMVgtei10OW4plEViJbRRViXYXUoiAGk+Hix1Mh5of&#10;SYarIEiGvyFHhtggR4XtH0eE+x5Hg/8dSIP/HEiD/xxIg/8czHMAAL9/AAC1iAAArI4AAKSTAACc&#10;lgAAkpcAAIaWAAB4lQAAb5UAAGqVEgBnliIAZJYvAGKVOQFflUIDXJVLBVqUUghXk1oKVJNiDVGS&#10;ahBOkXMTS5F+FUiQihhFkJgaQ4+pG0GPvhtAj9cbQI3tG0CM+xpAjP8ZQIv/GUCL/xlAi/8ZxnoA&#10;ALqFAACxjgAAqZQAAKCZAACXnAAAjJ0AAIGdAAB0nQAAZ50AAGCdCQBdnhkAWp4nAFieMwBWnj0B&#10;VJ1GAlGdTgRPnVYGTJxeCEqcZwpHm3ANRJt7D0GaiBI+mpYTPJqoFDqZvRU5mdYUOJjtFTiW/BU4&#10;lf8VOJX/FTiV/xU4lf8VwIIAALWMAACslAAApJsAAJyfAACRogAAhqMAAHqkAABupAAAYaUAAFam&#10;AABRpw4ATqcdAEynKgBLpzUASac/AEenSAFFp1ACQ6dZA0GnYgU+pmwHO6Z4CTmmhQo2pZQMNKWm&#10;DTKlvA0xpdYNMKPuDS+h/Q8voP8PL6D/Dy+g/w8voP8PuYkAALCUAAComwAAoKEAAJWlAACKqAAA&#10;fqkAAHKqAABmqwAAWqwAAE6uAABEsAEAQLERAD6xHgA8sioAO7I0ADmyPgA4skgAN7JSADWyXAEz&#10;smcCMbJzAy+ygQQsspEFKrKjBSiyugUnstYFJ7DvBiWu/gglrf8JJK3/CSSt/wkkrf8Js5IAAKub&#10;AACjowAAmagAAI6sAACCrgAAda8AAGmxAABdsgAAUrQAAEa2AAA7uQAAMrsBAC29DgArvRsAKr4n&#10;ACi+MQAnvjwAJr5GACS/UgAjv14AIr9rACDAegAewIsAHMCfABrAtwAZwNQAGb7vARi9/wIYvP8D&#10;GLv/BBi7/wQYu/8ErZsAAKajAACcqgAAka8AAIWyAAB4tAAAa7YAAF63AABSuQAAR7wAADy+AAAy&#10;wQAAKMQAAB/HAAAXygcAFMsTABPLHwASzCoAEcw2AA/NQgANzU8ADM1eAArObgAJzoAAB86UAAbO&#10;qwAEz8gABM7nAAXN+gAGzP8ABsv/AAbL/wAGy/8AqKQAAJ+rAACUsQAAh7UAAHm4AABsugAAX7wA&#10;AFK+AABGwQAAO8MAADHGAAAnyQAAHswAABXPAAAM0QAABNQEAALVEAAA1hsAANcmAADYMgAA2T8A&#10;ANtOAADcXgAA3G8AAN2DAADdmQAA3rIAAN7OAADf6QAA3vkAAN7/AADe/wAA3v8AoawAAJayAACJ&#10;twAAe7sAAG2+AABfwAAAUsMAAEXGAAA5yAAALssAACTPAAAa0QAAEdQAAAjXAAAB2gAAANwAAADe&#10;AwAA3w0AAOEXAADiIgAA5C4AAOY7AADoSwAA6VwAAOpvAADrhAAA7JoAAO2zAADtywAA7uIAAO7r&#10;AADu6wAA7usAmLQAAIu5AAB+vQAAb8EAAGDEAABSxwAARMoAADfNAAAr0QAAINQAABbYAAAM2wAA&#10;A90AAADfAAAA4QAAAOMAAADlAAAA5wAAAOkGAADrEQAA7RsAAPAoAADyNgAA9kcAAPdaAAD5bgAA&#10;+oMAAPuYAAD7rAAA/L8AAPzIAAD8yAAA/MgAjroAAIC/AABxwwAAYscAAFLKAABDzgAANtIAACnX&#10;AAAd2wAAEt4AAAfhAAAA4wAAAOUAAADnAAAA6AAAAOoAAADtAAAA7wAAAPEAAADzAAAA9ggAAPkU&#10;AAD8IQAA/zAAAP9CAAD/VgAA/2oAAP99AAD/jwAA/54AAP+lAAD/pQAA/6UA/wAhAP8AHQD/AB0A&#10;/wAfAP8AKgD/ADYA/wBEAP8AUQD/AF4A/wBpAP8AcwD/AHsA/QCDAPsAigD6AJAA+QCVAPkAmwD4&#10;AKEA9wCnAPYArQD2ALUA9QC9APQAxwDzANMA8gDhAPAA7ADuAPYA7QD/AO0A/wDtAP8A7QD/AO0A&#10;/wDtAP8A/wMdAP8CGwD/ABkA/wAdAP8AJwD/ADMA/wBBAP8ATgD/AFoA/wBmAP8AcAD7AHgA+ACA&#10;APYAhwD1AI0A9ACSAPMAmADyAJ0A8QCjAPAAqgDvALEA7gC6AO0AwwDsAM8A6wDdAOkA6QDnAPQA&#10;5gD+AOYA/wDlAP8A5QD/AOUA/wDlAP8A/wgaAP8HFQD/AhQA/wIbAP8AJQD/ADAA/wA8AP8ASgD/&#10;AFYA/gBiAPkAbAD1AHQA8gB8AO8AgwDuAIkA7QCPAOwAlADrAJoA6gCgAOkApgDoAK0A5wC2AOYA&#10;wADkAMsA4wDZAOAA5gDfAPIA3gD7AN0A/wDcAP8A3AD/ANwA/wDcAP8A/w0UAP8MDwD/Cg0A/w4W&#10;AP8NIQD/BysA/wE4AP8ARQD8AFEA9wBdAPIAZwDuAHAA6gB4AOgAfwDmAIUA5QCLAOQAkQDjAJYA&#10;4gCcAOEAowDfAKoA3gCyAN0AvADbAMgA2QDUANYA5ADUAO8A0wD4ANIA/wDSAP8A0QD/ANEA/wDR&#10;AP8A/xMOAP8SBwD/FQkA/xkRAP8ZGwD/FSYA/w4yAPgJPwDyBEwA7gBXAOoAYgDmAGsA4gBzAOAA&#10;ewDeAIEA3QCHANsAjQDaAJIA2QCYANcAnwDVAKYA1ACvANIAuQDQAMUAzgDSAMwA4gDLAO4AyQH7&#10;AMgC/wDGA/8AxgT/AMYE/wDGBP8A/xgHAP8YAAD/HwQA/yILAP8iFAD+HyAA9RorAO4VOADoEUUA&#10;4w5RAN8MXADcC2YA2QtuANYLdgDUC30A0wuDANEMiQDQDI8AzgyVAM0MnADMDKQAygytAMkNtwDH&#10;DcQAxQ3SAMMP4wDAEfEAvhP9ALwT/wC7E/8BuxP/AbsT/wG7E/8B/x0AAP8hAAD/KAAA/ysEAP8q&#10;DAD1JxYA6yMjAOQeMADdGj0A2BpKANMbVgDQHGAAzR1pAMsdcQDJHngAyB5+AMYehADFHooAwx+R&#10;AMIflwDAH58Avx+oAL0fswC8H78Auh/OALgf3wC1IO4BsyH7ArEg/wKwIP8CsCD/ArAg/wKwIP8C&#10;/yIAAP8pAAD/MQAA8zMAAOwxAgDrLQsA4igXANolJQDSJzYAzSlEAMkqUADFK1sAwyxkAMAtbAC+&#10;LXMAvC15AbstfwG5LIUBuCyMAbcskwK1LJsCtCykArIsrgKwLLsDryzKA60s3AOqLOsEqCz5BKcs&#10;/wWmK/8FpSv/BaUr/wWlK/8F/ycAAP8xAADvNwAA4jsAAN08AADZNwIA2C8KAM8xHgDJNDAAwzY+&#10;AL83SwC7OFYAuDhfAbY4ZwG0OG4Csjh0A7A3egOvN4EErTeHBKw3jgWqNpYFqTafBqc2qgamNrYG&#10;pDXFB6M11wegNegInjX3CJ01/wicNf8HmzX/B5s1/webNf8H/ysAAPY3AADkQAAA3EYAANRIAADQ&#10;RQAAzT0EAMc9GADAPyoAukE5ALZCRgCyQlEBr0JaAqxBYgOqQWkEqEFwBadAdgalQHwHoz+CB6I/&#10;igigPpEJnz6bCp0+pQqcPbILmj3BDJk90wyXPeYMlT31C5M9/wuTPf8Lkj3/CpI9/wqSPf8K/zIA&#10;AOo+AADfSQAA1U8AAM1RAADITwAAxUkAAL9HEgC4SSUAsko0AK5LQQCqSkwCp0pVA6RJXQWiSWUG&#10;oEhrB55IcQicR3gJmkZ+C5lGhQyXRY0NlUWWDpRFoQ+SRK4PkUS9EI9EzxGOROMQjETzD4tE/g6L&#10;RP8NikT/DYpE/w2KRP8N/DcAAOZFAADaUAAAz1cAAMhZAADCWAAAvlIAALhPDACxUCAAq1EwAKdS&#10;PQCjUUgCn1FRBJxQWQaaT2EHmE9nCZZObQqUTXQMkk16DZBMgQ6PTIkQjUuTEYtKnRKKSqoTiEq5&#10;FIdJzBWFSeAUhErxE4NK/RGDSv8Qg0r/D4NK/w+DSv8P8jsAAOJMAADVVgAAy10AAMNgAAC9XwAA&#10;t1oAALFWBwCrVxsApVgsAKBYOQCcWEUCmVdOBJZWVgaTVV0IkVRkCo9UagyNU3ANi1J3D4lSfhCH&#10;UYYShlCPFIRQmhWCT6cWgU+2F39PyRh+Tt4YfU/vFn1P/BR8T/8SfE//EnxP/xJ8T/8S7EEAAN5R&#10;AADRWwAAx2IAAL9lAAC4ZQAAsmEAAKxcAwClXBcAn10oAJteNgCXXUECk1xLBJBbUwaNWloIi1lg&#10;CohZZwyGWG0OhFd0EINXexKBVoMUf1WMFn1Vlxd7VKQZelS0GnhTxht3U9wbdlPuGHZU+xZ2VP8U&#10;dlT/E3ZU/xN2VP8T6UYAANtWAADNYAAAw2YAALxpAAC0agAArmYAAKdiAACgYRMAmmIkAJZiMwCR&#10;Yj4CjmFIBIpgUAaIX1cIhV5eCoNdZAyBXGoOf1xxEH1beBN7WoEVeVqKF3dZlRl1WKIbc1ixHHJY&#10;xBxxV9odcFjtGnBY+hhwWP8WcFj/FXBY/xVwWP8V5ksAANdaAADKZAAAwGoAALhtAACxbgAAqmsA&#10;AKJmAACbZhAAlWchAJFnMACNZjsBiWVFBIZkTQaDY1QIgGJbCn1hYQx7YWgOeWBvEXhfdhN1X34W&#10;c16IGHFdkxpvXaAcblyvHWxcwh5rXNgea1zsG2tc+hlrXP8Xa1z/Fmtc/xZrXP8W408AANReAADH&#10;aAAAvm4AALZxAACucgAApnAAAJ5rAACWagsAkWsdAIxrLACIajgBhGlCA4FoSwV+Z1IIe2ZZCnll&#10;Xwx3ZWUOdWRsEXNkdBNxY3wWbmKGGGxhkRtqYZ4daGCuHmdgwB9mYNYfZmDrHWZg+RpmYP8YZl//&#10;F2Zf/xdmX/8X4VQAANFiAADEawAAu3EAALN1AACrdgAAo3QAAJlvAACSbwcAjG8aAIdvKQCDbjUB&#10;gG5AA31tSAV6bFAHd2tXCXRqXQxyaWQOcGlrEW5ochNsZ3oWamaEGWdmjxtlZZwdY2SsHmJkvx9g&#10;ZNUfYGTqHWFk+RthZP8ZYWP/GGFj/xhhY/8Y3VgAAM1mAADCbwAAuHUAALB5AACoegAAoHkAAJRz&#10;AACNcwMAh3MWAIJzJgB/czMAe3I9AnhxRgR1cE4Gc29VCXBvWwtubmIObG1pEGltcBNnbHkWZWuC&#10;GGJqjRtgapsdXmmqHlxpvR9badMfW2jpHVto+BtcaP8ZXGj/GFxo/xhcaP8Y2lwAAMpqAAC/cwAA&#10;tnkAAK19AAClfgAAnH0AAI93AACIdwAAgncSAH13IgB6dy8Ad3c6AXR2QwNxdUsGbnRTCGx0WQtp&#10;c2ANZ3JnEGVybhJicXcVX3CBGF1vjBpab5kcWG6pHlduvB9VbtIfVW3oHVZt+BtWbP8ZV2z/GFds&#10;/xhXbP8Y1WEAAMduAAC8dwAAs30AAKqBAACiggAAmYIAAIt9AACDfAAAfHwNAHh8HgB1fCwAcnw3&#10;AW98QAJse0kFaXpQB2d5VwlkeV4MYnhlDl93bRFdd3UUWnZ/F1d1ihlVdZcbUnSnHVF0uh1Pc9Ed&#10;T3PoHFBy9xpQcv8ZUHL/GFBy/xhQcv8Y0WcAAMNzAAC4ewAAr4EAAKeFAACfhwAAlYcAAIiEAAB9&#10;ggAAdoIHAHKCGQBugicAbIIzAGmCPQFmgUUDZIFNBWGAVAhff1sKXH9jDFp+aw9XfXMSVH19FFF8&#10;iBdPe5YZTHumGkp6uRtJetAbSXnnGkl59xlKeP8YSnf/F0p3/xdKd/8XzGwAAL94AAC1gAAArIYA&#10;AKSKAACbjAAAkowAAIaLAAB4iAAAcIgAAGqIEwBniCEAZYguAGKIOQBgiEICXYhKA1uHUQVYh1gH&#10;VoZgClOFaAxRhXEPToR7EUuEhhRIg5QWRoKkF0SCuBhDgs8YQoHnF0KA9xZCf/8VQ3//FUN//xVD&#10;f/8Vx3MAALt+AACxhgAAqIwAAKCQAACYkgAAjZIAAIKSAABzkAAAaY8AAGKPCwBfkBsAXJAoAFqQ&#10;MwBYkD0AVo9FAVOPTQNRj1UET45dBkyOZQlKjW4LR4x5DUSMhA9BjJIRP4ujEj2LtxM8i84TO4rn&#10;EjuI9xI7h/8SO4f/EjuH/xI7h/8SwXkAALaEAACtjAAApZIAAJ2WAACTmAAAiJgAAHyYAABwmAAA&#10;Y5gAAFmYAQBUmBIAUZggAE+YKwBOmDYATJg/AEqYSAFImFACRpdYA0SXYQRBl2sGP5Z2CDyWggo5&#10;lpALN5WhDDWVtQ00lc0NM5PnDTOS9w4ykf8OMpD/DjKQ/w4ykP8Ou4EAALGLAACpkgAAoZgAAJic&#10;AACNngAAgp8AAHafAABqnwAAXaAAAFGgAABJoQYARaEVAEOhIgBBoS0AQKE3AD6hQAA9okkAO6JT&#10;ADqhXAE3oWYCNaFyAzOhfwQwoI0FLqCfBiygswYroMwGKp/nBymd+AgpnP8JKJv/Ciib/woom/8K&#10;tokAAKySAACkmQAAnJ4AAJKiAACGpAAAeqUAAG6mAABipgAAVqcAAEmoAAA/qgAAN6sIADSsFgAy&#10;rCIAMawsAC+sNgAurEAALaxKACusVAAqrWAAKK1sACasegAkrIkBIqybASGssQEfrMsBH6vnAh6p&#10;+QMdqP8EHaf/BR2n/wUdp/8FsJEAAKiaAACgoAAAlqUAAIqoAAB+qgAAcasAAGWsAABZrQAATa8A&#10;AEKxAAA2swAALbUAACS3BQAguBIAH7geAB24KQAcuDMAG7k+ABm5SQAYuVUAFrljABW5cQATuoIA&#10;EbqVAA+6rAANuscADbnlAA63+AAOtv8BDrX/AQ61/wEOtf8BqpoAAKOhAACZpwAAjasAAIGuAAB0&#10;sAAAZ7IAAFqzAABOtQAAQrcAADe5AAAtuwAAI70AABrAAAARwgEACcQLAAfFGAAGxSMABcUvAAPG&#10;OwACxkgAAcZWAADGZQAAxnYAAMaJAADGngAAxrcAAMbUAADG7QAAxvsAAMX/AADF/wAAxf8ApaIA&#10;AJypAACQrgAAhLIAAHa0AABptwAAW7kAAE66AABCvQAANr8AACzBAAAixAAAGMYAAA7JAAAGywAA&#10;AM0CAADODAAAzxcAANAhAADRLAAA0jkAANNGAADVVgAA1WcAANV6AADVjgAA1aYAANXAAADV3AAA&#10;1u4AANb6AADW+gAA1voAnqoAAJOwAACGtAAAeLgAAGq7AABcvQAATr8AAEHCAAA1xAAAKscAAB/K&#10;AAAVzAAAC88AAALRAAAA0wAAANUAAADYAAAA2QgAANsSAADdHQAA3ygAAOE1AADkQwAA5VQAAOZn&#10;AADnewAA55EAAOepAADnwwAA6NkAAOjpAADo6QAA6OkAlbIAAIi3AAB6uwAAbL4AAF3BAABOxAAA&#10;QMcAADPKAAAnzQAAG9AAABHTAAAG1gAAANkAAADbAAAA3QAAAN8AAADhAAAA4wAAAOUCAADnCwAA&#10;6hYAAOwiAADvMAAA80AAAPVTAAD2ZwAA93sAAPiRAAD4pwAA+LoAAPjLAAD4ywAA+MsAi7gAAH29&#10;AABuwQAAX8QAAE/IAABAywAAMs8AACXTAAAY1gAADdoAAALdAAAA4AAAAOIAAADjAAAA5QAAAOcA&#10;AADpAAAA7AAAAO4AAADxAAAA8wMAAPYOAAD6HAAA/SsAAP88AAD/UAAA/2UAAP95AAD/iwAA/5sA&#10;AP+pAAD/qQAA/6kA/wAdAP8AGgD/ABkA/wAbAP8AJwD/ADQA/wBCAP8ATwD/AFsA/wBnAP8AcAD+&#10;AHkA/QCAAPwAhwD7AIwA+gCSAPkAlwD4AJ0A+ACjAPcAqQD2ALEA9QC5APMAwwDxAM4A8ADdAO8A&#10;6gDuAPYA7gD/AO0A/wDtAP8A7QD/AOwA/wDsAP8A/wAaAP8AFgD/ABQA/wAZAP8AJAD/ADEA/wA+&#10;AP8ASwD/AFcA/QBjAPoAbQD4AHUA9gB9APUAgwD0AIkA8wCPAPIAlADyAJoA8QCfAPAApgDvAK0A&#10;7QC1AOsAvwDpAMoA6ADYAOcA5wDmAPMA5gD8AOUA/wDlAP8A5AD/AOQA/wDkAP8A/wAWAP8AEAD/&#10;AA0A/wAWAP8AIQD/ACwA/wA6AP8ARwD8AFMA9gBfAPMAaQDxAHEA7wB5AO4A/+L/4klDQ19QUk9G&#10;SUxFAAgJ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9ACQAPIA&#10;lgDxAJ0A7wCkAO4ArgDtALsA7ADKAOsA3QDqAO8A6QD/AOgA/wDoAP8A6AD/AOgA/wDkAP8A/wAA&#10;AP8AAAD/AAAA/wAGAP8AFAD/ACIA/wAwAP4APQD6AEgA9gBTAPQAXADyAGQA8ABrAO8AcQDtAHcA&#10;7AB8AOsAgQDqAIYA6QCMAOcAkQDlAJgA5ACgAOMAqQDiALUA4QDDAN8A1QDeAOkA3AD5ANsA/wDb&#10;AP8A2wD/ANsA/wDbAP8A/wAAAP8AAAD/AAAA/wAAAPsADwD4AB0A9QArAPIANwDvAEMA7ABOAOkA&#10;VwDnAF8A5QBnAOMAbQDiAHIA4AB4AN8AfQDdAIIA2wCHANoAjQDYAJMA1gCbANUAowDTAK8A0gC8&#10;ANAAzQDOAOEAzADzAMsA/wDLAP8AygD/AMoA/wDKAP8A/wAAAP8AAAD/AAAA9wAAAPEACQDtABgA&#10;6QAlAOUAMgDiAD0A4ABIAN0AUgDaAFoA2ABiANUAaADTAG0A0QBzAM8AeADOAH0AzACCAMsAhwDJ&#10;AI4AyACVAMYAngDEAKkAwgC1AMEAxQC/ANkAvQDsALwA+wC7AP8AugD/ALkA/wC4AP8A/wAAAP8A&#10;AAD2AAAA7QAAAOcAAgDhABEA3AAfANgAKwDUADcA0QBCAM8ATADMAFUAyQBcAMYAYgDEAGgAwwBt&#10;AMEAcgDAAHcAvgB9AL0AggC7AIkAuQCQALcAmAC2AKMAtACvALIAvgCwANAArgDkAKwA9QCrAP8A&#10;qgD/AKoA/wCqAP8A/wAAAPMAAADqAAAA4wAAANwAAADVAAkAzwAXAMoAJQDHADEAxAA8AMEARgC+&#10;AE4AuwBWALkAXQC3AGIAtQBoALQAbQCyAHIAsQB3AK8AfQCtAIMAqwCLAKoAkwCoAJ0ApgCpAKQA&#10;twCiAMgAoADdAJ8A7wCeAPwAnQD/AJ0A/wCcAP8A9gAAAOoAAADgAAAA1wAAANAAAADKAAEAxAAP&#10;AL8AHQC7ACoAtwA1ALQAPwCxAEgArwBQAKwAVwCqAF0AqQBiAKcAaAClAG0ApAByAKIAeACgAH4A&#10;nwCGAJ0AjgCbAJgAmQCjAJcAsQCVAMIAlADVAJIA6QCRAPYAkQD/AJAA/wCQAP8A7wAAAOIIAADW&#10;DgAAzBAAAMUKAAC/AAAAugAGALUAFACwACEArAAtAKkAOACmAEEAowBKAKEAUQCfAFcAnQBdAJsA&#10;YgCaAGgAmABtAJYAcwCVAHoAkwCBAJEAigCPAJQAjQCfAIwArQCKAL0AiADQAIcA5ACGAPMAhQD9&#10;AIUA/wCFAP8A5wwAANoZAADMIAAAwyAAALwdAAC1FQAAsAoAAKsACgCmABgAogAlAJ4AMACbADoA&#10;mABDAJYASwCUAFEAkgBXAJAAXQCOAGMAjQFoAIsBbwCKAXYAiAF9AIYChgCFApAAgwKcAIECqgCA&#10;ArsAfgLOAH0D4gB8BPIAewX+AHoF/wB6Bf8A4RoAANEmAADGLAAAvC0AALQrAACtJQAApx0AAKIS&#10;AACdBw4AmAgdAJQKKQCQCzMAjg09AIwNRQCJDksAhw5SAIYOWACED14Agw9kAIEQagCAEHIAfhB6&#10;AHwQgwB7EI4AeRCbAHgQqQB2ELsAdRDPAHMR5QByEvUAcRL/AHES/wBxEv8A2iUAAMswAADANgAA&#10;tjgAAK43AACnMgAAoCsAAJkiAACTFwYAjhUWAIoXIwCHGC4AhBk3AIIaPwCAGkcAfhpNAHwaUwB6&#10;G1kAeRtgAHcbZgB2G24AdBt2AHMbgABxHIsAcByXAG4cpgBtHLgAbBzMAGoc4wBpHfQAaRz/AGkc&#10;/wBoHP8A1C4AAMY4AAC7PgAAsUEAAKlAAAChPAAAmjYAAJMuAACMJQAAhiAQAIIhHQB+IikAeyMy&#10;AHkjOwB3JEIAdSRJAHMkTwByJFUAcCRcAG8kYwBtJGoAbCVzAGolfABpJYgAZyWUAGYlowBlJbUA&#10;YyXKAGIl4QBiJfMAYSX/AGEl/wBhJP8AzzUAAMI/AAC3RQAArUgAAKVHAACdRAAAlT4AAI04AACF&#10;MAAAfikKAHopGAB2KiQAcysuAHErNgBvKz4AbSxFAGssSwBqLFEAaCxYAGcsXwBlLGcAZCxwAGMt&#10;egBhLYUAYC2SAF8toQBdLbMAXC3HAFst3wBaLfIAWi3/AFos/wBaLP8AyzsAAL5FAACzSwAAqk4A&#10;AKFOAACZSwAAkUUAAIhAAACAOQAAeDIFAHMxFABvMSAAbDEqAGoyMgBoMjoAZjJBAGQyRwBiMk4A&#10;YTJVAGAyXABeM2QAXTNtAFwzdwBaNIMAWTSQAFg0nwBXNLEAVTTGAFQ03QBUM/AAVDP+AFQy/wBU&#10;Mv8AyEEAALtKAACxUAAAp1MAAJ9TAACWUQAAjUwAAIRGAAB8QAAAczkBAG03EABpNxwAZjcmAGM3&#10;LwBhNzYAXzg+AF04RABcOEsAWjhSAFk4WQBYOGIAVzlrAFU5dQBUOYEAUzqOAFI6nQBQOq8ATznE&#10;AE453ABOOe8ATjj9AE44/wBON/8AxUUAALlOAACuVAAApVcAAJxYAACUVgAAilIAAIFMAAB4RwAA&#10;bkAAAGc9CwBjPBgAYDwjAF08LABbPDMAWTw6AFc8QQBVPUgAVD1PAFM9VwBSPl8AUT5pAFA+cwBO&#10;P38ATT+MAEw/nABLP60AST/DAEg+2wBIPu8ASD39AEg9/wFIPP8BwkoAALZTAACsWAAAo1sAAJpc&#10;AACRWwAAiFcAAH5SAAB0TQAAakcAAGJCCABdQhUAWkIfAFdBKABVQTAAUkE3AFBBPgBPQUUATkJN&#10;AE1CVQBMQ10AS0NnAEpDcQBJRH0ASESLAEZEmgBFRKwAREPBAEND2QBDQ+4AQ0L8AUNB/wFDQf8B&#10;v04AALNXAACpXAAAoGAAAJhhAACPYAAAhl0AAHtXAABxUgAAZk0AAF1IBABXRxEAVEccAFFGJQBP&#10;Ri0ATUY1AEtGPABKR0MASUdLAEhHUwBHSFsARkhlAERIbwBDSHsAQkmJAEFJmQA/SKsAPkjAAD1I&#10;2AA9R+0APUf8AT5G/wE+Rf8BvVIAALFbAACnYAAAnmQAAJZlAACNZAAAg2IAAHhcAABtWAAAY1MA&#10;AFhOAABSTA0ATkwZAExMIgBKTCsASEwzAEZMOgBFTEEARExJAEJNUQBBTVkAQE1jAD9NbgA9TnoA&#10;PE6HADtOlwA5TqkAOE2+ADdN1gA3TOwAOEv7ADhL/wE4Sv8BulYAAK5fAAClZAAAnGgAAJRqAACL&#10;aQAAgWcAAHViAABrXQAAYFoAAFVVAABMUgkASFEVAEZRHwBEUSgAQlEwAEBSNwA/Uj8APlJGADxS&#10;TgA7UlcAOlNhADhTbAA3U3gANlOGADRTlgAzU6gAMlO9ADBS1QAxUuwAMVH7ADJQ/wAyT/8Bt1sA&#10;AKxjAACjaQAAmmwAAJJuAACJbgAAf2wAAHNoAABpZAAAXmEAAFJcAABGWAUAQVcRAD9YGwA9WCQA&#10;O1gsADpYNAA4WDwAN1hEADZYTAA0WVUAM1lfADFZagAwWXYALlmEAC1ZlAArWaYAKli8AClY1AAp&#10;V+sAKlb6ACtW/wArVf8As2AAAKloAACgbgAAmHEAAJBzAACHdAAAfXIAAHFuAABmawAAWmgAAE5k&#10;AABCYAAAOl8MADdeFwA1XyAAM18oADJfMAAwXzgAL19AAC5fSQAsX1IAK19cAClfZwAoX3QAJl+C&#10;ACRfkgAjX6QAIV+6ACBf0gAhXuoAIl36ACJc/wAjW/8AsGYAAKZuAACecwAAlXcAAI15AACFeQAA&#10;e3gAAG91AABicQAAVm4AAEpsAAA+aQAAM2YGAC5mEQAsZhsAKmYkAClmLAAnZjQAJmY8ACRmRQAj&#10;Zk8AIWdZACBnZAAeZ3EAHGd/ABpmkAAZZqIAF2a4ABZm0QAXZekAGGT5ABhj/wAZYv8ArGwAAKN0&#10;AACbeQAAk30AAIt/AACDfwAAeH4AAGt7AABdeAAAUHUAAERzAAA5cQAALW8AACRuCgAhbhQAH24d&#10;AB5uJgAcby8AG283ABlvQAAYb0oAFm9VABRvYQASb24AEW99AA5vjQAMbp8AC261AAltzQAKbOYA&#10;C2v3AAxq/wANav8AqHMAAKB6AACYfwAAkYMAAImFAAB/hQAAcoMAAGWBAABXfwAASn0AAD57AAAy&#10;egAAJ3kAAB14AQAVdwsAEncWABB4HwAOeCgADXgxAAt4OgAKeEUACHhQAAZ3XAAEd2oAAnd4AAB3&#10;iAAAdpsAAHavAAB1xwAAdOAAAHTwAABz+wAAc/8ApHoAAJ2BAACWhgAAj4oAAIWLAAB5igAAbIkA&#10;AF+IAABRhgAAQ4QAADeDAAArggAAIIIAABaBAAALgQUABIEOAACBGAAAgSEAAIEqAACBNAAAgT8A&#10;AIFKAACBVwAAgWUAAIBzAACAgwAAgJYAAH+qAAB+wgAAftwAAH3uAAB8+AAAfP8AoYIAAJqIAACT&#10;jQAAio8AAH6QAABykAAAZI8AAFeOAABJjQAAO4wAAC6LAAAjiwAAGIsAAA2LAAADiwAAAIsJAACL&#10;EgAAixsAAIskAACMLQAAjDcAAIxDAACLUAAAi14AAIttAACLfgAAipAAAImlAACJvQAAiNgAAIfs&#10;AACH9wAAhv4AnYoAAJeQAACPkwAAg5UAAHeWAABplgAAW5UAAE2VAAA/lAAAMpQAACWUAAAZlAAA&#10;DpUAAAOVAAAAlQAAAJYDAACWCwAAlhMAAJYbAACXJAAAly4AAJc6AACXRwAAl1UAAJdlAACWdwAA&#10;lokAAJaeAACVtgAAlNAAAJToAACT9QAAkv0AmpIAAJKXAACHmQAAe5sAAG2cAABfnAAAUJwAAEKc&#10;AAA0nAAAJ5wAABqdAAANngAAAp4AAACfAAAAoAAAAKAAAAChAgAAoQkAAKIRAACiGgAAoyQAAKQv&#10;AACkPAAApUsAAKVbAACkbQAApIAAAKSVAACjrQAAosgAAKLiAACh8QAAofsAlpkAAIudAAB+nwAA&#10;caEAAGKhAABTogAARKMAADWjAAAnpAAAGqUAAA2mAAAApwAAAKgAAACpAAAAqgAAAKsAAACsAAAA&#10;rQAAAK4FAACvDgAAsBcAALEiAACzLgAAtD4AALRPAAC1YQAAtXUAALWKAAC1ogAAtLwAALTWAACz&#10;6gAAs/UAjaAAAIGjAAB0pQAAZaYAAFWoAABGqQAANqoAACirAAAarQAADK4AAACwAAAAsQAAALIA&#10;AACzAAAAtQAAALYAAAC3AAAAuQAAALoAAAC8AAAAvgkAAMAUAADDIAAAxi4AAMdAAADIUwAAyWgA&#10;AMl+AADJlQAAya4AAMnIAADJ3gAAyesAhKYAAHeoAABoqwAAWKwAAEiuAAA4sAAAKLIAABm0AAAK&#10;tgAAALgAAAC6AAAAuwAAAL0AAAC+AAAAwAAAAMIAAADEAAAAxgAAAMgAAADKAAAAzQAAANAEAADU&#10;EQAA2R8AAN0wAADeRAAA4FkAAOFvAADihgAA454AAOO2AADiywAA4t4AeasAAGuuAABbsQAASrMA&#10;ADq2AAApuAAAGbsAAAq+AAAAwAAAAMIAAADFAAAAxgAAAMgAAADKAAAAzAAAAM4AAADRAAAA1AAA&#10;ANgAAADbAAAA3gAAAOIAAADmAAAA6wwAAPAdAADyMQAA9EgAAPVfAAD3dgAA+I0AAPmiAAD5tAAA&#10;+cMA/wAAAP8AAAD/AAAA/wAGAP8AFgD/ACQA/wAxAP8APQD/AEkA/gBUAPwAXQD6AGUA+QBsAPgA&#10;cgD3AHgA9gB9APQAggDzAIcA8gCMAPAAkgDvAJkA7gChAO0AqgDsALYA6wDGAOoA2gDoAO0A5wD9&#10;AOcA/wDmAP8A5gD/AOIA/wDfAP8A/wAAAP8AAAD/AAAA/wADAP8AEQD/AB8A/gAtAPoAOQD3AEQA&#10;9QBPAPIAWADwAGEA7wBoAO0AbgDsAHMA6gB5AOkAfgDnAIIA5gCIAOUAjQDkAJQA4gCcAOEApQDg&#10;ALAA3gC/ANwA0QDbAOYA2QD4ANkA/wDYAP8A2AD/ANcA/wDTAP8A/wAAAP8AAAD/AAAA/gAAAPkA&#10;DAD2ABoA8gAnAO4AMwDsAD8A6QBKAOcAUwDkAFwA4wBjAOEAaQDfAG8A3QB0ANsAeQDaAH4A2ACD&#10;ANYAiQDVAI8A0wCXANIAnwDQAKoAzgC4AMwAyQDKAN4AyQDxAMgA/wDHAP8AxQD/AMQA/wDEAP8A&#10;/wAAAP8AAAD6AAAA9AAAAO4ABgDqABQA5AAhAOEALgDfADkA3QBEANkATgDWAFYA0wBeANEAZADP&#10;AGoAzQBvAMwAdADKAHkAyQB+AMcAgwDGAIoAxACRAMIAmgDAAKQAvwCxAL0AwQC7ANQAuQDpALcA&#10;+gC1AP8AtQD/ALQA/wC0AP8A/wAAAPsAAADwAAAA6QAAAOMAAADcAA0A1gAbANIAKADPADMAzQA+&#10;AMoASADHAFAAxABYAMIAXgDAAGQAvwBpAL0AbgC8AHMAugB5ALgAfgC3AIQAtQCMALMAlACxAJ4A&#10;rwCqAK4AuQCrAMsAqQDhAKgA8wCmAP8ApgD/AKYA/wClAP8A+gAAAO8AAADmAAAA3gAAANYAAADP&#10;AAYAyQAUAMUAIQDBAC0AvgA4ALsAQQC5AEoAtgBSALQAWACyAF4AsQBkAK8AaQCtAG4ArABzAKoA&#10;eQCpAH8ApwCGAKUAjgCjAJgAoQCkAJ8AsgCdAMMAmwDYAJoA7ACZAPsAmAD/AJcA/wCXAP8A8gAA&#10;AOYAAADbAAAA0QAAAMoAAADEAAAAvgAMALkAGgC1ACYAsQAxAK4AOwCsAEMAqQBLAKcAUgClAFgA&#10;pABeAKIAYwCgAGgAnwBuAJ0AcwCbAHoAmQCBAJcAiQCWAJMAlACeAJIArACQALwAjgDQAI0A5QCM&#10;APUAiwD/AIsA/wCKAP8A6gAAAN0FAADQCwAAxwsAAL8FAAC5AAAAtAAEAK8AEgCqAB4ApgAqAKMA&#10;NACgAD0AnQBFAJsATACZAFMAmABYAJYAXgCUAGMAkgBpAJEAbgCPAHUAjQB8AIwAhQCKAI4AiACa&#10;AIYApwCEALcAgwDKAIEA4ACAAPAAgAD8AH8A/wB/AP8A4gsAANMXAADIHAAAvhwAALYYAACwEQAA&#10;qgUAAKUACACgABUAnAAiAJgALQCVADYAkgA+AJAARgCOAE0AjABTAIsAWACJAF4AhwBkAIYAagCE&#10;AHAAggB4AIEAgQB/AIsAfQCWAHsApAB6ALMAeADGAHcA3AB2AO0AdQD4AHUA/wB0AP8A2xkAAMwk&#10;AADBKQAAtyoAAK8nAACoIQAAohkAAJwNAACWAgwAkgAZAI4BJQCKAy8AiAQ4AIUFQACDBUcAggZN&#10;AIAGUwB+B1kAfQdfAHsHZQB6B2wAeAd0AHYIfQB1CIgAcwiUAHEIogBwCLIAbgjFAG0I2wBsCe0A&#10;awr7AGsK/wBrCf8A0yQAAMYuAAC7MwAAsTUAAKkzAAChLgAAmicAAJQeAACNFAEAiAwRAIQOHQCA&#10;ECgAfhEyAHsROgB5EkEAeBNIAHYTTgB0E1QAcxNaAHETYQBwFGgAbhRxAG0UegBrFIUAaRSRAGgU&#10;oABnFLEAZRTFAGQU3ABjFe8AYhX+AGIV/wBiFf8Azi0AAME2AAC2OwAArT0AAKQ8AACcOAAAlTIA&#10;AI0rAACGIgAAgBkKAHsZGAB4GiMAdRstAHIcNQBwHD0AbxxDAG0dSgBrHVAAah1WAGgdXQBnHWUA&#10;ZR1tAGQedwBiHoIAYR6PAF8enQBeHq4AXR7DAFse2gBbHu4AWh79AFoe/wBaHv8AyjQAAL09AACy&#10;QwAAqUUAAKBEAACYQAAAkDsAAIg0AACALQAAeCQFAHMiEwBwIx4AbSMoAGokMQBoJDgAZiQ/AGUl&#10;RgBjJUwAYSVTAGAlWgBeJWEAXSVqAFwmdABaJn8AWSaMAFgmmwBWJqwAVSbAAFQm2ABTJuwAUyb8&#10;AFMm/wBTJf8AxjoAALpDAACvSAAApksAAJ1KAACVSAAAjEIAAIM8AAB7NQAAcy4AAGwpDgBoKhoA&#10;ZSokAGMrLQBhKzQAXys7AF0rQgBbK0gAWitPAFgsVgBXLF4AVixnAFUtcgBTLX0AUi2KAFEtmQBP&#10;LaoATi2+AE0t1QBMLesATC37AEws/wBNLP8Awz8AALdIAACsTQAAo1AAAJpQAACSTgAAiUkAAIBD&#10;AAB3PQAAbjYAAGYxCgBiMBYAXzAgAFwwKQBaMTEAWDE4AFYxPgBUMUUAUzFMAFIxVABQMlwATzJl&#10;AE4zbwBNM3sASzOIAEozlwBJM6gASDO9AEYz1ABGM+oARjL6AEYy/wBHMf8AwEQAALRMAACqUgAA&#10;oVUAAJhVAACPUwAAhk8AAHxJAABzQwAAaj0AAGE3BgBbNhIAWDYdAFU2JgBTNi0AUTY0AE82OwBO&#10;NkIATDZJAEs3UQBKN1kASThjAEg4bQBHOHkARTmGAEQ5lQBDOacAQjm7AEA40gBAOOkAQTj5AEE3&#10;/wBBNv8AvUgAALFRAACnVgAAnlkAAJZaAACNWAAAhFQAAHpOAABwSQAAZkMAAFs9AgBWOw4AUjsZ&#10;AE87IgBNOyoASzsxAEg6OABHOz8ARztHAEU8TwBEPFcAQz1hAEI9awBBPXcAQD6FAD4+lAA9PqUA&#10;PD66ADs90QA7PegAOzz5ADs8/wA8O/8Au00AAK9VAAClWgAAnF0AAJReAACLXQAAglkAAHdUAABt&#10;TwAAYkoAAFdEAABQQQsATEAWAEpAHwBHQCgARUAvAENANgBCQD0AQUFFAEBBTQA/QVUAPkJfADxC&#10;agA7QnYAOkODADhDkgA3Q6QANkO5ADVC0AA1QugANUH4ADZA/wA2QP8AuFEAAK1ZAACjXgAAmmEA&#10;AJJiAACJYQAAgF8AAHRZAABqVQAAX1AAAFRLAABLRwcARkUTAERFHABBRSUAQEUsAD5GNAA9RjsA&#10;O0ZCADpGSwA5R1MAOEddADZHaAA1SHQANEiBADJIkQAxSKMAMEi3AC5HzwAvR+cAL0b3ADBF/wAw&#10;Rf8AtVUAAKpdAAChYgAAmGYAAJBnAACHZgAAfmQAAHJfAABnWwAAXVcAAFJSAABGTQMAQEsOAD1L&#10;GQA7SyIAOUsqADhMMQA2TDkANUxAADRMSAAyTVEAMU1bADBNZgAuTXIALU2AACxNjwAqTaEAKU22&#10;ACdNzQAoTOYAKEv3AClL/wAqSv8AsloAAKhiAACfZwAAlmoAAI5sAACFawAAfGkAAHBlAABlYQAA&#10;W14AAE9ZAABDVQAAOlIKADZSFQA0Uh4AM1ImADFSLgAvUjYALlI9AC1SRgArU08AKlNZAChTZAAn&#10;U3AAJVN+ACRTjgAiU58AIVO0ACBTzAAgUuUAIVH2ACJQ/wAiUP8Ar18AAKVnAACdbAAAlG8AAIxx&#10;AACDcQAAem8AAG5sAABjaAAAV2QAAEthAAA/XQAAM1oFAC5ZEAAsWRoAKlkiAClZKgAnWTIAJlk6&#10;ACRZQwAjWUwAIVpWACBaYQAeWm4AHVp8ABtajAAZWp4AGFqzABZZywAXWeQAGFj2ABlX/wAZVv8A&#10;rGUAAKNsAACacQAAknUAAIp3AACCdwAAeHUAAGxyAABebgAAUmsAAEZoAAA6ZQAAL2IAACZhCgAj&#10;YRQAIWEdAB9hJQAeYS4AHGE2ABthPwAZYUgAF2FTABZhXgAUYWsAEmF5ABFhiQAOYZwADWGwAAtg&#10;yAALYOEADV/0AA5e/wAPXf8AqGsAAKByAACYdwAAkHsAAIh9AACAfQAAdHsAAGd4AABZdQAATXIA&#10;AEFvAAA1bQAAKWsAAB9qAwAYaQ0AFWkXABRpIAASaSgAEWkxAA9pOgANaUQAC2lPAAlpWwAIaWcA&#10;Bml2AARphQACaZcAAGirAABowwAAZ9wAAWbuAAJm+gADZf8ApXIAAJ14AACVfgAAjoEAAIeDAAB8&#10;ggAAb4AAAGJ+AABUewAARnkAADp3AAAudgAAI3QAABlzAAAOcwYACHIQAAZyGQAEciIAAnIrAAFy&#10;NQAAcj8AAHJKAAByVgAAcmMAAHJxAABygQAAcZMAAHGnAABwvgAAb9cAAG7rAABu9wAAbv0AoXkA&#10;AJp/AACThAAAjIgAAIKIAAB2hwAAaYYAAFuEAABNggAAP4AAADN/AAAnfgAAHH0AABF9AAAGfAIA&#10;AHwLAAB8FQAAfB0AAHwmAAB8LwAAfDkAAHxEAAB8UQAAfF4AAHttAAB7fAAAe44AAHqiAAB5ugAA&#10;eNMAAHjpAAB39gAAdv0AnoEAAJeHAACRiwAAh40AAHyOAABvjQAAYYwAAFOLAABFiQAAN4gAACqH&#10;AAAehwAAE4cAAAiGAAAAhgAAAIYGAACGDgAAhhcAAIcfAACHKAAAhzIAAIc9AACHSgAAhlgAAIZn&#10;AACFdwAAhYkAAISdAACEtAAAg84AAILmAACB9QAAgf0Am4kAAJWPAACMkQAAgZMAAHSTAABmkwAA&#10;WJIAAEmRAAA7kQAALZAAACCQAAAVkAAACZAAAACQAAAAkQAAAJEAAACRBwAAkQ4AAJEXAACSHwAA&#10;kikAAJI0AACSQQAAkk8AAJJfAACRcAAAkYIAAJCWAACQrgAAj8gAAI7jAACN8gAAjfsAmJEAAJCV&#10;AACFlwAAeJgAAGqZAABbmQAATZkAAD6YAAAwmAAAIpkAABWZAAAImQAAAJoAAACaAAAAmwAAAJsA&#10;AACcAAAAnAUAAJ0NAACdFQAAnh4AAJ8pAACgNgAAoEUAAKBVAACfZgAAn3oAAJ6PAACepQAAncAA&#10;AJ3cAACc7gAAnPgAk5gAAIibAAB8nQAAbp4AAF+fAABQnwAAQJ8AADGgAAAjoQAAFaEAAAiiAAAA&#10;owAAAKQAAACkAAAApQAAAKYAAACnAAAAqAAAAKkBAACqCQAAqxIAAKwdAACuKQAArzgAAK9IAACw&#10;WwAAsG4AALCDAACwmgAAr7QAAK7RAACt5wAArfMAi54AAH+hAABxogAAYqQAAFKlAABCpgAAMqcA&#10;ACOoAAAVqQAAB6oAAACsAAAArQAAAK4AAACvAAAAsAAAALEAAACzAAAAtAAAALUAAAC3AAAAuQQA&#10;ALsOAAC+GgAAwSgAAMI6AADDTQAAw2IAAMR3AADEjgAAxacAAMXAAADE2QAAw+kAgaQAAHSmAABl&#10;qAAAVaoAAEWrAAA0rQAAJK8AABWxAAAFsgAAALQAAAC2AAAAtwAAALkAAAC6AAAAvAAAAL0AAAC/&#10;AAAAwQAAAMMAAADFAAAAyAAAAMsAAADPCwAA0xkAANgpAADaPQAA21IAANxpAADdgAAA3pgAAN6x&#10;AADexwAA3tkAdqkAAGisAABYrgAAR7EAADazAAAltQAAFbgAAAW6AAAAvAAAAL8AAADBAAAAwwAA&#10;AMQAAADGAAAAyAAAAMoAAADNAAAA0AAAANIAAADVAAAA2QAAAN0AAADhAAAA5ggAAOsYAADuLAAA&#10;8EIAAPJZAADzcAAA9IgAAPWeAAD1sgAA9cMA/wAAAP8AAAD/AAAA/wADAP8AEwD/ACAA/wAtAP8A&#10;OQD/AEUA/QBQAPsAWQD5AGEA9wBoAPYAbgD0AHQA8wB5APIAfgDwAIMA8ACIAO8AjgDuAJUA7QCd&#10;AOwApgDqALIA6QDBAOgA1QDmAOoA5QD8AOUA/wDkAP8A4wD/AN0A/wDYAP8A/wAAAP8AAAD/AAAA&#10;/wAAAP8ADQD+ABsA+gApAPgANQD2AEAA8wBLAPAAVQDuAF0A7ABkAOoAagDoAG8A5wB0AOYAegDl&#10;AH8A5ACEAOMAigDhAJAA4ACYAN8AoQDdAKwA2wC6ANkAzADYAOMA1gD2ANUA/wDTAP8A0gD/AM4A&#10;/wDLAP8A/wAAAP8AAAD/AAAA/AAAAPcACQDyABYA7gAjAOsAMADpADsA5gBGAOQATwDhAFcA3gBf&#10;ANwAZQDaAGoA2QBwANgAdQDWAHoA1AB/ANMAhQDSAIsA0ACTAM4AmwDMAKYAygCzAMkAxADHANoA&#10;xQDuAMMA/wDBAP8AwAD/AMAA/wC/AP8A/wAAAP8AAAD4AAAA8QAAAOsAAwDlABEA4AAeAN0AKgDb&#10;ADUA2ABAANMASQDQAFIAzgBZAMwAYADKAGUAyQBrAMgAcADGAHUAxQB6AMQAfwDCAIYAwACNAL4A&#10;lQC8AJ8AugCsALkAvAC2AM8AswDmALIA+QCxAP8AsAD/ALAA/wCwAP8A/wAAAPUAAADtAAAA5QAA&#10;AN4AAADWAAoA0QAYAM0AJADKAC8AxwA6AMQAQwDCAEwAvwBTAL0AWgC7AGAAugBlALgAagC3AG8A&#10;tgB0ALQAegCyAIAAsQCHAK8AkACtAJkAqwClAKgAtACmAMYApADdAKMA8QCiAP8AoQD/AKAA/wCg&#10;AP8A9gAAAOsAAADiAAAA2QAAANAAAADKAAMAxAARAMAAHgC8ACkAuQA0ALYAPQCzAEYAsQBNAK8A&#10;VACtAFoAqwBfAKoAZACpAGoApwBvAKYAdACkAHsAogCCAKAAigCeAJMAnACfAJoArQCYAL4AlgDT&#10;AJQA6QCTAPoAkgD/AJIA/wCSAP8A7gAAAOIAAADVAAAAzAAAAMUAAAC+AAAAuQAJALQAFwCvACMA&#10;rAAtAKkANwCmAD8ApABHAKIATgCgAFQAngBZAJ0AXwCbAGQAmgBpAJgAbwCWAHUAlAB8AJMAhQCR&#10;AI4AjwCZAI0ApwCLALcAiQDLAIgA4gCHAPQAhgD/AIUA/wCFAP8A5QAAANYDAADLCAAAwgYAALoA&#10;AAC0AAAArgACAKkADgCkABsAoAAmAJ0AMACaADgAmABAAJUARwCTAE4AkgBUAJAAWQCPAF8AjQBk&#10;AIwAagCKAHAAiAB4AIYAgACEAIkAggCUAIEAogB/ALEAfQDEAHwA2wB7AO4AegD6AHkA/wB5AP8A&#10;3QoAAM4UAADDGQAAuRgAALEUAACqDAAApQEAAJ8ABgCaABMAlgAeAJIAKQCPADIAjAA6AIoAQQCI&#10;AEgAhgBOAIUAVACDAFkAggBfAIAAZQB+AGwAfQBzAHsAewB5AIUAdwCQAHUAngB0AK0AcgDAAHEA&#10;1QBwAOkAbwD3AG8A/wBuAP8A1BgAAMchAAC8JgAAsiYAAKojAACjHQAAnBUAAJYJAACQAAoAjAAW&#10;AIgAIQCEACsAggAzAH8AOwB9AEIAfABIAHoATgB5AFQAdwBaAHUAYAB0AGcAcgBvAHAAeABuAIIA&#10;bQCNAGsAmwBqAKsAaAC9AGcB0gBmAuYAZQL0AGUC/gBkAv8AziMAAMErAAC2MAAArTEAAKQvAACc&#10;KgAAlSMAAI4aAACIEAAAggYMAH4GGQB6ByQAeAgtAHUJNQBzCjwAcQpDAHAKSQBuC08AbQtVAGsL&#10;XABpDGMAaAxrAGYMdQBlDH8AYwyLAGEMmgBgDKoAXwy9AF0M0wBcDegAXA73AFsN/wBbDf8AySsA&#10;ALw0AACyOQAAqDoAAKA5AACYNAAAkC4AAIgnAACBHgAAehUEAHUREgBxEh4AbhMnAGwUMABqFDcA&#10;aBU+AGYVRABlFUsAYxZRAGIWWABgFl8AXxZoAF0XcgBcF3wAWheJAFkXlwBXF6gAVhe8AFQX0gBU&#10;F+gAUxf5AFMX/wBTF/8AxTIAALg7AACuQAAApEIAAJxBAACTPQAAizcAAIMxAAB7KQAAcyEAAG0b&#10;DQBpGxkAZhwjAGMcKwBhHTMAXx06AF4dQABcHkcAWx5NAFkeVABYHlwAVh5lAFUfbwBTH3oAUh+G&#10;AFAflQBPIKYATh+5AEwf0ABMIOcATB/4AEwf/wBMH/8AwTkAALVBAACrRgAAoUgAAJlHAACQRAAA&#10;hz8AAH85AAB2MgAAbisAAGYkCABhIxQAXiMeAFwkJwBaJC8AWCQ2AFYkPABUJEMAUyVKAFElUQBQ&#10;JVkATyZiAE0mbABMJncASyaEAEknkwBIJ6QARie4AEUmzgBFJ+YARSb3AEUm/wBFJf8Avj4AALJG&#10;AACoSwAAn00AAJZNAACNSwAAhEUAAHtAAAByOgAAaTMAAGAsBABbKRAAVykaAFUqIwBSKisAUCoy&#10;AE8qOQBNKj8ASypGAEorTgBJK1YASCxfAEYsagBFLHUARC2CAEMtkQBBLaIAQC22AD8tzQA+LeQA&#10;Piz2AD8s/wA/K/8Au0IAALBKAACmTwAAnVIAAJRSAACLUAAAgkwAAHhGAABvQAAAZToAAFwzAABV&#10;MAwAUS8XAE4vIABMLygASS8vAEgvNQBGLzwARTBDAEQwSwBDMVQAQTFdAEAyaAA/MnMAPjKAADwy&#10;jwA7M6EAOjK0ADgyywA4MuMAODL1ADkx/wA5MP8AuUcAAK1PAACjVAAAm1YAAJJXAACJVQAAgFEA&#10;AHVLAABsRgAAYkEAAFc6AABPNggASjUTAEg0HABFNCQAQzQrAEE0MgBANTkAPzVBAD42SQA9NlIA&#10;OzdbADo3ZgA5N3IAODh/ADY4jgA1OJ8ANDizADI3ygAyN+IAMzf1ADM2/wA0Nf8AtksAAKtTAACh&#10;WAAAmVoAAJBbAACHWgAAflYAAHNRAABpTAAAX0cAAFRBAABKOwUARDoQAEI6GQA/OiEAPTkpADs6&#10;MAA6OjcAOTo/ADg7RwA3O1AANTxZADQ8ZAAzPXAAMj19ADA9jAAvPZ4ALT2yACw9yQAsPOEALTz0&#10;AC07/wAuOv8As1AAAKlXAACfXAAAl18AAI5gAACFXwAAfFwAAHBWAABmUgAAXE0AAFFIAABGQwEA&#10;P0AMADs/FgA5Px8ANz8mADY/LgA0QDUAM0A8ADJARQAwQU0AL0FXAC5CYgAtQm4AK0J8ACpCiwAo&#10;QpwAJ0KwACZCyAAlQeAAJkHzACdA/wAoP/8AsVQAAKdbAACdYAAAlWMAAIxkAACEZAAAemEAAG5c&#10;AABkWAAAWlQAAE9QAABDSgAAOUYIADVFEwAzRRsAMUYjAC9GKwAuRjIALEY6ACtGQgAqR0sAKEdV&#10;ACdHYAAlSGwAJEh6ACNIiQAhSJsAIEivAB5HxgAeR98AH0byACBF/wAhRf8ArlkAAKRgAACbZQAA&#10;k2gAAItpAACCaQAAeGcAAG1jAABiXwAAWFsAAExWAABAUgAANE4EAC5MDgAsTBgAKkwgAChMKAAn&#10;TC8AJU03ACRNQAAiTUkAIU1SAB9OXgAeTmoAHE54ABpOhwAZTpkAF06tABZNxQAWTd4AF0zyABhL&#10;/wAZS/8Aq14AAKJlAACZagAAkW0AAIlvAACAbgAAd20AAGxpAABgZQAAVGEAAEhdAAA8WgAAMFYA&#10;ACdUCQAjUxMAIVMcACBUJAAeVCwAHVQ0ABtUPAAZVEYAGFRQABZUWwAVVWgAE1V2ABFVhQAQVJcA&#10;DVSrAAxUwgALVNsADVPwAA5S/QAQUf8AqGQAAJ9qAACXbwAAj3MAAId0AAB/dAAAdXMAAGlvAABb&#10;awAAT2gAAENlAAA3YQAAK18AACFcAwAZWw0AF1sXABZbHwAUWycAE1swABFcOAAPXEIADVxNAAtc&#10;WAAJXGUACFxyAAZcggAEW5MAAlunAAFbvQABWtYAAlrqAARZ+QAFWP8ApWoAAJxwAACVdQAAjXkA&#10;AIZ6AAB9ewAAcXgAAGR1AABWcgAASm8AAD1sAAAxaQAAJmcAABtmAAARZAcAC2QRAAlkGgAIZCIA&#10;BmQrAARkNAADZD4AAWRJAABkVQAAZGEAAGRvAABkfgAAY48AAGOjAABiuQAAYtIAAGHoAABh9QAA&#10;YPwAonEAAJp3AACSfAAAi38AAISBAAB5gAAAbH0AAF97AABQeAAAQ3YAADZ0AAAqcgAAH3AAABRv&#10;AAAKbgMAAW4MAABuFQAAbh4AAG4mAABuLwAAbTkAAG1EAABtUAAAbV0AAG1rAABtegAAbIwAAGuf&#10;AABrtQAAas4AAGnmAABp9AAAaPwAnngAAJd+AACQgwAAioYAAH+GAABzhQAAZoMAAFiBAABJfwAA&#10;O30AAC97AAAjegAAF3kAAAx5AAACeAAAAHgJAAB4EQAAeBkAAHchAAB3KgAAdzMAAHc+AAB3SwAA&#10;d1gAAHZmAAB2dgAAdocAAHWbAAB0sQAAc8sAAHLkAABy8wAAcfsAm4AAAJWFAACPigAAhYsAAHmL&#10;AABsigAAXokAAE+HAABBhgAAM4UAACaEAAAagwAADoMAAAOCAAAAggAAAIIEAACCCwAAghMAAIIa&#10;AACCIwAAgiwAAII3AACCRAAAgVIAAIFhAACBcQAAgIIAAICWAAB/rQAAfscAAH3hAAB88gAAfPsA&#10;mIgAAJONAACKjwAAfpAAAHGQAABjkAAAVI8AAEaOAAA3jQAAKYwAAByMAAAQjAAABIwAAACMAAAA&#10;jAAAAIwAAACMBAAAjAsAAI0TAACNGwAAjSQAAI0uAACNOwAAjUkAAI1ZAACNagAAjHwAAIyQAACL&#10;pgAAisEAAIncAACI7wAAiPoAlpAAAI2TAACClQAAdZYAAGeWAABYlgAASZYAADqVAAAslQAAHpUA&#10;ABCVAAADlQAAAJYAAACWAAAAlgAAAJcAAACXAAAAmAEAAJgIAACZEAAAmRkAAJojAACbMAAAmz8A&#10;AJtPAACaYAAAmnMAAJqIAACZngAAmbgAAJfVAACX6wAAlvcAkZYAAIaZAAB5mwAAa5sAAFycAABM&#10;nAAAPZwAAC2dAAAfnQAAEZ4AAAOeAAAAnwAAAKAAAACgAAAAoQAAAKIAAACiAAAAowAAAKQAAACl&#10;BAAApg0AAKcXAACpIwAAqjEAAKpCAACrVAAAq2gAAKp+AACplgAAqa4AAKnJAACo4wAAqPEAiJwA&#10;AHyfAABuoAAAX6EAAE+iAAA+owAAL6QAAB+lAAAQpgAAAqcAAACoAAAAqQAAAKoAAACrAAAArAAA&#10;AK0AAACuAAAAsAAAALEAAACyAAAAtAAAALYJAAC5FQAAvCIAALw0AAC9RwAAvlsAAL9xAAC/iAAA&#10;v6AAAL+7AAC/1AAAvucAf6IAAHGkAABipgAAUqcAAEGpAAAwqgAAIKwAABGtAAABrwAAALAAAACy&#10;AAAAswAAALQAAAC2AAAAtwAAALkAAAC7AAAAvQAAAL8AAADBAAAAwwAAAMYAAADKBQAAzhMAANIj&#10;AADUNwAA1UwAANZjAADYegAA2JMAANmrAADawgAA2tUAdKgAAGWqAABVrAAARK4AADOwAAAhsgAA&#10;EbQAAAC3AAAAuQAAALsAAAC9AAAAvwAAAMAAAADBAAAAxAAAAMYAAADIAAAAywAAAM0AAADQAAAA&#10;0wAAANgAAADdAAAA4gIAAOcSAADrJgAA7DwAAO5TAADwawAA8YMAAPGbAADysAAA8sEA/wAAAP8A&#10;AAD/AAAA/wAAAP8ADwD/ABwA/wApAP8ANgD+AEEA+wBMAPkAVQD3AF0A9QBkAPMAagDxAHAA8AB1&#10;AO8AegDuAH8A7QCEAO0AigDsAJEA6wCZAOkAogDoAK0A5gC8AOUAzwDkAOcA4wD6AOIA/wDiAP8A&#10;3QD/ANQA/wDPAP8A/wAAAP8AAAD/AAAA/wAAAP8ACgD7ABgA9wAlAPUAMQDzAD0A8ABHAO0AUADq&#10;AFgA6ABfAOYAZgDlAGsA5ABwAOMAdQDiAHoA4QCAAN8AhQDeAIwA3QCTANsAnQDZAKcA2AC1ANUA&#10;xwDUAN8A0gD0ANAA/wDOAP8AzQD/AMgA/wDFAP8A/wAAAP8AAAD/AAAA+gAAAPQABQDuABMA6wAf&#10;AOgALADmADcA4wBCAN8ASwDcAFMA2gBaANgAYQDVAGYA1ABrANMAcADRAHUA0AB7AM8AgADNAIcA&#10;zACOAMoAlwDIAKEAxwCuAMUAvwDDANQAwADrAL4A/gC9AP8AvAD/ALwA/wC5AP8A/wAAAP0AAAD1&#10;AAAA7gAAAOYAAADhAA0A3QAaANkAJgDVADEA0gA7AM4ARQDMAE4AyQBVAMcAWwDGAGEAxABmAMMA&#10;awDCAHAAwAB1AL8AewC9AIEAvACIALoAkQC4AJsAtgCnALQAtgCxAMoArwDjAK4A9wCtAP8ArAD/&#10;AKsA/wCrAP8A/AAAAPIAAADpAAAA4QAAANkAAADSAAcAzQAVAMgAIADFACsAwgA2AL8APwC9AEgA&#10;ugBPALgAVQC2AFsAtQBgALMAZgCyAGsAsABwAK8AdQCuAHwArACDAKoAiwCoAJUApQCgAKQArwCi&#10;AMEAoADZAJ4A7wCcAP8AmwD/AJsA/wCbAP8A8gAAAOcAAADdAAAA0wAAAMsAAADFAAEAvwANALoA&#10;GgC3ACUAswAvALEAOQCuAEEAqwBJAKkATwCoAFUApgBbAKUAYACjAGUAogBqAKAAcACfAHYAnQB9&#10;AJsAhQCZAI8AlwCaAJUAqACTALkAkQDOAJAA5wCOAPkAjQD/AI0A/wCNAP8A6QAAANwAAADQAAAA&#10;xwAAAMAAAAC5AAAAswAHAK4AEwCqAB8ApgApAKMAMgChADsAngBCAJwASQCaAE8AmQBVAJcAWgCV&#10;AF8AlABlAJMAagCRAHEAjwB4AI4AgACLAIkAiQCUAIcAogCGALIAhADGAIIA3gCBAPEAgAD/AIAA&#10;/wB/AP8A4AAAANEBAADGBAAAvQIAALUAAACuAAAAqQAAAKMADACfABgAmwAiAJcALACUADQAkgA8&#10;AJAAQwCOAEkAjABPAIsAVACJAFoAiABfAIYAZQCEAGwAgwBzAIEAewB/AIQAfQCPAHsAnAB5AKwA&#10;eAC/AHYA1QB1AOsAdAD6AHQA/wB0AP8A1gkAAMkSAAC+FQAAtBUAAKwQAAClCAAAnwAAAJoABACU&#10;ABAAkAAbAIwAJQCJAC4AhgA1AIQAPQCCAEMAgQBJAH8ATwB9AFQAfABaAHoAYAB5AGcAdwBuAHUA&#10;dwBzAIAAcQCLAHAAmABuAKgAbAC6AGsAzwBqAOUAaQD0AGkA/wBoAP8AzxYAAMIfAAC3IwAArSMA&#10;AKUfAACeGQAAlxEAAJEFAACLAAcAhgATAIIAHQB/ACcAfAAvAHkANgB3AD0AdgBDAHQASQBzAE8A&#10;cQBVAHAAWwBuAGIAbABqAGoAcwBoAHwAZwCIAGUAlQBjAKQAYgC2AGEAywBgAOEAXwDxAF4A+wBe&#10;AP8AySEAALwpAACxLgAAqC4AAKAsAACYJgAAkCAAAIkXAACCDAAAfAIKAHgAFgB0ACAAcgApAG8B&#10;MABtAjcAawI+AGoDRABoA0oAZwRQAGUEVwBjBF4AYgVmAGAFbwBeBXkAXQWFAFsFkwBZBaIAWAW1&#10;AFcFyQBWBuAAVQbwAFUG/ABVBv8AxCoAALgyAACtNgAApDcAAJs2AACTMQAAiysAAIMkAAB8GwAA&#10;dBIBAG4KDQBrChkAaAsiAGUMKgBjDDIAYQ04AGANPwBeDUUAXQ5MAFsOUwBZDloAWA9jAFYQbABV&#10;EHcAUxCDAFIQkgBQEKIATxC1AE0QywBMEOIATBHzAEwR/wBMEP8AwDEAALQ5AACpPQAAoD8AAJg9&#10;AACPOgAAhzQAAH4uAAB2JgAAbh4AAGcWBwBiFBMAXxUdAFwVJQBaFi0AWBY0AFcWOwBVFkEAVBdI&#10;AFIXTwBRF1cATxhfAE4YaQBMGHQASxmBAEkZjwBIGaAARhmzAEUZyQBEGeEARBnzAEQZ/wBFGP8A&#10;vDcAALE/AACmQwAAnUUAAJVEAACMQQAAgzwAAHo2AAByLwAAaSgAAGEgAgBaHA4AVxwZAFUdIQBS&#10;HSkAUB0wAE8dNwBNHj0ATB5EAEoeSwBJHlMARx9cAEYfZwBFIHIAQyB/AEIgjQBAIJ4APyCxAD4g&#10;xwA9IN8APSDyAD0g/wA+H/8AuTwAAK5EAACkSAAAm0oAAJJKAACJRwAAgEIAAHc9AABuNwAAZTAA&#10;AFwpAABUIwoAUCMVAE0jHQBLIyUASSMsAEcjMwBFJDoARCRBAEMkSABBJVEAQCVaAD8mZAA+JnAA&#10;PCZ9ADsniwA5J5wAOCevADcnxgA2Jt4ANibxADcm/wA3Jf8At0EAAKtIAACiTQAAmU8AAJBPAACH&#10;TQAAfkkAAHRDAABrPQAAYTcAAFcxAABOKgYASSkRAEYpGgBEKSIAQikpAEApMAA+KTYAPSk+ADwq&#10;RgA7K04AOitYADgsYgA3LG4ANix7ADQsigAzLJoAMiyuADAsxAAvLN0AMCzxADEr/gAxK/8AtEYA&#10;AKlNAACgUQAAl1QAAI5UAACFUgAAfE4AAHJJAABoQwAAXj4AAFQ3AABJMQIAQy4NAEAuFgA9Lh4A&#10;Oy4mADkuLAA4LjQANy87ADYvQwA0MEwAMzBVADIxYAAxMWwALzJ5AC4yiAAtMpkAKzKsACoywwAp&#10;MdwAKjHwACsw/gArMP8AskoAAKdRAACeVgAAlVgAAIxZAACEVwAAelMAAG9OAABlSQAAW0QAAFA+&#10;AABGOQAAPjQJADk0EwA3MxsANTMjADMzKgAyNDEAMTQ5AC81QQAuNUoALTZTACw2XgAqN2oAKTd3&#10;ACg3hgAmN5cAJTerACM3wgAiN9sAJDbvACU1/QAlNf8Ar04AAKVVAACcWgAAk1wAAItdAACCXAAA&#10;eFkAAG1TAABiTwAAWUsAAE5GAABDQAAAODsGADM5EAAxORgALzkgAC05KAAsOi8AKjo2ACk6PwAo&#10;O0cAJjtRACU8XAAkPGgAIjx2ACE8hQAfPJYAHjypABw8wAAbPNkAHTvuAB47/QAfOv8ArVMAAKNZ&#10;AACaXgAAkWEAAIliAACAYQAAd14AAGtZAABhVgAAV1IAAExNAABBSAAANUMCAC1ADAAqQBUAKEAd&#10;ACdAJQAlQCwAJEA0ACJBPAAhQUUAH0FPAB5CWgAcQmYAG0J0ABlCgwAYQpQAFkKoABVCvwAUQtgA&#10;FUHtABdA/AAYP/8AqlcAAKFeAACYYwAAkGYAAIdnAAB/ZgAAdWQAAGpgAABgXQAAVVgAAElUAAA9&#10;TwAAMUsAACdHCAAjRhEAIUYaAB9HIQAdRykAHEcxABpHOQAZR0IAF0hMABZIWAAUSGQAEkhyABFI&#10;gQAPSJIADUimAAxIvAALSNQADEfrAA5G+wAPRf8Ap10AAJ5jAACWaAAAjmsAAIZsAAB9bAAAdGoA&#10;AGlnAABdYwAAUV8AAEVaAAA4VgAALVMAACJQAwAbTgwAGE4VABZOHgAVTiUAE04uABJONgAQTkAA&#10;Dk9KAAxPVQAKT2EACE9vAAdPfgAFT48AA0+iAAJOuAACTtAAA03mAARN9gAFTP8ApGIAAJxpAACU&#10;bQAAjHEAAIRyAAB8cgAAc3AAAGZtAABYaAAATGUAAD9hAAAzXgAAKFsAAB1ZAAATVwcADVYQAAtW&#10;GQAKViEACFYqAAdWMwAFVzwAA1dHAAFXUgAAV14AAFdsAABXewAAVowAAFafAABVtAAAVcwAAFTk&#10;AABU8gAAU/sAoWkAAJlvAACSdAAAincAAIN4AAB7eAAAb3YAAGFyAABTbwAARmwAADppAAAtZgAA&#10;ImMAABdiAAAMYAQABF8MAABfFQAAXx4AAF8mAABfLwAAXzkAAF9DAABfTwAAX1sAAF9pAABfeAAA&#10;XokAAF6bAABdsQAAXMkAAFziAABb8QAAWvoAnm8AAJd2AACQegAAiX0AAIJ/AAB2fQAAaXsAAFt4&#10;AABNdQAAQHIAADNwAAAnbgAAG2wAABBrAAAFagEAAGkKAABpEgAAaRoAAGkiAABpKgAAaTQAAGk/&#10;AABoSgAAaFcAAGhlAABodAAAZ4UAAGaYAABlrgAAZccAAGTgAABj8AAAY/oAm3cAAJR9AACOgQAA&#10;iIQAAH2EAABwggAAYoAAAFR+AABGfAAAOHoAACt4AAAfdgAAE3UAAAd0AAAAdAAAAHMGAABzDQAA&#10;cxUAAHMcAABzJQAAcy4AAHI5AAByRQAAclIAAHJhAABxcAAAcYEAAHCUAABvqgAAbsMAAG3eAABt&#10;8AAAbPoAmH8AAJKEAACMiAAAgokAAHaJAABphwAAWoYAAEyEAAA9gwAAL4EAACKAAAAWfwAACX4A&#10;AAB+AAAAfgAAAH0BAAB9CAAAfQ4AAH0WAAB9HgAAfScAAH0yAAB9PgAAfUwAAHxbAAB8awAAfHwA&#10;AHuPAAB6pQAAeb8AAHjbAAB37wAAd/oAlocAAJGMAACHjQAAe44AAG6OAABgjQAAUYwAAEKLAAAz&#10;igAAJYkAABiIAAALiAAAAIgAAACIAAAAiAAAAIgAAACIAAAAiAcAAIgOAACIFgAAiB4AAIkoAACJ&#10;NQAAiUMAAIhTAACIZAAAh3YAAIeJAACGnwAAhbkAAITVAACD7QAAg/kAlI8AAIuRAACAkwAAcpMA&#10;AGSTAABVkwAARZMAADaSAAAnkgAAGZEAAAuRAAAAkgAAAJIAAACSAAAAkgAAAJIAAACTAAAAkwAA&#10;AJQEAACUCwAAlRQAAJUeAACWKgAAljkAAJZJAACWWgAAlW0AAJWBAACVmAAAk7IAAJPOAACS6AAA&#10;kfYAjpUAAIOXAAB2mAAAaJkAAFiZAABJmQAAOZkAACmZAAAamgAADJoAAACbAAAAmwAAAJwAAACc&#10;AAAAnQAAAJ0AAACeAAAAnwAAAKAAAACgAAAAoggAAKMSAACkHQAApSsAAKY8AACmTwAApWMAAKV4&#10;AACljgAApKgAAKTDAACj4AAAovEAhpsAAHmdAABrngAAXJ8AAEyfAAA7oAAAK6EAABuiAAALogAA&#10;AKMAAACkAAAApQAAAKYAAACnAAAAqAAAAKkAAACqAAAAqwAAAKwAAACuAAAArwAAALEEAAC0EAAA&#10;th0AALcuAAC4QQAAuVUAALlrAAC5gwAAt50AALi3AAC40QAAueYAfKAAAG6iAABfpAAAT6UAAD6m&#10;AAAtpwAAHKkAAAyqAAAAqwAAAK0AAACuAAAAsAAAALAAAACyAAAAswAAALUAAAC3AAAAuAAAALoA&#10;AAC8AAAAvwAAAMIAAADFAAAAyQ0AAM0dAADOMQAAz0cAANFdAADSdQAA0o0AANOmAADUvgAA09QA&#10;caYAAGKoAABSqQAAQasAAC+tAAAerwAADLEAAACzAAAAtQAAALcAAAC5AAAAuwAAALwAAAC9AAAA&#10;vwAAAMIAAADEAAAAxgAAAMkAAADMAAAAzwAAANMAAADYAAAA3QAAAOMMAADnIAAA6DYAAOpNAADr&#10;ZgAA7H4AAO2WAADurQAA78AA/wAAAP8AAAD/AAAA/wAAAP8ACwD/ABkA/wAmAP8AMgD9AD4A+gBI&#10;APYAUQD0AFkA8QBgAPAAZgDvAGwA7gBxAO0AdgDsAHsA6wCAAOoAhgDpAIwA6ACUAOYAnQDlAKgA&#10;4wC3AOIAyQDhAOIA4AD4AN4A/wDcAP8A1gD/AM4A/wDJAP8A/wAAAP8AAAD/AAAA/wAAAP0ABgD4&#10;ABQA9QAhAPMALQDxADkA7QBDAOkATADnAFQA5QBbAOMAYQDiAGcA4ABsAN8AcQDeAHYA3QB7ANwA&#10;gQDaAIcA2ACPANYAlwDUAKIA0wCwANEAwQDPANkAzQDwAMoA/wDJAP8AyQD/AMMA/wC/AP8A/wAA&#10;AP8AAAD+AAAA9wAAAPAAAQDrAA8A6AAcAOUAKADiADMA3gA9ANoARwDYAE8A1QBWANMAXADRAGIA&#10;0ABnAM4AbADNAHEAywB2AMoAfADIAIIAxwCJAMUAkgDEAJwAwgCpAMAAuQC9AM4AuwDoALkA/AC4&#10;AP8AuAD/ALYA/wCyAP8A/wAAAPoAAADyAAAA6QAAAOIAAADdAAoA2AAXANMAIgDPAC0AzQA3AMoA&#10;QQDHAEkAxQBQAMMAVwDBAFwAvwBiAL4AZwC8AGwAuwBxALoAdgC4AH0AtwCEALUAjACzAJYAsACi&#10;AK4AsQCsAMUAqwDeAKkA9QCnAP8ApgD/AKYA/wCkAP8A+AAAAO4AAADlAAAA2wAAANMAAADNAAQA&#10;xwARAMMAHQDAACcAvQAxALoAOwC3AEMAtQBKALMAUQCxAFcArwBcAK4AYQCtAGYAqwBrAKoAcQCo&#10;AHcApgB+AKQAhgCiAJAAoACbAJ8AqQCdALwAmwDTAJkA7ACXAP8AlwD/AJYA/wCWAP8A7gAAAOMA&#10;AADWAAAAzgAAAMYAAAC/AAAAugAKALUAFwCxACEArgArAKsANACpAD0ApgBEAKQASwCiAFEAoQBW&#10;AJ8AWwCeAGAAnABlAJoAawCZAHEAlwB4AJYAgQCUAIoAkgCVAJAAowCOALQAjADJAIsA4wCJAPgA&#10;iAD/AIgA/wCHAP8A5AAAANYAAADLAAAAwgAAALoAAAC0AAAArgAEAKkAEACkABsAoQAlAJ4ALgCb&#10;ADYAmQA+AJYARACVAEsAkwBQAJEAVQCQAFoAjwBgAI0AZgCMAGwAigBzAIgAewCGAIQAhACQAIIA&#10;nQCAAK0AfwDBAH0A2gB8APAAewD/AHoA/wB6AP8A2gAAAMwAAADBAQAAuAAAALAAAACpAAAAowAA&#10;AJ4ACQCZABQAlQAeAJIAJwCPADAAjAA3AIoAPgCIAEQAhgBKAIUATwCDAFUAggBaAIAAYAB/AGcA&#10;fQBuAHsAdgB5AIAAdwCLAHYAlwB0AKcAcgC6AHEA0QBwAOgAbwD5AG4A/wBuAP8A0QcAAMQPAAC5&#10;EgAArxEAAKcMAACgBAAAmgAAAJQAAgCPAA0AigAXAIcAIQCDACkAgQAxAH4AOAB9AD4AewBEAHkA&#10;SgB4AE8AdgBVAHUAWwBzAGIAcQBpAG8AcgBuAHsAbACGAGoAkwBoAKIAZwC0AGUAygBkAOIAYwDz&#10;AGMA/wBjAP8AyhUAAL0cAACyIAAAqSAAAKEcAACZFgAAkg0AAIsCAACFAAUAgAAQAHwAGgB5ACMA&#10;dgArAHMAMgBxADgAcAA/AG4ARABtAEoAawBQAGkAVgBoAF0AZgBlAGQAbQBiAHcAYQCCAF8AjwBd&#10;AJ8AXACwAFsAxQBZAN0AWQDuAFgA+wBYAP8AxCAAALgnAACtKwAApCsAAJsoAACTIwAAixwAAIQT&#10;AAB9CQAAdwAIAHIAEwBvABwAbAAkAGkALABnADMAZQA5AGQAPwBiAEUAYABLAF8AUgBdAFkAWwBh&#10;AFoAagBYAHQAVgB/AFUAjQBTAJwAUgCtAFAAwgBPANkATgDrAE4A9wBOAP8AvygAALMwAACpMwAA&#10;nzQAAJcyAACOLgAAhigAAH4gAAB3GAAAbw4AAGkGCgBlAxQAYgQeAF8EJgBdBS0AWwU0AFkGOgBY&#10;BkAAVgZGAFUHTQBTB1UAUQhdAFAIZwBOCXEATQl9AEsJiwBJCZsASAmtAEYJwQBFCdgARQnrAEUJ&#10;+QBFCf8AuzAAAK83AAClOwAAnDwAAJM7AACLNwAAgjEAAHoqAABxIwAAaRsAAGITAgBbDQ0AWA0Y&#10;AFYNIABTDigAUQ4uAFAPNQBODzsATBBCAEsQSQBKEVEASBFaAEYRZABFEm8AQxJ7AEISigBAEpoA&#10;PxKsAD0SwgA8EtoAPBPuAD0S+wA9Ev8AuDYAAKw9AACiQQAAmUIAAJFBAACIPgAAfzkAAHYzAABt&#10;LAAAZCUAAFwdAABUFggAUBUTAE0WHABLFiMASRYqAEcWMQBGFzgARBc/AEMXRgBBGE4AQBhXAD4Z&#10;YQA9GWwAPBp5ADoahwA4GpgANxqqADYawAA0GdgANRrtADUZ/AA2Gf8AtTsAAKpCAACgRgAAl0gA&#10;AI5HAACFRAAAfD8AAHM6AABqNAAAYC0AAFcmAABOHwQASRwOAEYcGABDHB8AQRwnAD8dLQA+HTQA&#10;PB07ADseQwA6HksAOB9UADcfXwA2IGoANCB3ADMghQAxIJYAMCCpAC4gvgAtINYALiDsAC8g+wAv&#10;H/8AskAAAKdHAACeSwAAlU0AAIxNAACDSgAAekYAAHBAAABnOwAAXTQAAFMuAABKJwAAQiMKAD8i&#10;FAA8IhwAOiIjADgiKgA2IzEANSM4ADQkQAAzJEgAMiVSADAlXAAvJmgALSZ1ACwmhAAqJpQAKSan&#10;ACgmvQAmJtUAJybrACgl+gApJf8AsEQAAKVLAACcTwAAk1EAAIpRAACCTwAAeEsAAG5GAABkQQAA&#10;WjsAAFA1AABGLwAAPSkHADgoEAA1KBgAMycgADEnJgAwKC4ALik1AC0pPQAsKkYAKypQACorWgAo&#10;K2YAJyxzACUsggAkLJMAIiylACEsuwAgK9MAICvqACIr+gAjKv8ArUgAAKNPAACaVAAAkVYAAIlW&#10;AACAVAAAdlEAAGxLAABiRwAAV0EAAE08AABDNgAAODEDADIuDQAvLRUALS0dACstJAApLisAKC4z&#10;ACcvOwAmL0QAJDBNACMwWAAiMWQAIDFyAB8xgAAdMZEAGzGkABoxugAZMdIAGjHpABsw+QAcL/8A&#10;q00AAKFTAACYWAAAkFoAAIdbAAB+WQAAdVYAAGpRAABfTQAAVkkAAEtEAABBPgAANjkAACw0CQAo&#10;MxIAJjMaACU0IgAjNCkAIjQwACA1OQAfNUEAHjZLABw2VgAbNmIAGTdwABc3fwAWN5AAFDejABM3&#10;uQARNtEAEzboABQ1+AAVNP8AqVEAAJ9YAACWXAAAjl8AAIZfAAB9XgAAc1wAAGhXAABeUwAAVE8A&#10;AEpLAAA+RQAAMkAAACc7BgAhOg4AIDoXAB46HwAcOiYAGzouABk7NgAYOz8AFjxJABU8VAATPGAA&#10;ETxuABA9fQANPY4ADD2gAAo8tgAJPM0ACjzlAAw79gANOv8AplYAAJ1dAACVYQAAjGQAAIRlAAB8&#10;ZAAAcmIAAGddAABdWgAAUlYAAEZRAAA6TAAALkgAACNEAQAbQQsAGEETABZBGwAUQSMAE0ErABFB&#10;MwAQQjwADUJGAAxDUgAKQ14ACENrAAZDegAFQ4sAA0OdAAFCsgABQsoAAkHhAANB8gAFQP0ApFsA&#10;AJtiAACTZgAAi2kAAINqAAB6agAAcWgAAGZkAABaYAAATlwAAEJXAAA1UwAAKlAAAB9MAAAVSgYA&#10;DkgPAAxJFwALSSAACUkoAAdJMQAGSToABEpEAAJKTwAASlsAAEppAABKeAAASogAAEmaAABJrwAA&#10;SMcAAEjfAABH7wAAR/kAoWEAAJlnAACRbAAAiW8AAIFwAAB5cAAAcG4AAGNqAABWZgAASWIAADxe&#10;AAAwWwAAJFgAABlVAAAPUwMABlELAAJRFAAAUR0AAFElAABSLgAAUjcAAFJBAABSTAAAUlgAAFJm&#10;AABRdQAAUYUAAFGYAABQrQAAT8QAAE/dAABO7gAATfgAnmcAAJZtAACPcgAAiHUAAIB2AAB4dgAA&#10;bHMAAF5vAABQbAAAQ2gAADZlAAAqYgAAHmAAABNeAAAIXAEAAFsKAABbEgAAWxoAAFshAABaKgAA&#10;WjMAAFo+AABaSQAAWlUAAFpjAABacgAAWYIAAFmVAABYqgAAV8IAAFbcAABW7QAAVfgAm24AAJR0&#10;AACNeQAAhnsAAH99AABzewAAZngAAFh1AABKcgAAPG8AAC9tAAAjagAAF2kAAAtnAAABZgAAAGUH&#10;AABlDgAAZBYAAGQdAABkJQAAZC4AAGQ5AABkRQAAY1EAAGNfAABjbgAAYn8AAGKRAABhpwAAYL8A&#10;AF/aAABe7QAAXfkAmHYAAJJ7AACMfwAAhYIAAHqBAABtgAAAX34AAFF7AABCeQAANHYAACd0AAAb&#10;cwAADnEAAANwAAAAbwAAAG8DAABvCgAAbhEAAG4YAABuIAAAbigAAG4zAABuPwAAbUwAAG1bAABt&#10;agAAbHsAAGuOAABqowAAabwAAGjYAABn7QAAZ/kAln0AAJCDAACKhwAAgIcAAHOGAABmhQAAV4MA&#10;AEiBAAA6fwAAK34AAB58AAARewAABXsAAAB6AAAAeQAAAHkAAAB5BAAAeQoAAHkSAAB5GQAAeSIA&#10;AHksAAB4OAAAeEYAAHhVAAB3ZQAAd3YAAHaJAAB1nwAAdLgAAHPUAABy7AAAcfkAlIYAAI+KAACF&#10;jAAAeYwAAGuMAABdigAATYkAAD6IAAAvhwAAIYYAABOFAAAGhAAAAIQAAACEAAAAhAAAAIQAAACE&#10;AAAAhAMAAIQJAACEEQAAhBkAAIQjAACEMAAAhD4AAIRNAACDXgAAg3AAAIKDAACCmQAAgbIAAH/P&#10;AAB/6QAAfvgAko4AAImQAAB9kQAAcJEAAGGRAABSkAAAQpAAADKPAAAjjgAAFY4AAAeOAAAAjgAA&#10;AI4AAACOAAAAjgAAAI4AAACOAAAAjwAAAI8AAACPBwAAkBAAAJEZAACRJAAAkTMAAJFDAACRVAAA&#10;kWcAAJB8AACQkQAAj6sAAI7HAACN5AAAjPUAjJMAAIGVAAB0lgAAZZcAAFWXAABFlwAANZYAACWW&#10;AAAWlgAAB5cAAACXAAAAmAAAAJgAAACYAAAAmQAAAJkAAACaAAAAmwAAAJsAAACcAAAAnQMAAJ4M&#10;AACgGAAAoCYAAKA3AAChSQAAoV0AAKByAACgiAAAoKEAAJ6+AACe3AAAnfAAhJkAAHebAABpnAAA&#10;WZwAAEmdAAA4nQAAJ54AABeeAAAHnwAAAKAAAAChAAAAogAAAKIAAACjAAAApAAAAKUAAACmAAAA&#10;pwAAAKgAAACpAAAAqwAAAK0AAACvCgAAsRcAALMoAACzOwAAtE8AALRmAACzfQAAs5YAALKxAACz&#10;zQAAs+UAep4AAGygAABcoQAAS6IAADqjAAAppQAAGKYAAAenAAAAqAAAAKoAAACrAAAArAAAAK0A&#10;AACuAAAArwAAALEAAACzAAAAtAAAALYAAAC4AAAAugAAAL0AAADAAAAAwwgAAMcYAADILAAAykEA&#10;AMtXAADMbwAAzIgAAMqjAADKvwAAy9YAbqQAAF+lAABPpwAAPqkAACyqAAAarAAACK4AAACwAAAA&#10;sgAAALQAAAC1AAAAtwAAALgAAAC5AAAAvAAAAL4AAADAAAAAwgAAAMUAAADHAAAAygAAAM4AAADS&#10;AAAA2AAAAN4GAADiGgAA5DEAAOVIAADnYQAA6HkAAOmSAADpqgAA674A/wAAAP8AAAD/AAAA/wAA&#10;AP8ABwD/ABUA/wAiAP4ALgD6ADoA9gBEAPMATQDxAFUA7wBcAO4AYgDsAGgA6wBtAOoAcgDpAHcA&#10;6AB8AOcAgQDlAIgA5ACPAOIAmADhAKMA4ACxAN4AwwDdANsA2wD0ANgA/wDWAP8A0QD/AMkA/wDE&#10;AP8A/wAAAP8AAAD/AAAA/wAAAPoAAgD2ABEA8wAdAPAAKQDtADQA6QA/AOYASADjAFAA4QBXAN8A&#10;XQDeAGMA3QBoANsAbQDaAHIA2AB3ANYAfQDUAIMA0wCKANEAkwDQAJ0AzgCrAMwAuwDJANEAxwDs&#10;AMUA/wDFAP8AxAD/AL0A/wC5AP8A/wAAAP8AAAD7AAAA8wAAAO0AAADoAAsA5AAYAOAAJADdAC4A&#10;2QA5ANUAQgDSAEsA0ABSAM4AWADMAF4AywBjAMkAaADIAG0AxgByAMUAdwDEAH4AwgCFAMAAjQC/&#10;AJcAvACkALkAswC3AMcAtgDjALQA+gCzAP8AsgD/AK8A/wCrAP8A/wAAAPcAAADuAAAA5QAAAN4A&#10;AADYAAYA0gATAM4AHgDLACkAyAAzAMUAPQDCAEUAvwBMAL0AUgC8AFgAugBdALkAYgC3AGcAtgBs&#10;ALUAcgCzAHgAsQB/AK8AhwCtAJEAqwCdAKkArACnAL4ApQDYAKMA8QChAP8AoQD/AKAA/wCeAP8A&#10;9QAAAOoAAADgAAAA1gAAAM4AAADIAAAAwgANAL4AGQC6ACMAuAAtALUANgCyAD8ArwBGAK0ATACs&#10;AFIAqgBXAKkAXACnAGEApgBnAKQAbACiAHIAoQB5AJ8AgQCdAIsAmwCWAJkApACXALYAlQDNAJMA&#10;6ACSAP0AkQD/AJEA/wCRAP8A6gAAAN0AAADRAAAAyQAAAMEAAAC6AAAAtAAHALAAEwCsAB0AqAAn&#10;AKYAMACjADgAoQBAAJ8ARgCdAEwAmwBRAJkAVwCYAFwAlwBhAJUAZgCUAG0AkgB0AJAAfACOAIUA&#10;jACQAIoAngCIAK4AhwDEAIUA3wCDAPUAggD/AIIA/wCCAP8A3wAAANEAAADGAAAAvQAAALUAAACu&#10;AAAAqAABAKMADACfABcAmwAhAJgAKgCVADEAkwA5AJEAQACPAEYAjQBLAIwAUQCKAFYAiQBbAIcA&#10;YQCGAGcAhABuAIIAdgCBAIAAfwCKAHwAmAB7AKcAeQC7AHcA1AB2AO0AdQD+AHUA/wB0AP8A1AAA&#10;AMcAAAC8AAAAswAAAKsAAACkAAAAngAAAJkABgCUABEAkAAbAIwAIwCJACsAhwAzAIQAOgCCAEAA&#10;gQBFAH8ASwB+AFAAfABWAHsAWwB5AGIAdwBpAHUAcQB0AHsAcgCFAHAAkgBuAKEAbAC0AGsAywBq&#10;AOUAaQD3AGgA/wBoAP8AzAUAAL8MAAC0EAAAqw0AAKMIAACbAAAAlQAAAI8AAACKAAoAhQAUAIEA&#10;HQB+ACUAewAtAHkAMwB3ADoAdQBAAHMARQByAEsAcABQAG8AVgBtAF0AawBkAGkAbQBoAHYAZgCB&#10;AGQAjgBiAJwAYACvAF8AxABeAN0AXQDxAF0A/wBcAP8AxRMAALgaAACuHQAApB0AAJwZAACUEgAA&#10;jQkAAIYAAACAAAMAewANAHcAFgBzAB8AcAAnAG4ALQBsADQAagA6AGgAQABmAEUAZQBLAGMAUQBi&#10;AFgAYABgAF4AaABcAHIAWgB9AFkAigBXAJgAVQCqAFQAvwBTANYAUgDrAFIA+QBRAP8Avx4AALMl&#10;AACpKAAAnygAAJclAACPIAAAhxkAAH8QAAB4BgAAcgAGAG0AEABpABgAZgAgAGMAKABhAC4AXwA0&#10;AF0AOgBcAEAAWgBGAFgATQBXAFQAVQBcAFMAZABRAG4AUAB6AE4AhwBMAJYASwCnAEoAuwBJANEA&#10;SADmAEcA9QBHAP4AuicAAK8tAAClMQAAmzIAAJMvAACKKwAAgiUAAHodAAByFQAAagsAAGQDCABf&#10;ABEAXAAaAFkAIgBXACgAVQAvAFMANQBRADsAUABBAE4ASABMAFAASwFYAEkBYQBHAWsARgJ3AEQC&#10;hABCApQAQQKlAEABuQA+Ac8APgLkAD0C8gA9AvwAti4AAKs1AAChOAAAmDkAAI84AACHNAAAfi4A&#10;AHYoAABtIAAAZRgAAF0QAABVCAoAUgYTAE8GHABNByMASwcqAEkHMABICDYARgg9AEQJRABDCUwA&#10;QQpUAD8KXgA+C2kAPAt1ADoLgwA5C5MANwukADYLuQA1Cs8ANAvlADQL9AA1C/4AszQAAKg7AACe&#10;PwAAlUAAAI0/AACEOwAAezYAAHIwAABpKQAAYCIAAFcbAABPEwMASQ4NAEYOFgBEDx4AQg8lAEAQ&#10;KwA+EDIAPRA5ADsRQAA6EUgAOBJRADcSWwA1E2cANBNzADITggAwE5IALxOkAC0TuQAsE9AALBPn&#10;AC0T9gAtEv8AsDoAAKZAAACcRAAAk0UAAIpFAACCQgAAeD0AAG83AABmMQAAXCoAAFMkAABKHQAA&#10;QhcJAD4VEgA8FhoAOhYhADgWKAA2Fi4ANRc1ADMXPQAyGEUAMRhPAC8ZWQAuGWQALBpxACoagAAp&#10;GpAAJxqiACYatwAkGs4AJBrlACUa9gAmGf8Arj4AAKNFAACaSQAAkUoAAIlKAACARwAAdkMAAGw9&#10;AABjOAAAWTIAAFArAABGJQAAPR4FADccDgA0HBYAMhwdADAcJAAuHCsALR0yACwdOgArHkMAKR5M&#10;ACgfVwAmIGIAJSBvACMgfgAiII4AICCgAB8gtgAdIM0AHSDkAB8f9gAgH/8ArEMAAKFJAACYTQAA&#10;j08AAIdPAAB+TQAAdEkAAGpDAABgPgAAVjkAAE0zAABCLAAAOScBADEiCgAtIRMAKyEaACghIQAn&#10;IigAJiIwACUjNwAkJEAAIyRKACElVQAgJWAAHiZuABwmfAAbJowAGSafABgmtAAWJswAFiXjABgl&#10;9QAZJP8AqUcAAJ9NAACWUQAAjlQAAIVTAAB8UgAAc04AAGhJAABeRAAAVD8AAEo6AABANQAANi8A&#10;ACspBwAmJw8AJCcXACInHgAhKCUAICgtAB4pNQAdKT4AHCpIABoqUgAZK14AFytsABUsegAULIsA&#10;EiydABArswAOK8oADyviABEq9AASKv8Ap0sAAJ5SAACVVgAAjFgAAIRYAAB7VwAAcVQAAGZOAABc&#10;SgAAU0YAAElBAAA/PAAANDcAACgxAwAhLgwAHi4UABwuGwAaLiMAGS4qABcvMwAWLzsAFTBFABMw&#10;UAARMVwAEDFqAA4xeQAMMYkACjGbAAgxsAAHMccABzDeAAkw8QALL/4ApVAAAJxWAACTWgAAi10A&#10;AINdAAB6XAAAcFkAAGVVAABbUQAAUk0AAEhJAAA8QwAAMD4AACU5AAAbNQgAFzQRABU0GAATNSAA&#10;EjUoABA1MAAONjkADDZDAAs3TgAJN1oABzdoAAY3dgAEN4YAAjeYAAA3rQAAN8QAADbcAAE27AAD&#10;NfoAo1UAAJpbAACRXwAAiWIAAIFiAAB5YQAAb18AAGRbAABaWAAAUFQAAERPAAA3SgAALEUAACFB&#10;AAAWPQQADzsNAAw8FQAKPB0ACTwlAAc8LgAGPTcABD1BAAI9TAAAPlgAAD5lAAA+dAAAPoQAAD6W&#10;AAA9qgAAPcEAADzZAAA76wAAO/YAoFoAAJhgAACQZAAAiGcAAIBoAAB3ZwAAbmUAAGNiAABYXgAA&#10;S1kAAD9VAAAzUAAAJ0wAABtJAAARRgIAB0QKAANEEwABRBsAAEQjAABEKwAARDUAAEU+AABFSQAA&#10;RVUAAEVjAABFcQAARYIAAESUAABEqAAAQ78AAELYAABC6wAAQfYAnmAAAJVmAACOagAAhm0AAH9u&#10;AAB3bQAAbmwAAGBnAABTYwAARl8AADlbAAAtWAAAIVQAABZRAAALTwEAAU0JAABNEQAATRgAAE0g&#10;AABNKAAATTIAAE08AABNRwAATVMAAE1gAABNbwAATH8AAEyRAABLpgAASr0AAEnWAABJ6gAASPYA&#10;m2YAAJNsAACMcAAAhXMAAH50AAB2dAAAaXEAAFttAABNaQAAQGUAADNiAAAmXwAAGlwAAA9aAAAE&#10;WAAAAFcHAABXDgAAVhUAAFYdAABWJAAAVi4AAFY4AABVQwAAVVAAAFVdAABVbAAAVHwAAFSOAABT&#10;owAAUrsAAFHUAABQ6gAAT/cAmG0AAJFzAACLdwAAhHkAAH17AABxeAAAY3YAAFVyAABGbwAAOWwA&#10;ACxpAAAfZwAAE2UAAAdjAAAAYgAAAGEEAABhCwAAYBIAAGAYAABfIAAAXykAAF80AABfPwAAX0wA&#10;AF5ZAABeaAAAXnkAAF2LAABcoAAAW7kAAFrTAABZ6gAAWPgAlnUAAI96AACJfgAAg4AAAHh/AABr&#10;fQAAXHsAAE54AAA/dgAAMXMAACNxAAAXbwAACm4AAABtAAAAawAAAGsAAABrBgAAagwAAGoUAABq&#10;GwAAaSMAAGkuAABpOgAAaUcAAGhVAABoZAAAaHUAAGeIAABmnQAAZbUAAGPRAABi6gAAYvgAk3wA&#10;AI6BAACIhQAAfYUAAHGEAABjggAAVIAAAEV+AAA2fAAAJ3oAABp5AAANeAAAAHcAAAB2AAAAdgAA&#10;AHUAAAB1AAAAdQYAAHQNAAB0FQAAdB0AAHQnAAB0MwAAdEAAAHNPAABzXwAAc3AAAHKDAABxmAAA&#10;cLEAAG7OAABt6AAAbfgAkoQAAI2JAACDigAAdooAAGiJAABZiAAASoYAADuFAAArgwAAHYIAAA+B&#10;AAABgQAAAIAAAACAAAAAgAAAAIAAAAB/AAAAfwAAAH8FAAB/DAAAgBUAAIAeAACAKgAAgDgAAH9H&#10;AAB/WAAAf2oAAH59AAB9kwAAfKwAAHvIAAB65QAAefcAkI0AAIeOAAB7jwAAbY8AAF6OAABPjgAA&#10;P40AAC+MAAAgiwAAEYsAAAKKAAAAigAAAIoAAACKAAAAigAAAIoAAACKAAAAiwAAAIsAAACLAgAA&#10;jAoAAIwUAACNHwAAjS0AAI09AACNTwAAjGIAAIt2AACLjAAAi6QAAInBAACI4AAAh/QAipIAAH6T&#10;AABxlAAAYpQAAFKUAABClAAAMZQAACGTAAASkwAAApMAAACUAAAAlAAAAJQAAACUAAAAlQAAAJUA&#10;AACWAAAAlgAAAJcAAACYAAAAmAAAAJkIAACbEwAAmyEAAJwxAACcQwAAnFcAAJxsAACbgwAAm5sA&#10;AJq3AACZ1QAAme0AgZcAAHSZAABmmQAAVpoAAEWaAAA0mgAAI5sAABObAAACnAAAAJ0AAACdAAAA&#10;ngAAAJ4AAACfAAAAoAAAAKEAAACiAAAAowAAAKQAAAClAAAApgAAAKgAAACqBAAArBIAAK4iAACu&#10;NgAArkoAAK5gAACueAAArpAAAK6qAACtyQAArOQAd5wAAGmeAABanwAASKAAADehAAAlogAAFKMA&#10;AAOkAAAApQAAAKYAAACoAAAAqQAAAKkAAACqAAAArAAAAK0AAACvAAAAsAAAALIAAACzAAAAtQAA&#10;ALgAAAC7AAAAvgIAAMISAADDJgAAxTsAAMZSAADGagAAxYQAAMSfAADEugAAxdQAbKIAAF2jAABM&#10;pQAAO6YAACmoAAAWqgAABKsAAACtAAAArwAAALEAAACyAAAAswAAALQAAAC2AAAAuAAAALoAAAC8&#10;AAAAvgAAAMAAAADDAAAAxgAAAMkAAADNAAAA0gAAANgBAADdFQAA3isAAOBDAADiWwAA5HQAAOSN&#10;AADkpwAA4sEA/wAAAP8AAAD/AAAA/wAAAP8AAwD/ABEA/QAeAPsAKgD3ADYA8wBAAPAASQDuAFEA&#10;7ABYAOsAXgDpAGQA6ABpAOcAbQDmAHIA5AB3AOMAfQDhAIQA4ACLAN8AlADdAJ4A3ACsANoAvgDX&#10;ANUA0wDuANIA/wDRAP8AzAD/AMQA/wC+AP8A/wAAAP8AAAD/AAAA/AAAAPcAAADzAA0A8AAZAOwA&#10;JQDpADAA5QA7AOIARADgAEwA3QBTANsAWQDaAF8A2ABkANYAaQDUAG0A0wByANEAeADQAH4AzgCG&#10;AM0AjgDLAJgAyQClAMYAtgDDAMsAwgDmAMAA/gDAAP8AvwD/ALcA/wCyAP8A/wAAAP8AAAD3AAAA&#10;7wAAAOkAAADkAAcA3wAUANsAIADYACoA1AA1ANAAPgDOAEYAywBNAMkAVADHAFkAxgBeAMQAYwDD&#10;AGgAwgBtAMAAcwC/AHkAvQCAALsAiAC5AJIAtgCeALQArgCyAMEAsADcAK8A9gCtAP8ArAD/AKkA&#10;/wClAP8A/QAAAPMAAADpAAAA4QAAANoAAADTAAIAzQAOAMkAGgDGACUAwwAuAMAAOAC9AEAAugBI&#10;ALgATgC2AFQAtQBZALMAXgCyAGMAsQBoAK8AbQCtAHMAqwB7AKkAgwCnAIwApgCYAKQApgCiALgA&#10;nwDQAJ0A7QCcAP8AmwD/AJsA/wCYAP8A8QAAAOYAAADbAAAA0QAAAMoAAADDAAAAvQAJALkAFQC1&#10;AB8AsgApAK8AMgCtADoAqgBCAKgASACmAE4ApQBTAKMAWACiAF0AoABiAJ8AaACdAG4AmwB1AJoA&#10;fQCYAIYAlgCRAJMAnwCRALAAkADGAI4A5ACNAPsAiwD/AIsA/wCKAP8A5QAAANgAAADNAAAAxAAA&#10;ALwAAAC1AAAArwADAKoADwCmABkAowAjAKAAKwCeADQAmwA7AJkAQgCXAEcAlgBNAJQAUgCTAFcA&#10;kQBcAJAAYgCOAGgAjABvAIsAdwCJAIAAhwCLAIUAmACDAKkAgQC9AH8A2QB+APIAfQD/AHwA/wB8&#10;AP8A2QAAAMwAAADBAAAAuAAAALAAAACpAAAAowAAAJ4ACQCaABQAlgAdAJMAJgCQAC0AjQA1AIsA&#10;OwCKAEEAiABHAIYATACFAFEAgwBXAIIAXACAAGIAfwBqAH0AcgB7AHsAeQCGAHcAkgB1AKIAcwC1&#10;AHIAzgBwAOkAbwD9AG8A/wBuAP8AzwAAAMIAAAC3AAAArgAAAKYAAACfAAAAmQAAAJMAAwCOAA0A&#10;igAXAIcAHwCEACcAgQAuAH8ANQB9ADsAewBBAHoARgB4AEsAdwBRAHUAVwBzAF0AcgBkAHAAbABu&#10;AHYAbACBAGoAjQBoAJwAZgCuAGUAxgBjAOEAYwD2AGIA/wBiAP8AxwQAALoKAACwDAAApgoAAJ4F&#10;AACXAAAAkAAAAIoAAACEAAcAgAARAHwAGQB4ACEAdQAoAHMALwBxADUAbwA7AG4AQABsAEYAagBM&#10;AGkAUQBnAFgAZQBfAGMAaABiAHEAYAB8AF4AiABcAJcAWgCpAFkAvwBYANkAVwDvAFYA/gBWAP8A&#10;wBIAALQYAACpGgAAoBoAAJgVAACQDwAAiAYAAIEAAAB7AAAAdgAKAHEAEwBuABsAawAiAGgAKQBm&#10;AC8AZAA1AGIAOwBhAEEAXwBGAF0ATABcAFMAWgBbAFgAYwBWAG0AVAB4AFIAhABQAJMATwCkAE4A&#10;uQBMANEASwDoAEsA+ABLAP8Auh0AAK8jAAClJgAAmyUAAJMiAACKHQAAghYAAHsMAABzAwAAbQAD&#10;AGgADABkABUAYAAcAF0AIwBbACkAWQAwAFcANgBWADsAVABBAFIASABQAE8ATwBWAE0AXwBLAGkA&#10;SQB0AEcAgQBGAJAARAChAEMAtQBCAMsAQQDjAEAA8wBAAP4AtiUAAKorAAChLwAAly8AAI8tAACG&#10;KAAAfiIAAHYaAABtEgAAZggAAF8ABgBaAA4AVgAWAFMAHQBRACQATwAqAE0AMABLADYASQA9AEgA&#10;QwBGAEoARABSAEIAXABBAGYAPwBxAD0AfwA8AI0AOgCeADkAsgA4AMgANwDfADYA7wA2APoAsi0A&#10;AKczAACdNgAAlDcAAIs1AACDMQAAeisAAHElAABpHQAAYBUAAFgNAABRBQcATQEQAEkAGABHAB8A&#10;RQAlAEMAKwBBATIAPwE4AD4CPwA8AkYAOgNPADkDWAA3BGMANQRvADQEfQAyBIwAMASdAC8EsAAu&#10;BMYALQTdACwE7QAsBPgArzMAAKQ5AACbPAAAkj0AAIk8AACAOQAAdzMAAG4tAABlJwAAXB8AAFMY&#10;AABLEQAAQwoJAEAHEgA9CBkAOwggADkIJwA3CS0ANgk0ADQKOwAzCkMAMQtMAC8LVgAuDGEALAxt&#10;ACoNewAoDYsAJw2dACUMsQAkDMcAIgzeACMM7gAkDPoArDgAAKI+AACYQgAAj0MAAIdCAAB+PwAA&#10;dDoAAGs0AABiLgAAWCgAAE8hAABGGgAAPhQDADcQDAA0DxQAMg8bADAQIgAuECkALRAwACsRNwAq&#10;EUAAKBJJACcTUwAlE18AJBRsACIUegAgFIoAHhScAB0UsAAbFMcAGhTfABwU8QAdE/wAqj0AAKBD&#10;AACXRgAAjkgAAIVHAAB8RQAAckAAAGk7AABfNQAAVi8AAEwpAABCIwAAORwAADEXCAAsFRAAKhUX&#10;ACgWHgAmFiUAJRYtACQXNAAiGD0AIRhGACAZUQAeGl0AHBpqABsaeAAZGogAFxqaABUarwAUGsYA&#10;ExreABUa8AAWGf4AqEEAAJ5HAACVSwAAjE0AAINMAAB6SgAAcUYAAGdBAABdPAAAUzYAAEkwAAA/&#10;KgAANiUAACwfBAAmHAwAIhsUACAbGwAfHCIAHhwqAB0dMgAbHjoAGh5EABgfTwAXH1sAFSBoABMg&#10;dgASIIYAECCZAA4grQAMIMMACyDbAA0f7wAPH/0ApUYAAJxMAACTTwAAilEAAIJRAAB5TwAAb0wA&#10;AGVGAABbQgAAUT0AAEc4AAA+MwAANC0AACooAAAgIgkAHCERABohGAAYIh8AFyInABYjLwAUIzgA&#10;EyRCABElTQAQJVkADSZmAAwmdAAKJoQACCaWAAYmqgAFJsAABSXYAAYl6wAIJPoAo0oAAJpQAACR&#10;VAAAiVYAAIFWAAB4VAAAblEAAGNMAABZSAAAUEQAAEY/AAA8OgAAMjUAACcvAAAcKgYAFSgNABMo&#10;FQARKB0AECklAA4pLQAMKjYACyo/AAkrSgAILFYABixkAAQscgACLIIAACyUAAAsqAAALL4AACvV&#10;AAAq6AAAKvYAoU8AAJhUAACQWAAAiFoAAH9bAAB3WgAAbVcAAGJTAABZTwAAT0sAAEVHAAA5QQAA&#10;LjwAACI3AAAYMgIADi8KAAsvEwAJLxsACDAjAAYwKwAFMTQAAzE9AAEySAAAMlQAADJhAAAzcAAA&#10;M4AAADKRAAAypQAAMbwAADHTAAAw5wAAL/MAn1MAAJZZAACOXQAAhl8AAH5gAAB2XwAAbF0AAGJZ&#10;AABYVgAATVEAAEFMAAA1RwAAKUIAAB4+AAATOgAACTcJAAQ3EQABNxkAADchAAA3KQAAODIAADg7&#10;AAA5RgAAOVIAADlfAAA5bgAAOX4AADmPAAA4owAAN7oAADfRAAA25wAANfQAnVkAAJVfAACNYwAA&#10;hWUAAH1mAAB1ZQAAbGMAAGFgAABVWwAASVcAADxSAAAwTgAAJEkAABhGAAANQwAAA0AIAABADwAA&#10;QBcAAD8eAAA/JgAAPzAAAEA5AABARAAAQFAAAEBdAABAbAAAQHwAAD+NAAA/oQAAPrgAAD3QAAA8&#10;5gAAO/QAml8AAJJkAACLaAAAhGsAAHxsAAB0awAAa2oAAF5lAABQYQAAQ10AADZYAAAqVAAAHlEA&#10;ABJOAAAHSwAAAEoHAABJDQAASRQAAEgbAABIIwAASCwAAEg2AABIQQAASE0AAEhaAABIaQAAR3kA&#10;AEeLAABGnwAARbYAAETPAABD5wAAQvUAmGUAAJFqAACJbwAAg3EAAHtyAABzcgAAZm4AAFlqAABK&#10;ZgAAPWMAADBfAAAjXAAAF1kAAAtXAAAAVAAAAFMEAABTCgAAUhEAAFEYAABRHwAAUSkAAFEzAABR&#10;PgAAUUoAAFBXAABQZgAAUHYAAE+JAABOnQAATbUAAEzOAABL5wAASvYAlmwAAI9xAACIdQAAgngA&#10;AHt5AABudgAAYXMAAFJwAABDbAAANmkAAChmAAAbZAAADmEAAANgAAAAXgAAAF0BAABcBwAAXA0A&#10;AFsUAABbGwAAWiQAAFouAABaOgAAWkcAAFpUAABZYwAAWXMAAFiGAABXmgAAVrIAAFXNAABU5wAA&#10;U/cAk3MAAI15AACHfAAAgX8AAHV9AABoewAAWngAAEt1AAA8cwAALXAAACBuAAATbAAABmoAAABp&#10;AAAAaAAAAGcAAABmAwAAZgkAAGUPAABlFgAAZR4AAGUpAABkNAAAZEEAAGRQAABkXwAAY28AAGKC&#10;AABhlwAAYK8AAF7LAABd5gAAXfcAkXsAAIyAAACGhAAAe4MAAG6CAABggAAAUX4AAEJ7AAAyeQAA&#10;JHcAABZ2AAAIdAAAAHMAAAByAAAAcgAAAHEAAABxAAAAcAMAAHAJAABwEAAAcBgAAHAhAABvLQAA&#10;bzsAAG9JAABuWgAAbmsAAG19AABskwAAa6sAAGrHAABp5QAAaPcAkIMAAIuIAACAiAAAdIgAAGaH&#10;AABXhQAAR4QAADeCAAAogAAAGX8AAAp+AAAAfQAAAH0AAAB8AAAAfAAAAHwAAAB7AAAAewAAAHsB&#10;AAB7CAAAexAAAHsZAAB7JQAAezIAAHtCAAB7UgAAemUAAHp3AAB5jQAAeKUAAHfCAAB14QAAdPYA&#10;j4sAAISMAAB4jQAAao0AAFuMAABLiwAAO4oAACuJAAAciAAADIcAAACHAAAAhwAAAIcAAACGAAAA&#10;hgAAAIYAAACGAAAAhwAAAIcAAACHAAAAhwUAAIgOAACIGQAAiCgAAIg4AACISQAAiFwAAIdwAACH&#10;hgAAhp4AAIW7AACE2wAAg/IAiJAAAHySAABvkgAAYJIAAE+SAAA+kQAALpEAAB2QAAANkAAAAJAA&#10;AACQAAAAkAAAAJAAAACRAAAAkQAAAJEAAACSAAAAkgAAAJMAAACTAAAAlAAAAJUDAACWDQAAlxsA&#10;AJcrAACXPQAAmFEAAJdnAACWfgAAlpUAAJawAACVzwAAlOsAf5YAAHKXAABjlwAAU5gAAEKYAAAx&#10;mAAAIJgAAA6YAAAAmQAAAJkAAACaAAAAmwAAAJsAAACbAAAAnAAAAJ0AAACeAAAAnwAAAKAAAACh&#10;AAAAogAAAKQAAAClAAAApwwAAKgdAACoMAAAqUUAAKlbAACpcgAAqooAAKmlAACoxAAAp+IAdZsA&#10;AGacAABXnQAARp0AADSeAAAinwAAEKAAAAChAAAAogAAAKMAAACkAAAApQAAAKUAAACnAAAAqAAA&#10;AKkAAACqAAAArAAAAK0AAACvAAAAsQAAALMAAAC2AAAAuQAAAL0MAAC+IAAAvzUAAMBNAADAZQAA&#10;wH4AAMCYAADAtAAAv9EAaaAAAFqhAABJowAAN6QAACWlAAATpwAAAKgAAACqAAAArAAAAK0AAACv&#10;AAAAsAAAALEAAACyAAAAtAAAALYAAAC4AAAAugAAALwAAAC/AAAAwQAAAMQAAADIAAAAzAAAANIA&#10;AADWDwAA2SUAANs9AADdVgAA3m8AAN6KAADbpgAA28EA/wAAAP8AAAD/AAAA/wAAAP8AAAD+AA0A&#10;+wAbAPgAJgD0ADIA8AA8AO0ARQDrAE0A6QBUAOcAWgDmAF8A5ABkAOMAaQDhAG4A4ABzAN8AeQDd&#10;AH8A3ACHANoAjwDZAJkA1gCnANMAuADQAM4AzgDqAM0A/wDMAP8AxwD/AL8A/wC5AP8A/wAAAP8A&#10;AAD/AAAA+gAAAPUAAADwAAkA7AAVAOgAIQDlACwA4QA3AN4AQADbAEgA2QBPANYAVQDUAFoA0gBf&#10;ANEAZADPAGkAzgBuAMwAdADLAHoAygCBAMgAigDGAJMAwwCgAMAAsAC+AMUAvQDhALsA+gC6AP8A&#10;uAD/ALAA/wCsAP8A/wAAAP0AAADzAAAA7AAAAOYAAADgAAMA2gAQANYAHADTACYAzwAxAMwAOgDI&#10;AEIAxgBJAMQATwDCAFUAwQBaAL8AXwC+AGQAvABpALsAbgC5AHUAtwB8ALUAhACzAI0AsQCZAK8A&#10;qACtALwAqwDVAKgA8QCnAP8ApwD/AKMA/wCgAP8A+QAAAO8AAADlAAAA3QAAANUAAADNAAAAyAAL&#10;AMQAFgDBACEAvgAqALoANAC3ADwAtQBDALMASgCxAE8AsABUAK4AWQCtAF4AqwBjAKkAaQCnAG8A&#10;pgB2AKQAfgCiAIgAoACTAJ4AoQCcALMAmgDKAJgA6ACXAP8AlgD/AJYA/wCSAP8A7QAAAOEAAADW&#10;AAAAzQAAAMQAAAC+AAAAuAAFALQAEQCwABsArQAkAKoALQCnADYApQA9AKMAQwChAEkAnwBOAJ0A&#10;UwCcAFgAmwBeAJkAYwCYAGkAlgBwAJQAeACSAIIAkACNAI4AmgCMAKsAigDAAIgA3QCHAPgAhgD/&#10;AIUA/wCEAP8A4AAAANIAAADIAAAAvwAAALcAAACwAAAAqgAAAKUACwChABUAngAfAJsAJwCYAC8A&#10;lgA2AJQAPQCSAEMAkABIAI8ATQCNAFIAjABYAIoAXQCJAGMAhwBqAIUAcgCDAHwAgQCHAH8AkwB9&#10;AKMAewC3AHkA0QB4AO8AdwD/AHcA/wB2AP8A0wAAAMcAAAC8AAAAswAAAKsAAACkAAAAngAAAJkA&#10;BQCUABAAkQAZAI0AIQCKACgAiAAwAIYANwCEAD0AggBCAIEARwB/AEwAfgBSAHwAWAB7AF4AeQBl&#10;AHcAbQB1AHYAcwCBAHEAjQBvAJ0AbQCwAGwAyABqAOYAaQD7AGkA/wBoAP8AygAAAL0AAACzAAAA&#10;qgAAAKEAAACaAAAAlAAAAI4AAACJAAkAhQATAIEAGwB+ACMAewApAHkAMAB3ADcAdgA8AHQAQQBy&#10;AEcAcQBMAG8AUgBuAFgAbABgAGoAaABoAHEAZgB8AGQAiABiAJcAYACpAF8AwABdAN0AXAD0AFwA&#10;/wBcAP8AwgIAALYIAACrCQAAogcAAJoCAACSAAAAiwAAAIUAAAB/AAMAegANAHYAFQBzAB0AcAAk&#10;AG0AKgBrADAAaQA2AGgAPABmAEEAZQBHAGMATQBhAFMAXwBbAF0AYwBbAGwAWQB3AFcAhABWAJIA&#10;VACjAFMAuQBRANMAUADsAFAA/QBQAP8AuxAAAK8WAAClGAAAnBcAAJMTAACLDAAAhAMAAH0AAAB2&#10;AAAAcQAHAGwADwBoABcAZQAeAGIAJABgACsAXgAxAFwANgBbADwAWQBBAFcASABVAE4AVABWAFIA&#10;XgBQAGgATgBzAEwAfwBKAI4ASACfAEcAswBGAMsARQDlAEQA9wBEAP8AtRsAAKohAACgIwAAlyMA&#10;AI4fAACGGgAAfhMAAHYJAABvAAAAaAABAGMACQBeABEAWwAYAFcAHwBVACUAUwArAFEAMQBPADcA&#10;TgA8AEwAQwBKAEoASABRAEYAWgBFAGQAQwBvAEEAfAA/AIoAPgCbADwArwA7AMYAOgDfADoA8QA6&#10;AP0AsSQAAKYpAACdLAAAkywAAIsqAACCJQAAeh8AAHEXAABpDgAAYQYAAFoAAwBVAAsAUQATAE4A&#10;GQBLAB8ASAAmAEcALABFADIAQwA4AEEAPgA/AEUAPgBNADwAVgA6AGEAOABsADcAeQA1AIgAMwCY&#10;ADIArAAxAMEAMADaAC8A7AAvAPkArisAAKMxAACaNAAAkDQAAIgyAAB/LgAAdigAAG0iAABkGwAA&#10;XBMAAFQKAABMAgUARwAMAEQAFABBABoAPgAgADwAJwA7AC0AOQAzADcAOgA1AEEANABKADIAUwAw&#10;AF4ALwBqAC0AdwArAIYAKgCWACgAqQAnAL8AJgDVACYA6QAlAPUAqzEAAKA3AACXOgAAjjsAAIU5&#10;AAB8NgAAczAAAGorAABhJAAAWB0AAE8VAABGDgAAPgcGADoDDgA3ARUANQEbADMCIgAxAigALwIv&#10;AC4DNgAsBD4AKgRGACkFUAAnBVsAJQZnACMGdQAhBoQAIAaVAB4GqAAdBr4AHAXUABsG5wAbBvMA&#10;qDcAAJ48AACVQAAAjEEAAIM/AAB6PAAAcTcAAGcyAABeLAAAVSUAAEsfAABCGAAAOhEAADELCAAu&#10;CBAAKwgWACkJHQAnCSQAJgkrACQKMgAjCzoAIQtDAB8MTgAdDVkAGw1mABoNdAAYDoQAFg6VABQO&#10;qQASDb8AEQ3VABIN6AAUDfYApjsAAJxBAACTRAAAikYAAIJFAAB5QgAAbz4AAGU4AABcMwAAUi0A&#10;AEgnAAA/IAAANRoAAC0UAgAlEAoAIg8SACAPGAAeEB8AHRAnABsRLwAaEjcAGBJBABcTSwAVFFcA&#10;FBRkABIUcgAQFYIADRWUAAsVpwAKFb0ACRTTAAoU6QAME/gApEAAAJpGAACRSQAAiUoAAIBKAAB3&#10;SAAAbUMAAGM+AABaOQAAUDQAAEYuAAA8KAAAMyMAACodAAAgGAYAGhUOABgVFQAWFhwAFRYkABQX&#10;LAATGDUAERg+ABAZSQANGlUADBpiAAobcAAIG4AABhuRAAQbpQACG7oAAhrRAAMa5QAFGfUAokQA&#10;AJhKAACQTQAAh08AAH9PAAB2TQAAbEkAAGJEAABYPwAATjoAAEU2AAA7MAAAMiwAACgmAAAdIQMA&#10;FBwLABEbEgAQHBoADh0hAAwdKgALHjIACR88AAggRwAGIFMABCFgAAIhbgAAIX4AACGPAAAhogAA&#10;IbgAACDOAAAf5AAAH/EAoEkAAJdOAACOUgAAhlQAAH5UAAB1UgAAa08AAGFKAABXRgAATUIAAEQ9&#10;AAA7OQAAMDMAACUuAAAZKAAADyQIAAojEAAIIxgABiQgAAUkKAADJTAAAiY6AAAmRQAAJ1EAACde&#10;AAAnbAAAKHwAACeNAAAnoAAAJrYAACbNAAAl4wAAJPEAnk0AAJVTAACNVwAAhVgAAHxZAAB0VwAA&#10;alQAAGBQAABWTQAATUkAAENFAAA3PwAAKzkAACA0AAAVMAAACiwHAAQrDgAAKxYAACseAAArJgAA&#10;LC8AACw4AAAtQwAALU8AAC1cAAAuagAALnoAAC2LAAAtnwAALLUAACvMAAAr4gAAKvEAnFIAAJNY&#10;AACLWwAAg10AAHteAABzXQAAalsAAF9XAABWVAAAS08AAD9KAAAyRQAAJkAAABs8AAAQOAAABTQH&#10;AAAzDQAAMxQAADMcAAAzJAAAMy0AADM2AAA0QQAANE0AADRaAAA0aAAANHgAADSJAAAznQAAMrMA&#10;ADHLAAAx4gAAMPEAmlgAAJFdAACKYQAAgmMAAHpkAAByYwAAaWEAAF9eAABTWQAARlQAADlQAAAt&#10;SwAAIUcAABVDAAAKPwAAAD0GAAA8CwAAOxIAADsZAAA7IQAAOyoAADs0AAA7PgAAO0oAADtXAAA7&#10;ZgAAO3YAADqHAAA6mwAAObIAADjKAAA34wAANvIAl10AAJBjAACIZwAAgWkAAHpqAABxaQAAaWgA&#10;AFtjAABOXgAAQVoAADRWAAAnUgAAGk4AAA5LAAADSAAAAEYEAABFCgAARBAAAEQWAABDHgAAQycA&#10;AEMxAABDPAAAQ0gAAENVAABDZAAAQ3QAAEKFAABBmQAAQLAAAD/KAAA+4wAAPfMAlWQAAI5pAACH&#10;bQAAgG8AAHlwAABxcAAAZGwAAFZoAABHZAAAOmAAAC1cAAAgWQAAE1YAAAdTAAAAUQAAAE8CAABO&#10;BwAATg0AAE0TAABMGgAATCMAAEwuAABMOQAATEUAAExSAABLYQAAS3EAAEqDAABJlwAASK4AAEfJ&#10;AABG4wAARfQAk2sAAIxwAACGdAAAf3YAAHh3AABsdAAAXnEAAE9tAABAagAAMmYAACVjAAAYYAAA&#10;C14AAABcAAAAWgAAAFkAAABYBAAAVwkAAFcQAABWFgAAVh8AAFYpAABVNAAAVUEAAFVPAABVXQAA&#10;VG4AAFSAAABTlAAAUawAAFDHAABP4wAATvUAkXIAAIt3AACFewAAf30AAHN7AABleQAAV3YAAEhz&#10;AAA4cAAAKm0AABxqAAAOaAAAAmcAAABlAAAAZAAAAGMAAABiAAAAYgUAAGEKAABhEQAAYBkAAGAj&#10;AABgLwAAYDwAAF9KAABfWQAAX2oAAF58AABdkQAAW6kAAFrEAABZ4gAAWPYAj3oAAIp/AACFggAA&#10;eYEAAGyAAABdfgAATnsAAD55AAAvdgAAIHQAABJyAAAEcQAAAHAAAABvAAAAbgAAAG0AAABtAAAA&#10;bAAAAGwEAABsCwAAaxMAAGscAABrKAAAazUAAGpEAABqVAAAamUAAGl4AABojQAAZ6UAAGXBAABk&#10;4AAAY/YAjoIAAImGAAB+hgAAcYYAAGOEAABUgwAARIEAADR/AAAkfQAAFXwAAAZ7AAAAegAAAHkA&#10;AAB5AAAAeAAAAHgAAAB4AAAAdwAAAHcAAAB3AwAAdwoAAHcTAAB3HwAAdy0AAHc8AAB2TQAAdl8A&#10;AHVyAAB1hwAAdJ8AAHK8AABx3AAAcPQAjYoAAIKLAAB2iwAAaIsAAFiKAABIiAAAOIcAACeGAAAY&#10;hQAACIQAAACEAAAAgwAAAIMAAACDAAAAgwAAAIMAAACDAAAAgwAAAIMAAACDAAAAgwEAAIMJAACE&#10;FAAAhCIAAIQyAACEQwAAg1YAAINqAACDgAAAgZgAAIG0AAB/1AAAf+8Aho8AAHmQAABskAAAXZAA&#10;AEyPAAA7jwAAKo4AABmNAAAJjQAAAI0AAACNAAAAjQAAAI0AAACNAAAAjQAAAI4AAACOAAAAjgAA&#10;AI8AAACPAAAAkAAAAJEAAACSCAAAkhUAAJMmAACTOAAAk0wAAJJhAACSeAAAkZAAAJGqAACQygAA&#10;j+kAfZQAAG+VAABglQAAUJUAAD+VAAAtlQAAHJUAAAqVAAAAlgAAAJYAAACXAAAAlwAAAJcAAACY&#10;AAAAmQAAAJkAAACaAAAAmwAAAJwAAACdAAAAngAAAJ8AAACgAAAAogcAAKMYAACkKwAApT8AAKVV&#10;AAClbAAAo4YAAKSgAACkvQAAot4AcpkAAGSaAABUmwAAQ5sAADCcAAAenAAADJ0AAACeAAAAnwAA&#10;AKAAAAChAAAAogAAAKIAAACjAAAApAAAAKUAAACnAAAAqAAAAKkAAACrAAAArQAAAK8AAACxAAAA&#10;tAAAALgGAAC5GwAAuTAAALpIAAC6YAAAu3kAALuTAAC7rgAAuswAZ54AAFefAABGoAAANKIAACGj&#10;AAAOpAAAAKUAAACnAAAAqQAAAKoAAACrAAAArAAAAK0AAACvAAAAsAAAALIAAAC0AAAAtgAAALgA&#10;AAC6AAAAvQAAAL8AAADDAAAAxwAAAMwAAADRCQAA0iAAANU3AADXUAAA1msAANaGAADVoQAA1bwA&#10;/wAAAP8AAAD/AAAA/wAAAP8AAAD8AAkA9wAWAPQAIgDxAC4A7QA4AOoAQQDnAEkA5QBQAOMAVgDi&#10;AFsA4ABgAN4AZQDdAGoA3ABvANoAdQDZAHsA1wCCANUAiwDTAJUA0AChAM0AsgDLAMgAyQDlAMgA&#10;/gDHAP8AwgD/ALgA/wCyAP8A/wAAAP8AAAD9AAAA9wAAAPIAAADsAAUA5wARAOUAHQDhACgA3QAz&#10;ANoAOwDWAEMA0wBLANAAUQDPAFYAzQBbAMwAYADKAGUAyQBqAMgAbwDGAHYAxQB9AMIAhQC/AI8A&#10;vQCbALsAqgC5AL8AtwDbALUA9gCzAP8AsgD/AKsA/wCnAP8A/wAAAPkAAADwAAAA6AAAAOIAAADb&#10;AAAA1QAMANEAGADOACIAygAsAMYANgDDAD4AwQBFAL8ASwC9AFEAuwBWALoAWwC5AF8AtwBlALUA&#10;agCzAHAAsQB3AK8AfwCuAIkArACUAKoAowCnALYApQDPAKMA7QCiAP8AoQD/AJ4A/wCaAP8A9gAA&#10;AOoAAADhAAAA2AAAAM8AAADJAAAAwwAHAL8AEwC7AB0AuAAmALUALwCyADgAsAA/AK0ARQCsAEsA&#10;qgBQAKgAVQCnAFoApQBfAKQAZACiAGsAoQBxAJ8AeQCdAIMAmwCOAJgAnACWAK0AlADEAJMA4wCR&#10;AP0AkAD/AI8A/wCMAP8A5wAAANwAAADRAAAAyAAAAL8AAAC5AAAAswACAK4ADACrABcApwAgAKUA&#10;KQCiADEAnwA5AJ0APwCbAEUAmgBKAJgATwCXAFQAlQBZAJQAXwCTAGUAkQBsAI8AdACNAH0AiwCI&#10;AIkAlQCHAKUAhAC7AIIA1gCBAPQAgAD/AIAA/wB/AP8A2wAAAM0AAADDAAAAugAAALIAAACrAAAA&#10;pQAAAKAABwCcABEAmAAbAJUAIgCTACsAkAAyAI4AOACMAD4AiwBEAIkASQCIAE4AhgBTAIUAWQCD&#10;AF8AggBmAIAAbgB+AHcAfACCAHoAjwB3AJ4AdgCyAHQAywByAOoAcQD/AHEA/wBwAP8AzgAAAMIA&#10;AAC3AAAArgAAAKcAAACfAAAAmQAAAJQAAQCPAAsAiwAVAIgAHQCFACQAggArAIAAMgB/ADgAfQA+&#10;AHsAQwB6AEgAeABNAHcAUwB1AFkAcwBgAHIAaABwAHEAbgB8AGsAiQBpAJcAZwCqAGYAwgBkAOEA&#10;YwD5AGMA/wBjAP8AxQAAALgAAACuAAAApQAAAJ0AAACWAAAAjwAAAIkAAACEAAYAgAAPAHwAFwB5&#10;AB4AdgAlAHQALAByADIAcAA4AG4APQBtAEIAawBIAGoATQBoAFQAZgBbAGQAYwBiAGwAYAB3AF4A&#10;gwBcAJIAWgCkAFgAugBXANcAVgDxAFYA/wBVAP8AvQAAALEFAACnBgAAngQAAJUAAACNAAAAhgAA&#10;AIAAAAB6AAAAdQAJAHEAEQBtABkAagAfAGgAJgBlACwAZAAyAGIANwBgADwAXwBCAF0ASABbAE8A&#10;WQBWAFcAXgBVAGcAUwByAFEAfwBPAI0ATgCeAEwAswBLAM4ASgDpAEkA/ABJAP8Atg4AAKsUAACh&#10;FQAAmBQAAI8QAACHCAAAfwAAAHgAAABxAAAAbAADAGcACwBjABMAXwAaAFwAIABaACYAWAAsAFYA&#10;MQBUADcAUwA9AFEAQwBPAEoATQBRAEsAWQBJAGMARwBuAEUAegBEAIkAQgCaAEAArgA/AMYAPgDi&#10;AD4A9gA+AP8AsRkAAKYfAACcIQAAkyAAAIodAACCFwAAehAAAHIHAABqAAAAYwAAAF4ABgBZAA0A&#10;VQAUAFEAGgBPACAATQAmAEsALABJADIARwA4AEYAPgBEAEUAQgBNAEAAVQA+AF8APABqADoAdwA5&#10;AIUANwCWADYAqQA1AMAANADbADMA7wAzAP4ArSIAAKIoAACZKgAAkCoAAIcnAAB+IgAAdhwAAG0V&#10;AABlDAAAXAMAAFUAAQBQAAgASwAPAEgAFQBEABsAQgAhAEAAJwA/AC0APQAzADsAOQA5AEAANwBI&#10;ADUAUQAzAFwAMgBnADAAdAAuAIIALQCTACsApgAqALwAKQDUACkA6gApAPgAqikAAJ8vAACWMQAA&#10;jTIAAIQwAAB7KwAAciYAAGkfAABgGAAAWBAAAE8HAABHAAMAQgAJAD4AEAA7ABYAOAAcADYAIgA0&#10;ACgAMgAuADEANQAvADwALQBFACsATgAqAFgAKABkACYAcQAkAIAAIwCRACEAowAgALkAHwDPAB8A&#10;5gAfAPQApzAAAJ01AACTOAAAijkAAII3AAB5MwAAby4AAGYoAABdIQAAVBoAAEsTAABCCwAAOgUE&#10;ADUACwAyABEALwAXACwAHQArACQAKQAqACcAMQAlADkAJABBACIASwAgAFYAHgBiABwAbwAbAH4A&#10;GQCPABcAogAWALYAFQDNABQA4wAUAPEApDUAAJo7AACRPgAAiD4AAIA9AAB3OgAAbTUAAGQvAABa&#10;KQAAUSMAAEccAAA+FgAANg4AAC0JBQAoBAwAJQISACMCGQAhAx8AHwMmAB0ELQAcBDUAGgU+ABgG&#10;SAAXBlMAFQdgABMHbgARCH0ADwiOAA0IoQALB7YACgfLAAoH4QAJB+8AojoAAJg/AACQQwAAh0QA&#10;AH5DAAB1QAAAbDsAAGI2AABYMAAATysAAEUlAAA8HgAAMhgAACkSAAAhDQYAGwkNABkJFAAXCRsA&#10;FgoiABQKKQATCzIAEQw7AA4MRQAMDlEACw5eAAkQbAAHEHwABRCMAAQQnwACELQAAQ/KAAAO4AAB&#10;DfAAoD4AAJdEAACORwAAhUgAAH1IAAB0RQAAakEAAGA8AABWNwAATTIAAEMsAAA6JgAAMCEAACcc&#10;AAAeFgEAFBEIAA4ODgANEBcADBEeAAsSJgAJEy8ACBM5AAYUQwAEFU8AAxZcAAEWagAAFnoAABeL&#10;AAAWngAAFrIAABXJAAAU3wAAFO4AnkMAAJVIAACMTAAAhE0AAHxNAABzSgAAaUcAAF9CAABVPQAA&#10;SzkAAEI0AAA5LwAAMCoAACYlAAAcIAAAERoFAAkXDQAGFxUABRgdAAMZJQACGS0AABo3AAAbQQAA&#10;HE0AABxaAAAdaAAAHXgAAB2JAAAcnAAAHLEAABvIAAAa3gAAGe4AnEcAAJNNAACLUAAAg1IAAHpS&#10;AAByUAAAaE0AAF5IAABURAAAS0AAAEI7AAA5NwAALjIAACMsAAAXJgAADCEFAAMfDAAAHhMAAB8b&#10;AAAgIwAAICsAACE1AAAhPwAAIksAACJYAAAjZgAAI3YAACKHAAAimgAAIbAAACHGAAAg3gAAH+4A&#10;mkwAAJJRAACKVQAAglYAAHlXAABxVQAAZ1IAAF1OAABUSwAAS0cAAEFDAAA1PQAAKTcAAB4yAAAS&#10;LQAABykFAAAnCwAAJhEAACYZAAAnIQAAJykAACgzAAAoPQAAKEkAAClWAAApZQAAKXQAACmFAAAo&#10;mQAAJ64AACbGAAAl3gAAJe4AmVEAAJBWAACIWgAAgVsAAHlcAABwWwAAZ1kAAF1VAABUUgAASU0A&#10;ADxIAAAwQwAAJD0AABg5AAAMNQAAATEEAAAvCgAALhAAAC4XAAAuHwAALicAAC8xAAAvOwAAL0cA&#10;AC9UAAAvYwAAL3IAAC+EAAAulwAALa0AACzFAAAr3gAAKu8Al1YAAI9bAACHXwAAf2EAAHhiAABv&#10;YQAAZ18AAF1cAABQVwAARFIAADdNAAAqSAAAHkQAABJAAAAGPAAAADkDAAA4CAAANw4AADYUAAA2&#10;HAAANiUAADYvAAA2OQAANkUAADdSAAA2YQAANnAAADaCAAA1lgAANKwAADPFAAAy3gAAMfAAlFwA&#10;AI1hAACGZQAAfmcAAHdoAABvaAAAZ2YAAFlhAABLXAAAPlcAADFTAAAkTwAAF0sAAAtHAAAARAAA&#10;AEIBAABBBgAAQAsAAD8RAAA+GQAAPiIAAD4sAAA+NgAAPkIAAD5QAAA+XgAAPm4AAD2AAAA8lAAA&#10;O6oAADrEAAA53wAAOPEAkmMAAItoAACEawAAfm4AAHduAABvbgAAYmoAAFNmAABFYQAAN10AACpZ&#10;AAAcVgAAEFMAAANQAAAATQAAAEwAAABKBAAASQkAAEgOAABHFQAARx4AAEcoAABHNAAARz8AAEdN&#10;AABHWwAARmwAAEZ9AABFkgAAQ6gAAELDAABB3wAAQPMAkGoAAIpvAACEcgAAfXQAAHZ1AABpcgAA&#10;W24AAE1rAAA9ZwAAL2MAACJgAAAUXQAAB1sAAABYAAAAVgAAAFUAAABUAAAAUwUAAFILAABSEQAA&#10;URkAAFEkAABRLwAAUTsAAFFJAABQWAAAUGgAAE97AABOjwAATKYAAEvBAABK3wAASfQAjnEAAIl2&#10;AACDeQAAfXsAAHB5AABjdwAAVHMAAEVwAAA1bQAAJmoAABlnAAAKZQAAAGMAAABhAAAAYAAAAF8A&#10;AABeAAAAXgAAAF0GAABcDAAAXBQAAFweAABbKgAAWzYAAFtFAABbVAAAWmUAAFl3AABYjAAAV6MA&#10;AFW+AABU3gAAU/QAjXkAAIh9AACDgAAAd38AAGl9AABaewAAS3kAADt2AAArcwAAHHEAAA5vAAAA&#10;bgAAAGwAAABrAAAAagAAAGkAAABpAAAAaAAAAGgAAABnBgAAZw0AAGcXAABnIwAAZjAAAGY/AABl&#10;TwAAZWAAAGVyAABkhwAAYp8AAGG7AABf2wAAXvQAjIEAAIeFAAB8hQAAb4QAAGCCAABRgAAAQX4A&#10;ADB8AAAgegAAEXkAAAJ4AAAAdwAAAHYAAAB1AAAAdAAAAHQAAAB0AAAAcwAAAHMAAABzAAAAcwUA&#10;AHMOAABzGgAAcygAAHI3AAByRwAAcVkAAHFtAABwggAAb5oAAG61AABs1QAAa/EAi4kAAICJAAB0&#10;iQAAZYgAAFaHAABFhgAANIUAACSDAAAUggAABIEAAACBAAAAgAAAAH8AAAB/AAAAfwAAAH8AAAB/&#10;AAAAfwAAAH8AAAB/AAAAfwAAAH8EAAB/DgAAgB0AAIAsAACAPgAAf1EAAH5lAAB+ewAAfZMAAHyu&#10;AAB7zgAAeu0Ag40AAHeOAABpjgAAWo4AAEmNAAA4jAAAJ4sAABaLAAAEigAAAIoAAACKAAAAigAA&#10;AIkAAACKAAAAigAAAIoAAACKAAAAiwAAAIsAAACLAAAAjAAAAI0AAACNAgAAjhAAAI4hAACOMwAA&#10;jkYAAI5bAACOcgAAjYoAAIylAACLxQAAiuYAepIAAG2TAABekwAATZMAADyTAAAqkwAAGJIAAAaS&#10;AAAAkwAAAJMAAACUAAAAlAAAAJQAAACUAAAAlQAAAJYAAACWAAAAlwAAAJgAAACYAAAAmQAAAJoA&#10;AACcAAAAngIAAJ8SAACfJQAAoDkAAKBPAACfaAAAnoEAAJ6bAACftwAAntkAcJcAAGGYAABRmAAA&#10;QJkAAC2ZAAAbmgAACJoAAACbAAAAnAAAAJ0AAACdAAAAngAAAJ8AAACfAAAAoQAAAKIAAACjAAAA&#10;pAAAAKUAAACnAAAAqAAAAKoAAACtAAAArwAAALIBAACzFgAAsysAALVCAAC1WgAAtXQAALaNAAC1&#10;qgAAtcgAZJwAAFWdAABDngAAMZ8AAB6gAAAKoQAAAKMAAACkAAAApQAAAKcAAACoAAAAqAAAAKoA&#10;AACrAAAArQAAAK8AAACwAAAAsgAAALQAAAC2AAAAuAAAALsAAAC+AAAAwgAAAMcAAADLAwAAzRoA&#10;AM8yAADPTAAAz2cAANCBAADQmwAA0Lc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o/P//////&#10;/////////////////////////////////+nS6f//////////////////////////////////////&#10;//zo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CB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h9v//////////////////&#10;////////////////////9a6Qrvb/////////////////////////////////////4ZBpkOL/////&#10;////////////////////////////////9a6Qrvb/////////////////////////////////////&#10;//bh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7ukw///////////&#10;////////////////////////////v3ZPf9D////////////////////////////////////gmk8A&#10;W7v///////////////////////////////////G2eU9Jd8r/////////////////////////////&#10;/////+vSxauWr/L///////////////////////////////////////fn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MOzqP//////////////&#10;/////////////////////+2wgWlUbM7//////////////////////////////////61sNhwAPpz5&#10;////////////////////////////////13ouAAAAHnrd////////////////////////////////&#10;o0QAAAAAD2zS///////////////////////////////qcxMAAAAACW7U////////////////////&#10;////////////xWYSAAAABHzj////////////////////////////////86tqLBkhPZH6////////&#10;//////////////////////////Koem10i7T////////////////////////////////////11MfO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yMb/////////////////&#10;///////////////////Zq4JfQIT//////////////////////////////////7Z6SR4AAFbK////&#10;////////////////////////////u24xAAAAADWi///////////////////////////////kgTQA&#10;AAAAAB+F8v////////////////////////////+2TQAAAAAAABBz4f//////////////////////&#10;//////+IFgAAAAAAAAhq2v///////////////////////////99IAAAAAAAAAABn2P//////////&#10;/////////////////6M/AAAAAAAAAABo2/////////////////////////////+cMQAAAAAAAABs&#10;4//////////////////////////////5oTUAAAAAAABz8P//////////////////////////////&#10;/6BSIQoCCSB5/////////////////////////////////+ysfmdqdo2p////////////////////&#10;////////////////+ujr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YvKPF///////////////////////////////////NnnZTNh5+////////&#10;////////////////////////4p1lNAkAAABR1v/////////////////////////////lj0oPAAAA&#10;AAAvq/////////////////////////////+hSwQAAAAAAAAWjP//////////////////////////&#10;/9hmEAAAAAAAAAAGdfP//////////////////////////6UwAAAAAAAAAAAAauf/////////////&#10;/////////////3EAAAAAAAAAAAAAY+H/////////////////////////4S0AAAAAAAAAAAAAXd3/&#10;////////////////////////pgAAAAAAAAAAAAAAWtv/////////////////////////RQAAAAAA&#10;AAAAAAAAWN3////////////////////////vr0kAAAAAAAAAAAAAV+H/////////////////////&#10;/////9FjFAAAAAAAAAAAW+r////////////////////////////ojkQbAAAAAAAAX/j/////////&#10;////////////////////+byMaltUVFtnhv//////////////////////////////////8tvX197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656P//////////&#10;///////////////////////broloSzEjmf//////////////////////////////1ZVfMAgAAAAA&#10;dP/////////////////////////////EdTIAAAAAAAAAVN///////////////////////////9h0&#10;JgAAAAAAAAAAOr///////////////////////////5QzAAAAAAAAAAAAJab/////////////////&#10;////////31gAAAAAAAAAAAAAFJP/////////////////////////qiIAAAAAAAAAAAAABYX/////&#10;////////////////////cQAAAAAAAAAAAAAAAHv////////////////////////6LAAAAAAAAAAA&#10;AAAAAHL///////////////////////+2AAAAAAAAAAAAAAAAAGr///////////////////////9T&#10;AAAAAAAAAAAAAAAAAGT///////////////////////8AAAAAAAAAAAAAAAAAAGH/////////////&#10;/////////68BAAAAAAAAAAAAAAAAAGH//////////////////////+d3ZiUAAAAAAAAAAAAAAGT/&#10;////////////////////////+cN+QR8GAAAAAAAAAGT/////////////////////////////0KWE&#10;b2VfXWBodYb///////////////////////////////////v39f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8///////////////////////////////////2LSVeF5FXNz/&#10;////////////////////////////4KJvQx0AAAAAL7T///////////////////////////+3bCwA&#10;AAAAAAAADZD//////////////////////////7daDQAAAAAAAAAAAHP/////////////////////&#10;////3mgNAAAAAAAAAAAAAFrt////////////////////////mykAAAAAAAAAAAAAAEXY////////&#10;////////////////WwAAAAAAAAAAAAAAADPH///////////////////////GIwAAAAAAAAAAAAAA&#10;ACS4//////////////////////+GAAAAAAAAAAAAAAAAABiu//////////////////////85AAAA&#10;AAAAAAAAAAAAAA2j/////////////////////+IAAAAAAAAAAAAAAAAAAAGZ////////////////&#10;/////54AAAAAAAAAAAAAAAAAAACQ/////////////////////8YAAAAAAAAAAAAAAAAAAACK////&#10;//////////////////kAAAAAAAAAAAAAAAAAAACF//////////////////////8KAAAAAAAAAAAA&#10;AAAAAACE//////////////////////9GAAAAAAAAAAAAAAAAAACG//////////////////////+i&#10;fW5HKxUEAAAAAAAAAAKI///////////////////////////tyq2Wh4F9fH6DjJm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ewqeNdK3//////////////////////////////8iXbksr&#10;DgAAAHb////////////////////////////AeDsHAAAAAAAAAE7h////////////////////////&#10;/6hRBQAAAAAAAAAAACzA////////////////////////uk4AAAAAAAAAAAAAAA+j////////////&#10;///////////5agEAAAAAAAAAAAAAAACK//////////////////////+zKQAAAAAAAAAAAAAAAAB1&#10;//////////////////////9uAAAAAAAAAAAAAAAAAABj//////////////////////crAAAAAAAA&#10;AAAAAAAAAABU/////////////////////68AAAAAAAAAAAAAAAAAAABI9v//////////////////&#10;/5gAAAAAAAAAAAAAAAAAAAA76v///////////////////7gAAAAAAAAAAAAAAAAAAAAv3///////&#10;/////////////94AAAAAAAAAAAAAAAAAAAAl1P////////////////////8AAAAAAAAAAAAAAAAA&#10;AAAczP////////////////////8cAAAAAAAAAAAAAAAAAAAWxf////////////////////9RAAAA&#10;AAAAAAAAAAAAAAASwP////////////////////+TAAAAAAAAAAAAAAAAAAASwP//////////////&#10;///////oAAAAAAAAAAAAAAAAAAASv///////////////////////Vj87MCQZEQsIBggMEx0pu///&#10;///////////////////////45dPFuLWztLa6wcrW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2sn////////////////////////////////ctZN1WD0iBjjQ///////////////////////////g&#10;m2IyCAAAAAAAAA2k/////////////////////////69bEwAAAAAAAAAAAAB8////////////////&#10;////////qEQAAAAAAAAAAAAAAABb///////////////////////NTgAAAAAAAAAAAAAAAAA+6P//&#10;//////////////////97AgAAAAAAAAAAAAAAAAAkz////////////////////+4xAAAAAAAAAAAA&#10;AAAAAAAOuv///////////////////58AAAAAAAAAAAAAAAAAAAAAqP///////////////////48A&#10;AAAAAAAAAAAAAAAAAAAAmf///////////////////60AAAAAAAAAAAAAAAAAAAAAjP//////////&#10;/////////9AAAAAAAAAAAAAAAAAAAAAAf/////////////////////MAAAAAAAAAAAAAAAAAAAAA&#10;c/////////////////////8MAAAAAAAAAAAAAAAAAAAAZ/////////////////////8zAAAAAAAA&#10;AAAAAAAAAAAAXf////////////////////9hAAAAAAAAAAAAAAAAAAAAVf//////////////////&#10;//+VAAAAAAAAAAAAAAAAAAAAUP/////////////////////YAAAAAAAAAAAAAAAAAAAATf//////&#10;////////////////QAAAAAAAAAAAAAAAAAAATP//////////////////////owAAAAAAAAAAAAAA&#10;AAAASv///////////////////////09CRkZEQkFAQUNHTFVf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cwKWKblKY////////////////////////////2qR3UC4PAAAAAABn////////////////////&#10;/////8t7NwAAAAAAAAAAAAA75P//////////////////////qksAAAAAAAAAAAAAAAAVvv//////&#10;//////////////+9QQAAAAAAAAAAAAAAAAAAnf////////////////////9ZAAAAAAAAAAAAAAAA&#10;AAAAgP///////////////////7EIAAAAAAAAAAAAAAAAAAAAZ////////////////////4AAAAAA&#10;AAAAAAAAAAAAAAAAUf///////////////////5wAAAAAAAAAAAAAAAAAAAAAPv//////////////&#10;/////8AAAAAAAAAAAAAAAAAAAAAALvf//////////////////+MAAAAAAAAAAAAAAAAAAAAAIOr/&#10;//////////////////8CAAAAAAAAAAAAAAAAAAAAE93///////////////////8lAAAAAAAAAAAA&#10;AAAAAAAABtH///////////////////9KAAAAAAAAAAAAAAAAAAAAAMX///////////////////9z&#10;AAAAAAAAAAAAAAAAAAAAALn///////////////////+gAAAAAAAAAAAAAAAAAAAAALD/////////&#10;///////////WAAAAAAAAAAAAAAAAAAAAAKj/////////////////////PAAAAAAAAAAAAAAAAAAA&#10;AKL/////////////////////hwAAAAAAAAAAAAAAAAAAAJ//////////////////////7iMAAAAA&#10;AAAAAAAAAAAAAJv//////////////////////5sAAAAAAAAAAAAAAAAAAJf/////////////////&#10;//////+MeoGDhYiMkJSZn6ewu8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e+////////////////////////&#10;///////Ys5N1WT4hBAAo1/////////////////////////+1dUAUAAAAAAAAAAAAp///////////&#10;////////////xGcYAAAAAAAAAAAAAAAAfP/////////////////////ARgAAAAAAAAAAAAAAAAAA&#10;V/////////////////////hJAAAAAAAAAAAAAAAAAAAANfj//////////////////4QAAAAAAAAA&#10;AAAAAAAAAAAAF9z//////////////////3wAAAAAAAAAAAAAAAAAAAAAAML/////////////////&#10;/6gAAAAAAAAAAAAAAAAAAAAAAK3//////////////////9AAAAAAAAAAAAAAAAAAAAAAAJr/////&#10;//////////////UAAAAAAAAAAAAAAAAAAAAAAIr///////////////////8XAAAAAAAAAAAAAAAA&#10;AAAAAHz///////////////////86AAAAAAAAAAAAAAAAAAAAAG////////////////////9fAAAA&#10;AAAAAAAAAAAAAAAAAGH///////////////////+GAAAAAAAAAAAAAAAAAAAAAFX/////////////&#10;//////+wAAAAAAAAAAAAAAAAAAAAAEn////////////////////eBgAAAAAAAAAAAAAAAAAAAD//&#10;////////////////////PgAAAAAAAAAAAAAAAAAAADb/////////////////////gAAAAAAAAAAA&#10;AAAAAAAAAC//////////////////////zBIAAAAAAAAAAAAAAAAAACr/////////////////////&#10;/2sAAAAAAAAAAAAAAAAAACT//////////////////////+k1AAAAAAAAAAAAAAAAABz/////////&#10;///////////////OJgAAAQoSGB4kKzM8R1Lr/////////////////////////+bt8/b5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27+jhmdHm///////////////&#10;////////////z5xyTS0PAAAAAAAAav///////////////////////p1REwAAAAAAAAAAAAAAO/7/&#10;///////////////////ZXwMAAAAAAAAAAAAAAAAAEtX///////////////////ZLAAAAAAAAAAAA&#10;AAAAAAAAAK///////////////////3IAAAAAAAAAAAAAAAAAAAAAAI7//////////////////30A&#10;AAAAAAAAAAAAAAAAAAAAAHD//////////////////7AAAAAAAAAAAAAAAAAAAAAAAFb/////////&#10;/////////9wAAAAAAAAAAAAAAAAAAAAAAED///////////////////8IAAAAAAAAAAAAAAAAAAAA&#10;AC3///////////////////8sAAAAAAAAAAAAAAAAAAAAABz///////////////////9PAAAAAAAA&#10;AAAAAAAAAAAAAA72//////////////////9zAAAAAAAAAAAAAAAAAAAAAADp////////////////&#10;//+XAAAAAAAAAAAAAAAAAAAAAADc//////////////////+/AAAAAAAAAAAAAAAAAAAAAADP////&#10;///////////////rEwAAAAAAAAAAAAAAAAAAAADC////////////////////RQAAAAAAAAAAAAAA&#10;AAAAAAC3////////////////////gAAAAAAAAAAAAAAAAAAAAACt////////////////////wgkA&#10;AAAAAAAAAAAAAAAAAACk/////////////////////1YAAAAAAAAAAAAAAAAAAACc////////////&#10;/////////7EQAAAAAAAAAAAAAAAAAACU//////////////////////97AAAAAAAAAAAAAAAAAACJ&#10;////////////////////////dQAAAAAAAAAAAAAAAAB3/////////////////////////6ZFTltn&#10;c3+KlaCrtsL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w//////////////////////////////rx6eKblI1FwAAJ/H/////&#10;//////////////////WmaTYMAAAAAAAAAAAAAMD/////////////////////kjcAAAAAAAAAAAAA&#10;AAAAAJL///////////////////9hAAAAAAAAAAAAAAAAAAAAAGn//////////////////28AAAAA&#10;AAAAAAAAAAAAAAAAAET//////////////////3YAAAAAAAAAAAAAAAAAAAAAACL/////////////&#10;/////7EAAAAAAAAAAAAAAAAAAAAAAATm/////////////////+QAAAAAAAAAAAAAAAAAAAAAAADN&#10;//////////////////8WAAAAAAAAAAAAAAAAAAAAAAC3//////////////////8+AAAAAAAAAAAA&#10;AAAAAAAAAACk//////////////////9jAAAAAAAAAAAAAAAAAAAAAACU//////////////////+I&#10;AAAAAAAAAAAAAAAAAAAAAACF//////////////////+rAAAAAAAAAAAAAAAAAAAAAAB4////////&#10;///////////RAAAAAAAAAAAAAAAAAAAAAABq///////////////////6JAAAAAAAAAAAAAAAAAAA&#10;AABd////////////////////TwAAAAAAAAAAAAAAAAAAAABR////////////////////ggAAAAAA&#10;AAAAAAAAAAAAAABF////////////////////vgYAAAAAAAAAAAAAAAAAAAA6////////////////&#10;/////0sAAAAAAAAAAAAAAAAAAAAw/////////////////////5kAAAAAAAAAAAAAAAAAAAAm////&#10;//////////////////RUAAAAAAAAAAAAAAAAAAAb///////////////////////DNQAAAAAAAAAA&#10;AAAAAAAM////////////////////////wz0AAAAAAAAAAAAAAAAA////////////////////////&#10;//p1CgAAAAAFEyEwPkxY0v///////////////////////////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zrGVfdT/////////////////////////2qh+WTgaAAAAAAAA&#10;AHr/////////////////////6YY7AAAAAAAAAAAAAAAAAE3///////////////////+dJQAAAAAA&#10;AAAAAAAAAAAAACT//////////////////4oAAAAAAAAAAAAAAAAAAAAAAADb////////////////&#10;/2cAAAAAAAAAAAAAAAAAAAAAAAC3/////////////////6sAAAAAAAAAAAAAAAAAAAAAAACV////&#10;/////////////+cAAAAAAAAAAAAAAAAAAAAAAAB4//////////////////8gAAAAAAAAAAAAAAAA&#10;AAAAAABe//////////////////9NAAAAAAAAAAAAAAAAAAAAAABI//////////////////92AAAA&#10;AAAAAAAAAAAAAAAAAAA0//////////////////+cAAAAAAAAAAAAAAAAAAAAAAAj////////////&#10;///////AAAAAAAAAAAAAAAAAAAAAAAAV///////////////////lEAAAAAAAAAAAAAAAAAAAAAAH&#10;////////////////////NwAAAAAAAAAAAAAAAAAAAAAA////////////////////YAAAAAAAAAAA&#10;AAAAAAAAAAAA+P//////////////////jAAAAAAAAAAAAAAAAAAAAAAA6///////////////////&#10;vwYAAAAAAAAAAAAAAAAAAAAA3v///////////////////EQAAAAAAAAAAAAAAAAAAAAA0v//////&#10;/////////////4oAAAAAAAAAAAAAAAAAAAAAxv///////////////////9k7AAAAAAAAAAAAAAAA&#10;AAAAuv////////////////////+WDQAAAAAAAAAAAAAAAAAArP//////////////////////eQEA&#10;AAAAAAAAAAAAAAAAmv///////////////////////4QWAAAAAAAAAAAAAAAAfP//////////////&#10;///////////FVAAAAAgUIjJFWnORu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kmREPzo2&#10;NDEvLCsqKy7q///////////////////2dxkAAAAAAAAAAAAAAAAAAAC7/////////////////8wo&#10;AAAAAAAAAAAAAAAAAAAAAACS/////////////////08AAAAAAAAAAAAAAAAAAAAAAABr////////&#10;/////////58AAAAAAAAAAAAAAAAAAAAAAABH/////////////////+MAAAAAAAAAAAAAAAAAAAAA&#10;AAAm//////////////////8lAAAAAAAAAAAAAAAAAAAAAAAI//////////////////9YAAAAAAAA&#10;AAAAAAAAAAAAAAAA9P////////////////+FAAAAAAAAAAAAAAAAAAAAAAAA3///////////////&#10;//+uAAAAAAAAAAAAAAAAAAAAAAAAzP/////////////////UAAAAAAAAAAAAAAAAAAAAAAAAvP//&#10;///////////////6JgAAAAAAAAAAAAAAAAAAAAAArf//////////////////SwAAAAAAAAAAAAAA&#10;AAAAAAAAoP//////////////////cgAAAAAAAAAAAAAAAAAAAAAAkv//////////////////mwAA&#10;AAAAAAAAAAAAAAAAAAAAhf//////////////////xg0AAAAAAAAAAAAAAAAAAAAAeP//////////&#10;////////+0MAAAAAAAAAAAAAAAAAAAAAa////////////////////4AAAAAAAAAAAAAAAAAAAAAA&#10;Xv///////////////////8cpAAAAAAAAAAAAAAAAAAAAUf////////////////////96AAAAAAAA&#10;AAAAAAAAAAAAQv/////////////////////XTgAAAAAAAAAAAAAAAAAAMP//////////////////&#10;////vEMAAAAAAAAAAAAAAAAAFv///////////////////////85bAAAAAAAAAAAAAAAIIP//////&#10;////////////////////o2NwfYmXprjN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1s3Hwr+8u7u7u7u9v8rx//////////////////+8YUQuHhIJAQAAAAAAAAAAAABB////////////&#10;/////1IAAAAAAAAAAAAAAAAAAAAAAAAc/////////////////4oAAAAAAAAAAAAAAAAAAAAAAAAA&#10;+v///////////////94AAAAAAAAAAAAAAAAAAAAAAAAA1/////////////////8iAAAAAAAAAAAA&#10;AAAAAAAAAAAAt/////////////////9dAAAAAAAAAAAAAAAAAAAAAAAAmv////////////////+R&#10;AAAAAAAAAAAAAAAAAAAAAAAAgv////////////////+/AAAAAAAAAAAAAAAAAAAAAAAAbP//////&#10;///////////oFAAAAAAAAAAAAAAAAAAAAAAAWf//////////////////OwAAAAAAAAAAAAAAAAAA&#10;AAAASP//////////////////YQAAAAAAAAAAAAAAAAAAAAAAOv//////////////////hgAAAAAA&#10;AAAAAAAAAAAAAAAALP//////////////////rQAAAAAAAAAAAAAAAAAAAAAAH///////////////&#10;////1x0AAAAAAAAAAAAAAAAAAAAAEf///////////////////0oAAAAAAAAAAAAAAAAAAAAABP//&#10;/////////////////38AAAAAAAAAAAAAAAAAAAAAAP///////////////////70eAAAAAAAAAAAA&#10;AAAAAAAAAP////////////////////9lAAAAAAAAAAAAAAAAAAAAAP////////////////////+2&#10;LgAAAAAAAAAAAAAAAAAAAPv/////////////////////jBYAAAAAAAAAAAAAAAAAAOb/////////&#10;/////////////4UaAAAAAAAAAAAAAAAAAMn///////////////////////+iPAAAChckM0NWa4Si&#10;xf///////////////////////////97p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0rOej4N7dXFubGtqampsb3V/////&#10;/////////////5dSKw0AAAAAAAAAAAAAAAAAAAAAp////////////////80AAAAAAAAAAAAAAAAA&#10;AAAAAAAAg/////////////////8WAAAAAAAAAAAAAAAAAAAAAAAAYf////////////////9cAAAA&#10;AAAAAAAAAAAAAAAAAAAAQv////////////////+YAAAAAAAAAAAAAAAAAAAAAAAAJv//////////&#10;///////MAAAAAAAAAAAAAAAAAAAAAAAADf/////////////////6JgAAAAAAAAAAAAAAAAAAAAAA&#10;AP//////////////////UAAAAAAAAAAAAAAAAAAAAAAAAP//////////////////dwAAAAAAAAAA&#10;AAAAAAAAAAAAAP//////////////////nAAAAAAAAAAAAAAAAAAAAAAAAPf/////////////////&#10;wgkAAAAAAAAAAAAAAAAAAAAAAOn/////////////////6DAAAAAAAAAAAAAAAAAAAAAAANz/////&#10;/////////////1kAAAAAAAAAAAAAAAAAAAAAAM7//////////////////4UAAAAAAAAAAAAAAAAA&#10;AAAAAMD//////////////////7wdAAAAAAAAAAAAAAAAAAAAALL///////////////////laAAAA&#10;AAAAAAAAAAAAAAAAAKP///////////////////+hGAAAAAAAAAAAAAAAAAAAAJP/////////////&#10;///////yagAAAAAAAAAAAAAAAAAAAH//////////////////////zVMAAAAAAAAAAAAAAAAAAGP/&#10;/////////////////////8paAAAAAAAAAAAACB02UX7////////////////////////qg19vfYuZ&#10;qrzS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/o5ODe29rY2dvf&#10;5e38//////////////////+2jXNeT0Q7NC8rJyUiISAgISMpRP////////////////8hAAAAAAAA&#10;AAAAAAAAAAAAAAAACP////////////////9QAAAAAAAAAAAAAAAAAAAAAAAAAP//////////////&#10;//+cAAAAAAAAAAAAAAAAAAAAAAAAAPb////////////////aAAAAAAAAAAAAAAAAAAAAAAAAANv/&#10;////////////////MwAAAAAAAAAAAAAAAAAAAAAAAMT/////////////////YgAAAAAAAAAAAAAA&#10;AAAAAAAAAK//////////////////jQAAAAAAAAAAAAAAAAAAAAAAAJ3/////////////////swAA&#10;AAAAAAAAAAAAAAAAAAAAAI7/////////////////2SAAAAAAAAAAAAAAAAAAAAAAAID/////////&#10;/////////kUAAAAAAAAAAAAAAAAAAAAAAHL//////////////////20AAAAAAAAAAAAAAAAAAAAA&#10;AGT//////////////////5QAAAAAAAAAAAAAAAAAAAAAAFf//////////////////8IjAAAAAAAA&#10;AAAAAAAAAAAAAEn///////////////////dYAAAAAAAAAAAAAAAAAAAAADr/////////////////&#10;//+WDQAAAAAAAAAAAAAAAAAAACn////////////////////bUwAAAAAAAAAAAAAAAAAAABb/////&#10;////////////////pS8AAAAAAAAAAAAAAAAAAAD//////////////////////5EnAAAAAAAAAAAA&#10;AAAAAA7///////////////////////+eOQQRHyw7SltuhZ694P//////////////////////////&#10;5c/e6/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O/sKaemJSQjYuJiIiKjpSdrv////////////////+C&#10;VjsmFgkAAAAAAAAAAAAAAAAAALn///////////////+XAAAAAAAAAAAAAAAAAAAAAAAAAJj/////&#10;///////////iAAAAAAAAAAAAAAAAAAAAAAAAAHz/////////////////OwAAAAAAAAAAAAAAAAAA&#10;AAAAAGL/////////////////cQAAAAAAAAAAAAAAAAAAAAAAAEv/////////////////oAAAAAAA&#10;AAAAAAAAAAAAAAAAADf/////////////////yhEAAAAAAAAAAAAAAAAAAAAAACX/////////////&#10;////8TgAAAAAAAAAAAAAAAAAAAAAABX//////////////////10AAAAAAAAAAAAAAAAAAAAAAAj/&#10;/////////////////4MAAAAAAAAAAAAAAAAAAAAAAAD//////////////////6kIAAAAAAAAAAAA&#10;AAAAAAAAAAD//////////////////9ExAAAAAAAAAAAAAAAAAAAAAAD///////////////////5e&#10;AAAAAAAAAAAAAAAAAAAAAAD///////////////////+VCwAAAAAAAAAAAAAAAAAAAAD/////////&#10;///////////RSAAAAAAAAAAAAAAAAAAAAAD/////////////////////jxgAAAAAAAAAAAAAAAAA&#10;AAD3////////////////////42oCAAAAAAAAAAAAAAAAAADc/////////////////////9JiBAAA&#10;AAAAAA4gM0tmhaj////////////////////////igWt7iZinuMvh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/Pv7Ovp6ens8Pb/////////////&#10;///////rsJN/b2NaU01IRUE+PDs8PUFJVW/////////////////jJQkAAAAAAAAAAAAAAAAAAAAA&#10;ABn/////////////////OwAAAAAAAAAAAAAAAAAAAAAAAAD/////////////////ewAAAAAAAAAA&#10;AAAAAAAAAAAAAAD/////////////////sQAAAAAAAAAAAAAAAAAAAAAAAAD/////////////////&#10;3yQAAAAAAAAAAAAAAAAAAAAAAAD//////////////////08AAAAAAAAAAAAAAAAAAAAAAAD/////&#10;/////////////3YAAAAAAAAAAAAAAAAAAAAAAAD3/////////////////5sAAAAAAAAAAAAAAAAA&#10;AAAAAADp/////////////////8AfAAAAAAAAAAAAAAAAAAAAAADc/////////////////+ZFAAAA&#10;AAAAAAAAAAAAAAAAAADO//////////////////9sAAAAAAAAAAAAAAAAAAAAAADA////////////&#10;//////+bEgAAAAAAAAAAAAAAAAAAAACw///////////////////QRwAAAAAAAAAAAAAAAAAAAACf&#10;////////////////////hA0AAAAAAAAAAAAAAAAAAACK////////////////////yVMAAAAAAAAA&#10;AAAAAAAAAABx/////////////////////6c9AAAAAAAAAAAAAA4mQWCb////////////////////&#10;//+kPxwrOUhYaXyQp8Lg////////////////////////////4NLi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TxbmxqqSgnJqYl5iZnKKrutT/////////////////elpENCgeFhALBwIA&#10;AAAAAAAABBD6////////////////gwAAAAAAAAAAAAAAAAAAAAAAAADa////////////////wwAA&#10;AAAAAAAAAAAAAAAAAAAAAADB////////////////9zQAAAAAAAAAAAAAAAAAAAAAAACr////////&#10;/////////2QAAAAAAAAAAAAAAAAAAAAAAACY/////////////////44AAAAAAAAAAAAAAAAAAAAA&#10;AACH/////////////////7UUAAAAAAAAAAAAAAAAAAAAAAB4/////////////////9k5AAAAAAAA&#10;AAAAAAAAAAAAAABq//////////////////5eAAAAAAAAAAAAAAAAAAAAAABc////////////////&#10;//+DAAAAAAAAAAAAAAAAAAAAAABO//////////////////+qIAAAAAAAAAAAAAAAAAAAAAA+////&#10;///////////////YTgAAAAAAAAAAAAAAAAAAAAAt////////////////////gwwAAAAAAAAAAAAA&#10;AAAAAAAZ////////////////////vkgAAAAAAAAAAAAAAAAAAAAC/////////////////////44m&#10;AAAAAAAAAAAAAAAAES1M/////////////////////+h6GwAAAAoaKz1SaYShwOb/////////////&#10;///////////mjH2Ona2+0eb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n18vDv7u/y9v7/////////////////////3KmThHhv&#10;aGJeWldVU1NTVlxkcIbE////////////////0ikUBAAAAAAAAAAAAAAAAAAAAABX////////////&#10;/////z4AAAAAAAAAAAAAAAAAAAAAAAA+/////////////////3UAAAAAAAAAAAAAAAAAAAAAAAAn&#10;/////////////////6QBAAAAAAAAAAAAAAAAAAAAAAAU/////////////////84sAAAAAAAAAAAA&#10;AAAAAAAAAAAD//////////////////RTAAAAAAAAAAAAAAAAAAAAAAAA//////////////////94&#10;AAAAAAAAAAAAAAAAAAAAAAAA//////////////////+cEAAAAAAAAAAAAAAAAAAAAAAA////////&#10;///////////BNQAAAAAAAAAAAAAAAAAAAAAA///////////////////oXQAAAAAAAAAAAAAAAAAA&#10;AAAA////////////////////jBQAAAAAAAAAAAAAAAAAAAAA////////////////////wEgAAAAA&#10;AAAAAAAAAAAAAAAA////////////////////+oQbAAAAAAAAAAAAAAAAAA8s////////////////&#10;/////81hBAAAAAAAABAlPVdzkrPc//////////////////////+7Vj1NXW1+kaa91/b/////////&#10;////////////////////6d3v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h0ca+uLOvrKmnp6eqr7bAz+L//////////////////3xfUEU7NC8qJiIfHRsbHSIpM0JZ////&#10;/////////////4gAAAAAAAAAAAAAAAAAAAAAAAAA/////////////////70RAAAAAAAAAAAAAAAA&#10;AAAAAAAA/////////////////+lCAAAAAAAAAAAAAAAAAAAAAAAA//////////////////9tAAAA&#10;AAAAAAAAAAAAAAAAAAAA//////////////////+UBwAAAAAAAAAAAAAAAAAAAAAA+v//////////&#10;//////+4KwAAAAAAAAAAAAAAAAAAAAAA7P/////////////////bTwAAAAAAAAAAAAAAAAAAAAAA&#10;3f//////////////////cwAAAAAAAAAAAAAAAAAAAAAAzv//////////////////nCQAAAAAAAAA&#10;AAAAAAAAAAAAvv//////////////////ylEAAAAAAAAAAAAAAAAAAAAArP//////////////////&#10;+4UcAAAAAAAAAAAAAAAAAAIfrv///////////////////8BXAAAAAAAAAAAHHzpWdpe7////////&#10;//////////////+hPg4eLT5PYnePqsjq///////////////////////////+qpiru83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/n4+Pn8/////////////////////////96qmo+HgXt3dHFwb29xdHuH&#10;lqvI/////////////////9g7KB0VDggDAAAAAAAAAAAAAAsfy/////////////////9VAAAAAAAA&#10;AAAAAAAAAAAAAAAAqP////////////////+EAAAAAAAAAAAAAAAAAAAAAAAAlP//////////////&#10;//+uIAAAAAAAAAAAAAAAAAAAAAAAgv/////////////////USAAAAAAAAAAAAAAAAAAAAAAAcv//&#10;///////////////4bAAAAAAAAAAAAAAAAAAAAAAAYv//////////////////kBUAAAAAAAAAAAAA&#10;AAAAAAAAU///////////////////szoAAAAAAAAAAAAAAAAAAAAARP//////////////////22IA&#10;AAAAAAAAAAAAAAAAAAAAM////////////////////5AmAAAAAAAAAAAAAAAAAAYmR///////////&#10;/////////8FZAAAAAAAAAAAAECtJaYyx1v////////////////////+WNgAADR4vQlhxjavN8f//&#10;///////////////////////jhGV5ipyvxNv1//////////////////////////////////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5NjRy8fEwb++&#10;vr/DyNHe8P////////////////////+XcGVdV1JOS0hGRERFSVBaaX6Yu/////////////////+i&#10;DQEAAAAAAAAAAAAAAAAAAAAAHf/////////////////MOAAAAAAAAAAAAAAAAAAAAAAACf//////&#10;///////////xYgAAAAAAAAAAAAAAAAAAAAAAAP//////////////////iQ0AAAAAAAAAAAAAAAAA&#10;AAAAAP//////////////////rTIAAAAAAAAAAAAAAAAAAAAAAP//////////////////0FYAAAAA&#10;AAAAAAAAAAAAAAAAAP//////////////////83oPAAAAAAAAAAAAAAAAAAAAAP//////////////&#10;/////6I4AAAAAAAAAAAAAAAAABY5XP///////////////////81kBgAAAAAAAAAADClJbJG34f//&#10;//////////////////+XOQAAAAscMEdhfZ3A5f/////////////////////////YdkNXaHqOo7vY&#10;9///////////////////////////////2b/S5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uq2loJuYlZSTk5SXnaazxtnz////////////&#10;///////2Z0g/OjUxLSooJiUmKC43Rlp1nf//////////////////fgAAAAAAAAAAAAAAAAAAAAAA&#10;AP//////////////////pSgAAAAAAAAAAAAAAAAAAAAAAP//////////////////y08AAAAAAAAA&#10;AAAAAAAAAAAAAP//////////////////7nMGAAAAAAAAAAAAAAAAAAAAAPz/////////////////&#10;/5YqAAAAAAAAAAAAAAAAAAAAAOz//////////////////7tQAAAAAAAAAAAAAAAADDJYgP//////&#10;/////////////+J4GAAAAAAAAAAAEzNVe6HJ8v////////////////////+jRQAAAAMVKkJde53B&#10;6P/////////////////////////ZeC9CU2Z6kKvI6P//////////////////////////////xJut&#10;wNX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t5+Pg397d3+Hm7fb/////////&#10;////////////////yo6GgHx5d3V0dXZ5f4mWqcHZ9v//////////////////zk4sJiEdGhcUEhAP&#10;EBMbKT5agN3/////////////////724AAAAAAAAAAAAAAAAAAAAAAI///////////////////5Ik&#10;AAAAAAAAAAAAAAAAAAAAAH7//////////////////7ZJAAAAAAAAAAAAAAAAAAAFLY//////////&#10;/////////9hsCwAAAAAAAAAAAAADK1R+p8////////////////////yRMQAAAAAAAAAFJEZslL3k&#10;//////////////////////+3WAEAAAQYLkdkhKjO9v/////////////////////////khS84Sl1z&#10;i6bF5///////////////////////////////wIiXqr/W7///////////////////////////////&#10;//////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xsK/vr6+wMPJ0Nvp+v///////////////////////65wamZj&#10;YmFgYWRnbXaDlq7H4vr//////////////////7hHGRQQDQoGAwAAAAABDSJBaJv/////////////&#10;/////9lqBQAAAAAAAAAAAAAAAAAwXIP///////////////////mLKQAAAAAAAAAAAAAiTnukzvn/&#10;//////////////////+uTQAAAAAAAAAZO2CJstz////////////////////////RcRkAAAwiOlV1&#10;l7zk///////////////////////////2mD43Sl92kK3N8f//////////////////////////////&#10;yIWLoLbO6v///////////////////////////////////+L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r6upqKmqrbG4wMva6/////////////////////////+iX1dUU1RVV1tfZm98j6jD3e//////&#10;//////////////+zTAsGAwAAAAAAABVFdKLN+//////////////////////QbhIAAAAAAA8zWYGq&#10;1P3////////////////////////tjjUABRoyTWuNstj/////////////////////////////sFQ8&#10;UWiCnr3g////////////////////////////////146Dn7fS8P//////////////////////////&#10;/////////93W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7s7e/y9vr/////////////////////////////////uZqYmZyhpq20vsrh////&#10;////////////////////////oldKTFFXXWh9lrnj////////////////////////////s1cAGjVQ&#10;bo2v0/r/////////////////////////////zm9AX3uZt9j7////////////////////////////&#10;////7p+Fp8Ph/////////////////////////////////////+TR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B0ZXh0AAAAAENvcHlyaWdodCAyMDA0LTIwMDcgQWRvYmUgU3lzdGVtcyBJbmNvcnBvcmF0ZWQA&#10;AP/uAA5BZG9iZQBkQAAAAAL/2wCEAAEBAQEBAQEBAQEBAQEBAQEBAQEBAQEBAQEBAQECAQEBAQEB&#10;AgICAgICAgICAgICAgIDAwMDAwMDAwMDAwMDAwMBAQEBAQEBAgEBAgMCAgIDAwMDAwMDAwMDAwMD&#10;AwMDAwMDAwMDAwMDAwMDAwMDAwMDAwMDAwMDAwMDAwMDAwMDA//AABQIAYcFVwQBEQACEQEDEQEE&#10;EQD/3QAEAK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YhYLqbs7cyrJg9g7syEDrqSrjweQjoWBFxaunRIeR9Br59p5L&#10;u1ixJIoP2iv7OPUwcq/d998ed0WblblLdbyJhUSrY3CwEcRSd0SHI4DXU+XXvYjUnxS78qxGy7De&#10;CN20l6vcO1aYxj8tJBLXCWw/wQ/4A+0x3bbx/on8m/zdTNt/3Avva7gEkTlNokY01S7htcen5sjX&#10;oloPkhJ8geve3X/ZP+9/+eZx3/oS4H/6o90/fFh/Gf8AeT/m6P8A/k3P967/AKMdv/3MrD/rf173&#10;7/ZP+9/+eZx3/oS4H/6o9+/fFh/Gf95P+br3/Juf713/AEY7f/uZWH/W/r3v3+yf97/88zjv/Qlw&#10;P/1R79++LD+M/wC8n/N17/k3P967/ox2/wD3MrD/AK39e9+/2T/vf/nmcd/6EuB/+qPfv3xYfxn/&#10;AHk/5uvf8m5/vXf9GO3/AO5lYf8AW/r3v3+yf97/APPM47/0JcD/APVHv374sP4z/vJ/zde/5Nz/&#10;AHrv+jHb/wDcysP+t/Xvfv8AZP8Avf8A55nHf+hLgf8A6o9+/fFh/Gf95P8Am69/ybn+9d/0Y7f/&#10;ALmVh/1v6979/sn/AHv/AM8zjv8A0JcD/wDVHv374sP4z/vJ/wA3Xv8Ak3P967/ox2//AHMrD/rf&#10;1737/ZP+9/8Anmcd/wChLgf/AKo9+/fFh/Gf95P+br3/ACbn+9d/0Y7f/uZWH/W/r3v3+yf97/8A&#10;PM47/wBCXA//AFR79++LD+M/7yf83Xv+Tc/3rv8Aox2//cysP+t/Xvfv9k/73/55nHf+hLgf/qj3&#10;798WH8Z/3k/5uvf8m5/vXf8ARjt/+5lYf9b+ve/f7J/3v/zzOO/9CXA//VHv374sP4z/ALyf83Xv&#10;+Tc/3rv+jHb/APcysP8Arf1737/ZP+9/+eZx3/oS4H/6o9+/fFh/Gf8AeT/m69/ybn+9d/0Y7f8A&#10;7mVh/wBb+ve/f7J/3v8A88zjv/QlwP8A9Ue/fviw/jP+8n/N17/k3P8Aeu/6Mdv/ANzKw/639e9+&#10;/wBk/wC9/wDnmcd/6EuB/wDqj3798WH8Z/3k/wCbr3/Juf713/Rjt/8AuZWH/W/r3v3+yf8Ae/8A&#10;zzOO/wDQlwP/ANUe/fviw/jP+8n/ADde/wCTc/3rv+jHb/8AcysP+t/Xvfv9k/73/wCeZx3/AKEu&#10;B/8Aqj3798WH8Z/3k/5uvf8AJuf713/Rjt/+5lYf9b+ve/f7J/3v/wA8zjv/AEJcD/8AVHv374sP&#10;4z/vJ/zde/5Nz/eu/wCjHb/9zKw/639e9+/2T/vf/nmcd/6EuB/+qPfv3xYfxn/eT/m69/ybn+9d&#10;/wBGO3/7mVh/1v6979/sn/e//PM47/0JcD/9Ue/fviw/jP8AvJ/zde/5Nz/eu/6Mdv8A9zKw/wCt&#10;/Xvfv9k/73/55nHf+hLgf/qj3798WH8Z/wB5P+br3/Juf713/Rjt/wDuZWH/AFv6979/sn/e/wDz&#10;zOO/9CXA/wD1R79++LD+M/7yf83Xv+Tc/wB67/ox2/8A3MrD/rf1737/AGT/AL3/AOeZx3/oS4H/&#10;AOqPfv3xYfxn/eT/AJuvf8m5/vXf9GO3/wC5lYf9b+ve/f7J/wB7/wDPM47/ANCXA/8A1R79++LD&#10;+M/7yf8AN17/AJNz/eu/6Mdv/wBzKw/639e9+/2T/vf/AJ5nHf8AoS4H/wCqPfv3xYfxn/eT/m69&#10;/wAm5/vXf9GO3/7mVh/1v6979/sn/e//ADzOO/8AQlwP/wBUe/fviw/jP+8n/N17/k3P967/AKMd&#10;v/3MrD/rf1737/ZP+9/+eZx3/oS4H/6o9+/fFh/Gf95P+br3/Juf713/AEY7f/uZWH/W/r3v3+yf&#10;97/88zjv/QlwP/1R79++LD+M/wC8n/N17/k3P967/ox2/wD3MrD/AK39e9+/2T/vf/nmcd/6EuB/&#10;+qPfv3xYfxn/AHk/5uvf8m5/vXf9GO3/AO5lYf8AW/r3v3+yf97/APPM47/0JcD/APVHv374sP4z&#10;/vJ/zde/5Nz/AHrv+jHb/wDcysP+t/Xvfv8AZP8Avf8A55nHf+hLgf8A6o9+/fFh/Gf95P8Am69/&#10;ybn+9d/0Y7f/ALmVh/1v6979/sn/AHv/AM8zjv8A0JcD/wDVHv374sP4z/vJ/wA3Xv8Ak3P967/o&#10;x2//AHMrD/rf1737/ZP+9/8Anmcd/wChLgf/AKo9+/fFh/Gf95P+br3/ACbn+9d/0Y7f/uZWH/W/&#10;r3v3+yf97/8APM47/wBCXA//AFR79++LD+M/7yf83Xv+Tc/3rv8Aox2//cysP+t/Xvfv9k/73/55&#10;nHf+hLgf/qj3798WH8Z/3k/5uvf8m5/vXf8ARjt/+5lYf9b+ve/f7J/3v/zzOO/9CXA//VHv374s&#10;P4z/ALyf83Xv+Tc/3rv+jHb/APcysP8Arf1737/ZP+9/+eZx3/oS4H/6o9+/fFh/Gf8AeT/m69/y&#10;bn+9d/0Y7f8A7mVh/wBb+ve/f7J/3v8A88zjv/QlwP8A9Ue/fviw/jP+8n/N17/k3P8Aeu/6Mdv/&#10;ANzKw/639e9+/wBk/wC9/wDnmcd/6EuB/wDqj3798WH8Z/3k/wCbr3/Juf713/Rjt/8AuZWH/W/r&#10;3sBN17Xymzc9X7bzRof4ri5BBXxY/IUeUgpqnTqkpXq6F3j8kZ9MqBro11azAgGEUqTRiRK0PCoI&#10;/wAPWJfP3Iu++2vNl3yVzMYP3hYtonW3uIbpI5KVaIywO8fiR/DIgYtG4KOFdWUe9zdk7D3X2Jm4&#10;9vbPw9Rl8m8bzyJGY4aekpoyA9VXVk5WKGMEhdcjgFiqi7MAazzxWyeJMaD/AFcB59Gfth7Uc/8A&#10;vJzQnJ/tzt0m43zKXYKVSOKNaBpZ5pCsUMYJC65HUM7Ki1dlU+9jd/sn/e//ADzOO/8AQlwP/wBU&#10;e0P74sP4z/vJ/wA3WUP/ACbn+9d/0Y7f/uZWH/W/r3v3+yf97/8APM47/wBCXA//AFR79++LD+M/&#10;7yf83Xv+Tc/3rv8Aox2//cysP+t/Xvfv9k/73/55nHf+hLgf/qj3798WH8Z/3k/5uvf8m5/vXf8A&#10;Rjt/+5lYf9b+ve/f7J/3v/zzOO/9CXA//VHv374sP4z/ALyf83Xv+Tc/3rv+jHb/APcysP8Arf17&#10;37/ZP+9/+eZx3/oS4H/6o9+/fFh/Gf8AeT/m69/ybn+9d/0Y7f8A7mVh/wBb+ve2fPfF7t3a+JrM&#10;5uHF4LEYjHxGarr67dW34YIkHAFzUXZmNlRFBZmIVQSQPd490s5XEcZJJ8gp/wA3Qc5r+4p94jkX&#10;l+55q5wsbHbtutF1yzz7rt6Ig8hmerMx7URQzuxCorMQD72Xr2Y9Ye9e9+9+69173737r3Xva82L&#10;1lvfsqXJ0+ycKucqMPTw1eQplymGoKmKmndo45oafKVEDzDUpVvCr6SVDW1rdPPdQWwBnbTq4YJ/&#10;wA0/PqWPav2O90fey4vrT2w2wbpNtsaS3EYurOCRY5Cyq6R3VxA8w1KVbwVk0EoH0mRNXvb3mOi+&#10;4cEHbI9cbtEcf+cmocTUZaBBYks8+JE6BeOWLW+nPIvRL+zk+GVfzNP8NOhPzH91X7x3KitJvPJe&#10;7aE+J4LSS7RRnLPaCdAuMsWoMVORX3sLqinqKSaSmqoJqaoibTLBURPDNE1r6ZIpAGU2/BHtUCCK&#10;jPUE3dnd7fcvZ38TwTRmjRyKyOp40ZWAYH5EDr3vD730m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L5/wD7917rf49+9+69173737r3Xvfvfuvd&#10;e9+9+6917284Db2c3VlaXB7cxNdmstWMVpqDH08lRUPp5eQqg9KIPU8jkKouzEAE+6SSRxIZJCFA&#10;8z0JOUeTuaufd/g5X5M2+fc9wuTSOC3jaSRqZZiFHaiDueRiqRqCzsqgnr3s+PWnwdqqhIcl2nnG&#10;oAwVxtnbc0E1Wv50ZHNyq8Kkcho6aOQEG6zg8eyC530DttVr/SP+Qf56fZ11h9kv7rS/vIo969+d&#10;0NoGAYbbtzo8o89NxesrxKRkNHbRzAg1W6UinXvZ2tm9QdabBSH+6uzcJjqqAejKSUor80T9SWzO&#10;QMtVyedIl0j8ADj2STXl1cf2rkg+XAfsGOun3tv93X2R9pI4v6hctWVlPFwumiE95XiSby4Mtzk5&#10;0iUKPwqAAB72JHtN1NX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S75UfIc7CoptgbNrNO88pSqcrk6eT17YxlVHdRDIhuldOhBi/MUZ8vDNEfZ1tW3fUN9&#10;RMOwcB/Ef8w/nw9euZv39vvit7TbXJ7Re21zTmW+iH1VzG3dtltKtQEZTVL6dCDF+KCFvHw7wN17&#10;3X31R1Fu3uLcQxWCiaKihkjlz246uOSSgw9PMWby1DXBlnk0t4YFbVI31KoHdRDd3kNnHrk4+Q8z&#10;/sfPrkH93/7u/uF95DnL9wcqxmO1jZWv9xlVmt7ON9R1yGoMs0mlvBgVg8rgklI1klT3u47rHqza&#10;fU+3YsBtejCs4jlyuWqAr5PNVqppNVXTgfQc+OJbRxgkKouxINurqa7k8SU/YPID5dfSN7G+w3t/&#10;93/k5OUuRbbSW0tdXcgBub2YChlnkA4DPhxLSKEEiNQWYt72I/tN1NHXvfvfuvde9+9+69173737&#10;r3XvaG7E7E2z1jtms3RuisFPSU48VJSRaXr8rXupaDG42BiNcr2P5CqoLuVRWYP21tLdSiKIZ/kB&#10;6nqK/eP3j5H9jOR7nnvnu58G3h7YoloZ7qcgmO2toyRrleh8wkaBpZWSNHce905dx927s7izbVeW&#10;meg2/RzSHBbZppmNDjoSSqTVFrCeqZeJKh1v9QgRLKBlZ2MNmlEyx4t5n/MPl183X3kfvQe4H3j+&#10;ZzuHMEhtNot3b6HbY3PgW6VIDycBPdMuJLh1rkrEsUVIx72L/SfxH3Jv6Ol3FviSr2ltOURzUtKI&#10;0XcWcp2swkpYKgMtLCwvpnnRmbgpEyMH9o77d4rescHe/wDIf5z8h+3rIz7sP93nzr7twwc5e6Lz&#10;cvcvyaXiiCgbjexmhDRJIGW1hYV0zzoztho7d42Eo97RHyb6houpd9wU2AppqfaW4MbDX4JZp56t&#10;oJ6RFpMvQPVVJLuyS6Z+SbJMgvx7f2y8a7grIe9TQ/5D/k/LqLvvxfd22z7vnuvFZ8pQPDy9u9sk&#10;9iHkeUxvEFiu4DLIS7skumfJOmO5iWuMe9lx9mXWGHXvYndO9iVXV3YW392wmRqKmqfs85TR3JrM&#10;FXEQ5KDR/aZUtNEDx5UQ/j2lvLcXVu0J4nh8iOH+r06nL7uHvHfexPvDtHuFbljbQSeDexr/AKNY&#10;z0S5Sn4mVKTRA4E8UTHh173etSVdNX0lLXUc0dTR1tPDV0lRE2qKopqmMTQTRsPqrqQyn+h9gQgq&#10;SrYI6+q/btwst22+DddtlWe2uY0likQ1WSORQ6Op81ZSGB8wR172GvavUO0O3MC+I3HRpHXQRynD&#10;bgpooxlcNUupCyU8xsXhLWM1M7aJLC9mCuqm0vJrOTXGceY8j/q9eoT9/Pu7e3f3h+U35e5ztgl1&#10;ErfR38ar9VZykGjRvgvCWoZbZ28KYAEhZFjkT3umDsfrzcPV+68htPccAWqpCJqSsiD/AGeVx0rE&#10;UuToXcAtHIFIIPKMGRrMrADW2uY7qITR8DxHmD6Hr5oPej2d5w9i+f7z2+50iCz251xTID4N1bsS&#10;IrmBiAWjkCkEHujkV4nAdGA97Qnt/qK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pB7Y/4UefyY+ju0+y+lO0vmT/dfs3p/sDeXVvYu2v8AZeflXm/7u776/wBx1O093YL+M7d2&#10;NV4+r+0yFJUU/wB1Q1c1PLo1wyyRsrn3v3Xug/8A+go7+RR/3nN/7LN8w/8A7X3v3v3Xur3tp7pw&#10;O+dq7Z3ttau/im2N4bfw26duZP7Wsov4jgdwY6PLYiu+yyMcNRD5qeaOTxTxJIl9LorAge9+690o&#10;Pfvfuvde9+9+69173737r3Xvfvfuvde9+9+69173737r3Xvfvfuvde9+9+69173737r3VWHzJ/nW&#10;/wAsr+X925TdE/Lr5L/6Je1avZ+G37T7W/0NfIDfnk2nuCurMdiMr/HOstqZrGjzTUFWngasEyeO&#10;7xqrIW97917oqH/QUd/Io/7zm/8AZZvmH/8Aa+9+9+691bf8T/lx8evnD0ltz5GfFzsH/Sf01u3I&#10;bixW3t4/3U3vsr+IV+1M5PtvPwf3e7DxuJysX29bTTQ6p6FFfTrjLxlWPvfuvdGP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0QD5z/zR/gn/AC1/9F3+zq95/wChf/TR/fb/AEaf8Yy7i7F/vL/o6/hH98v+ZT7e&#10;zv2f2f8AHcV/xcPB5fP+x5fFN4/e/de6IB/0FHfyKP8AvOb/ANlm+Yf/ANr73737r3Vl/wAJf5hX&#10;xA/mL7B3Z2h8Nu3f9MWxdj7wbYW6M5/cHs/r3+F7sXC0u4WxX8M7TwuDrJ/8jraabz09PJD69Hk1&#10;q6r737r3Rz/f/9P5/wD7917rf49+9+69173737r3Xvfvfuvde9i70901ufuPcP8ACsKv2WJomhfc&#10;G4p4jLRYamm1FP2wymaolCMIKdWBYglmRFZ1R3l7FZx63yTwHmf9j1PWRP3cfu2c8/eR5w/cHLK/&#10;S7falGv9xkQtDZxPq09upTNPIEYQW6spkIJZo4lklT3u4XrLqfZnU+FXEbUxwjllVDk8zV+ObM5i&#10;ZBxLX1iqvpBuUhjCxpc6UBJJB11dzXb65T9g8h9n+fj19HHsf93721+79yyOXeQbMJJIF+pvJdL3&#10;l44/HPMFXtBqUhjCQx1OiNSzFvexK9pups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BLvnuHH9O7Lny37NTuXK+bH7WxchBFRkPHd6+piBDGmp&#10;QRJMRbUSkWpWkVgusLNryfRwUZY/L0+0/wCz5dYv/ex+8dtH3cPbOXfxon3u/wBdvtdqxr4lxpq0&#10;8qghjbWoIkmIprYxQa0aZWHvdW/VXVO8/kBvWuqJqqq+ykrmyW8d31iGYQPWSmeZYybCWrnOrwwg&#10;gD9TaY1J9im7u4dvgAAzSir9n+QdcH/YL2C9y/vd+5t1eXNxL9M85ud43eYFwhmcu4WtBLdznV4U&#10;IIAy76IkJHvdw+x9jbZ6729R7Y2pjY8djKQa258lVXVbqFnyGQqT6pZ5NI1O30ACqFRVUA6eeW5k&#10;MsxqT/L5D5dfR57Xe1fI/s3ydbcjcgWS2djb5P4pZ5SAHuLiQ90s8lBqc4ACoipGiIvvau9s9SJ1&#10;73737r3Xvfvfuvde9+9+69172nd27rweyNu5TdO46xaHEYimaoqpiNUjm4SGmpovrJLK5WOKMcsx&#10;A9uQxSTyCKMVJ6BnuFz/AMre13J1/wA986XItdu26MySucseASONeLyyuVjijGXdlGK1697pY7b7&#10;T3R3hvVchNT1RpvOcZtHbFEstU1FS1FRpp6eGngBM9ZUMU88irqkfSqgIkaKNbS0isYNI48WY+f+&#10;YDy6+Zb7wvv1z396P3OXd7iGUwa/ptp2yENKYYpJKRxpGgJmvLhinjyKpeaTTGgEUcMae9nm+PHx&#10;RoNqx0G9eyqSHI7pKx1eK25Nonxu3WYB458gnK1Fav4U3ihPIDyBXQi3HdmlJgtjRPM+Z+z0H8z1&#10;1P8AudfcB2rkGK09zveu3S934hZbXbno9ttxIBV7hcrcXq+SnVBbNUqJZlSWL3s8fsj66m9e9lX+&#10;YGxl3Z1FXZiCEyZTZFXDuGmZFJkbHEijzcJ/oghcVLn/AJsDm17muzz+DeBDwfH58R/PH59YE/3j&#10;HtYnuD93i65jtI9d/wArypuEZAqxtzSG9T5IIXFy54/4quQK197p79jHr5yOve/e/de697t6+HO/&#10;m3d1WmArJmlymxKsYRy7l5Hw1QpqsFIb/RUQS0qL+FgHsH7zb+DdeIvCTP5+f+f8+voo/u3vdt/c&#10;P2ETlLcpDJf8qTfRHUasbOQGWxY+iogltUXyS1HXvZsvZT10F697Lv8AJPp6HtfYlScfSo+8dtxz&#10;5PbUyqvnqyqa67BFja61aKBGCQBMsTEhQwJjtl4bScaj2Nhv8h/L/BXrDj76/wB3G2+8B7UTHZ4A&#10;3MmyLJc7a4A1y0FZ7EnFVu0UBASAtykDlggcN73S4ylSVYFWUlWVgQVINiCD9CPY16+ZtlZGKOCC&#10;DQg4II4gj169769+6r173737r3Xvfvfuvde9+9+69173737r3Xvfvfuvde9+9+69173737r3Xvfv&#10;fuvde9+9+690Uz52fKrH/B/4hd+fLPK7MrOxMf0TsOr3xV7Jx+bh25W7kipa6CiOOp85U01YlMzG&#10;cN5GppALW08+/e/de609v+g4vqv/AL129gf+lHbc/wDsP9+9+690e/8Alm/8KqNgfzIvm70n8LsJ&#10;8Md4dT5Pub/SR9tv/K91YXdtBgP9HfUmf7Xm8+3qTbdBJUfdR4J6JdNXH42mEp1BCje9+691tm+/&#10;e/de69797917r3v3v3Xuve/e/de69797917r3v3v3XuiIfzMvnHiv5bvwi7s+aOb66yHbGM6Z/0b&#10;/c7AxW46baVfn/8ASJ23gOqIfBuGro6+On+1kzqVraqSTyLCYhpLh197917rUy/6Di+q/wDvXb2B&#10;/wClHbc/+w/3737r3Vlf8p7/AIU4bG/mn/L3DfEzAfELdnTWQzGw9774Xe2Y7hw+9KKCLZVDHWy4&#10;5sHRbexrs1QJNKyfcgJa5VvfvfuvdbSPv3v3Xuve/e/de69797917r3v3v3Xuve/e/de69797917&#10;r3v3v3Xuve/e/de69797917r3v3v3Xuve/e/de69797917r3v3v3Xuve/e/de69797917r3v3v3X&#10;uve/e/de69797917r3v3v3Xuve/e/de69797917r3v3v3Xuve/e/de69797917r4g382L/t6b/Ms&#10;/wDF/wD5kf8AwRW4/fvfuvdEA9+9+69193j4m/8AZLHxo/8AFf8Apr/33WN9+9+690YD3737r3Xv&#10;fvfuvde9+9+69173737r3Xvfvfuvde9+9+69173737r3Xvfvfuvde9+9+6918sT/AIWSf9vcNuf+&#10;KgdNf+9tu/3737r3WqF797917r63X/CT/wD7clfHL/xIHyI/9/fm/fvfuvdbH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tAP/hc5/3S7/8AL2f/AJkfv3v3XutAP3737r3X0u/+ES//AGQL8rv/ABb+o/8AfMbX&#10;9+9+691ue+//1Pn/APv3Xut/j3737r3Xvfvfuvde9rPr/Y+Z7H3dhtn4JAa3LVIjepdHenx9FGPJ&#10;W5Kr0ciKGMM7fliAq3ZgCzcTpbQtNJwH8z5D8+pK9ofa3mX3n9w9t9ueVFrdbhIFaRgTHbwr3TXM&#10;unIjhjDO3mxARau6g+93ide7B291ptXG7T23TLDR0MYaoqWSMVeUr3UCqyeQkQDXNKQLn6KoVFsi&#10;qABri4kuZTLKcn+Q9B19Sns/7Scn+yXIVl7f8lwCO2tVrJKQomup2A8W5uGUDXNKQKngiBIkCxoi&#10;j3ta+2OpP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bcxl8bgMVkc5mKuKgxWJo6jIZCsmJEdPSUsRmmlYLcmyg2VQSTYAEkD3ZEaRxGgqSaDol&#10;5j5i2XlHYL3mjmO4W0sNvhkuLiZ/hjiiUu7GlSaKDRVBZjRVBYgH3upxqPefy/7iq6qn+4xu0sY8&#10;UP3Mqq1NtXaqzt9unjB0yV9XZ5PGGJeUtyIIroLdUOz2YBy5/wCNN/mH+D5nr5+G273K/vF/vH3F&#10;/aeJZcvWJVPEcAx7XtQkbw1010yX93R5NAZjJOz9y2sFYve7S9l7L271/t2g2ttagTH4rHpZVFnq&#10;KuocD7ivr6iwMs8pF5JD/gAFVVUBWeeS4kMspqT/AKqD5dd4/bL2y5N9oeTbTkTkS0W0sLRcDjJL&#10;IaeJPPJQGWeUiskh+SqFRURfe1V7a6H3Xvfvfuvde9+9+69173737r3XvfTMqKzuyoiKWd2IVVVR&#10;dmZjwABySffuqO6RIZJCFVQSSTQADJJJwABkk9e91CfJfuqt7f3hBtLab1FXs/CZEUWGpqISTPuj&#10;OyP9ocskENzIGZjDQJYnQS4s0xRRhtlktnD40uHYVNfwj0/z/wCx186v33PvN7n94v3Gi9vfb9pL&#10;jlzbLgQWccIZzud8zeCbsIlTIGZjDYpRm8NmkAV7lo097N98bPjZS9aUtPvDeFPBWb+rINVNTNon&#10;ptp006WempnF1esdSVqKhSQoJiiOnW8pPue5m5Pgw4jH/Gv9j0H5n5dFvuUfcosPZKwh9x/ceFLn&#10;m25SscZ0vHtUbrQxxkVV7x1JW4uFJCAmCA6PFln97N97J+ui/Xvfvfuvde9t+XxdJnMTlMLkIxLQ&#10;ZfHVuLrYja0tJkKZqSpjN/8AVI7D3ZGKOHXiCCPy6JuYti27mjl++5Z3dPEtNxt5rWdf4obiNopF&#10;/wBsjsPz6971+M7h6rb2czOArgFrsHlcjh6wAEAVWMq3oqgAHketD9fcgxuJEWReDAEfnnr5Cua+&#10;Xb/k/mjcuUt1FLra7q4tJhwpLbTPDIKHI70PHr3tq936IOvezafDPeJ2527Fg5pdFDvTE1uIdWv4&#10;xkaJDlcZMbf2v2pYE+vMtrc3BRvUPiWfiDihB/I4P+f8uuhH92t7jtyZ94ePla5k02vM1pNaEH4f&#10;qIQbq2c/0v0pYE4itwRSpBHvdvHsIdfRL173737r3XvdO3y264Gxe06vKUMBiwe+I5dxUWlAkMOT&#10;aXRn6JCtgSs5WosANKzovNr+xltFz49qEb4o8H7PI/sx+XXzf/3hXswvtV783G/bXFo2vmlW3CGi&#10;gIlyX038K0oCVmK3FAAFS6jXNKn3srns06wS69797917r3v3v3Xuve/e/de69797917r3v3v3Xuv&#10;e/e/de69797917r3v3v3Xuve/e/de6qA/n8f9ubf5hP/AIgDL/8Au9oPfvfuvdfGG9+9+691f9/w&#10;lx/7fr/Bn/y5n/4DzsH3737r3X1+vfvfuvde9+9+69173737r3Xvfvfuvde9+9+69173737r3VAP&#10;/Co7/txR85v/AC2b/wCDD6+9+9+6918gX3737r3Wz7/wkO/7fJbK/wDEAd7f+6Kl9+9+6919Xv37&#10;37r3Xvfvfuvde9+9+69173737r3Xvfvfuvde9+9+69173737r3Xvfvfuvde9+9+69173737r3Xvf&#10;vfuvde9+9+69173737r3Xvfvfuvde9+9+69173737r3Xvfvfuvde9+9+69173737r3Xvfvfuvde9&#10;+9+69173737r3Xvfvfuvde9+9+6918Qb+bF/29N/mWf+L/8AzI/+CK3H797917ogHv3v3Xuvu8fE&#10;3/slj40f+K/9Nf8Avusb797917owHv3v3Xuve/e/de69797917r3v3v3Xuve/e/de69797917r3v&#10;3v3Xuve/e/de69797917r5Yn/CyT/t7htz/xUDpr/wB7bd/v3v3XutUL3737r3X1uv8AhJ//ANuS&#10;vjl/4kD5Ef8Av783797917rY+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oB/wDC5z/ul3/5ez/8yP3737r3&#10;WgH797917r6Xf/CJf/sgX5Xf+Lf1H/vmNr+/e/de63Pff//V+f8A+/de63+Pfvfuvde9+9+69173&#10;aF8IOuYsVtTLdk1sIOR3PUT4jDSMvMOAxdRorJImIH/AisRlcci1OhB5I9hbfLkvKLZeC5P2n/MP&#10;8PXdf+669mbfYOQNw96t0i/x3fZHtLNiPgsLWTTMyGg/3IvEZXGRS0iINSw697PV7Iuuq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k&#10;L+R27c92vvPGfHbrphPI9TBW74yClzRUppmWpio66eMHTT0Y0VFVYEtMYYl/cUox/tsMdpAdxufs&#10;Uef5fM8B8qnrk198/wBwebff/wBy7H7m3sywldpEm3u4FfBi8MrIsM7qDpgsxouLmgJa4Nvbp+sj&#10;Rt72bXrPrjb3Vm06Dam3YR4qdfNkMhIirWZjJyKBVZKtZb3ZyAES5EaBY19Kj2UXVzJdTGWT8h6D&#10;0HXQj2Q9l+TvYb2/tOQeTov04RruLhlAmvLlgPFuZiK1ZyAFSpWKMJEnYi9e9r/2n6l3r3v3v3Xu&#10;ve/e/de69797917r3v3v3XuveyN/MPuxttYj/RftmrC5/cVKJNy1NO5M2KwFR6Y8cpT9M9dyGBN1&#10;gv6f3o2B7s1j4r/VSjtX4fmfX7B/h+zrlj/eO/eefknl3/WK5IuKbvvMWrcpIz32thJhbcFfhnvs&#10;hgTqS0DVT/GYpF97y/Ff45rs+kpOxt70IO7K+nEu38RVxKW21QVEYZa2pikF0r5lNtJs0CEqbSM6&#10;prddy8Ym2gPYOJ/iPp9n+H7On/uE/czT252+395vdG1H9YLuMPYWkqgnbYJFBE0isKpfzKaaTRrW&#10;JjG1JnkSL3s7/sj66j9e9+9+69173737r3Xvfvfuvde90ufKvb/93+8d4hI/HTZpsduCm/5ufxTH&#10;xvXSf7GrWo9jXaZPEsUrxWo/Ycfyp18zX3+eUP6ofel5kWJNEG5m33CP+l9Vbxmdvzu1uP2de9l2&#10;9mPWG/Xvb9tXPVG1tzbe3LSFvucBmsZmIQh0l3x1YlX4if6Po0sDwQSDx7bljEsTRHgwI/aOhZyF&#10;zZech88bPztt9fG2i9trxADQsbeZJdP2Pp0kHBBIOCeve9gakqqeupKWupZFmpaynhqqaZf0y09R&#10;GJoZF/wZSCPcfEFSVPEdfXrt9/abrt8G6WDiSC5jSWNxwaORQ6MPkykEfb173I966Wde9lO+ZGyv&#10;7z9ST5unh8mR2TkabNxsqgyti6kjHZeEE/RAskdTJ9OIR/rE22afwrvwzwcU/PiP8359c/P7yT2x&#10;HPX3epeaLOPXe8r3Ed6pAqxtZCLe7QeiBZI7l+GLYcaUPvdQnsYdfOr173737r3Xvfvfuvde9+9+&#10;69173737r3Xvfvfuvde9+9+69173737r3Xvfvfuvde9+9+691UB/P4/7c2/zCf8AxAGX/wDd7Qe/&#10;e/de6+MN797917q/7/hLj/2/X+DP/lzP/wAB52D797917r6/Xv3v3Xuve/e/de69797917r3v3v3&#10;Xuve/e/de69797917qgH/hUd/wBuKPnN/wCWzf8AwYfX3v3v3XuvkC+/e/de62ff+Eh3/b5LZX/i&#10;AO9v/dFS+/e/de6+r3797917r3v3v3Xuve/e/de69797917r3v3v3Xuve/e/de69797917r3v3v3&#10;Xuve/e/de69797917r3v3v3Xuve/e/de69797917r3v3v3Xuve/e/de69797917r3v3v3Xuve/e/&#10;de69797917r3v3v3Xuve/e/de69797917r3v3v3Xuve/e/de6+IN/Ni/7em/zLP/ABf/AOZH/wAE&#10;VuP3737r3RAPfvfuvdfd4+Jv/ZLHxo/8V/6a/wDfdY33737r3RgPfvfuvde9+9+690QT+Y9/Mk+N&#10;/wDK0+P9B8jvk8+/JdlZvsDE9W7aw/W21ot2bs3JvvObZy+78bgsfRVtXQUUHkoMFkpTVZCvpqdT&#10;GEaUPJGre9+691pPfLP/AIWyd37j+9wXwo+Jmw+r6BvuqeLsD5BbgyfZm6Z4JbrT1+N2JsuTCYzG&#10;VUYswWrymXhLfqRhwfe/de6s9/4SefzHfmn/ADFd1fzIN3fMXvXcXcVdslviT/cXF1uL2ztrauxo&#10;t2t2cdxwbS2ls6ix+OohWDGY5aqSKm8kwpoTM8jIG9+9+691uP8Av3v3Xuve/e/de69797917r3v&#10;3v3Xuvlif8LJP+3uG3P/ABUDpr/3tt3+/e/de61QvfvfuvdfW6/4Sf8A/bkr45f+JA+RH/v78379&#10;7917rY+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oB/8LnP+6Xf/AJez/wDMj9+9+691oB+/e/de6+l3/wAI&#10;l/8AsgX5Xf8Ai39R/wC+Y2v797917rc99//W+f8A+/de63+Pfvfuvde9+9+69173fZ1Rg4dt9Z7D&#10;wkKKgodp4NZtA0rJWTY9Kmvnt/WSd5JD/ifYBu5DLdSOfNj+yuP5dfWf7AcrW3JXshynyxbKFFpt&#10;ViHoKBpnt0knenrJO8kh+bHr3sQPafq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+mBZWUMyFlIDrpLISLBlDgi4+ouCP6g+/dUdS6FVYqSCAR&#10;So+YqCKjiKgj1BGOvewd6m6V271OM9WUVdkdwbi3NXy1ua3LmzBJlKpXmadaVWhUBU1s0sp5aSRi&#10;zkhY1RZd3sl3pDAKqigUcP8AV/gHWOP3fvuy8m/d/G7bjtl1cbxvO+TtNe7le6GupQXZxECigKmt&#10;mllOWmmYvIxCxJH72MftH1kj173737r3Xvfvfuvde9+9+69173737r3XvYcdsdkYrqrZGW3dkws0&#10;lMgpsRji4R8tmqlSKCgQ/UKSC8zAEpEruAdNiptLZ7ucQr58T6DzP+rz6hb7wHvTsHsF7X7h7ib5&#10;SV4F8K0t9Wlru8kBEECniFJBeVgCY4ElkCsU0n3slXxr6eyvZG5avvftFGyCVuUnyW36KujOnMZV&#10;Zb/xqWnf0rR0rARUUI9JZOAscSCQ73O8S2iFha4oKEjyHp9p8/8AOeuZP3Jvu5b/AO9XO1x96732&#10;U3i3N09zYQzqaXl0H/3NaM9os7VgIrKEVRnjFFWGCMTe92Oew312f69797917r3v3v3Xuve/e/de&#10;69797917r3ur/wCeGGFPvbZOfCaf4rtirxbOFsJHwmUapJJ+hYLXKD+bW/FvYo2F6wPH6NX9o/2O&#10;uFf969y2LP3P5X5tVafX7ZLak0oGayumk48CwW+UHzppBNKU97In7PuuU3Xvfvfuvde93h/HbcJ3&#10;N0r17kXl8s1Pgo8JOxN5PLt2okwX7351MtOrEtywIbm9yBtxj8K9kX1Nf25/y9fUn9zbnA87/dk5&#10;P3iSTxJIbFbJyTVtW3yPY9/nqK26sS2WDBzXVU+9jT7RdZNde9s+4sLS7kwGb29XAGizuJyOIqrq&#10;HtT5KkejlYIbXIVyRz9fd43MUiyLxUg/s6DfOPLFhzrylunJ26/7jbraXFpLjVSO5ieFzQ0qQHJG&#10;RkcR173r8ZGgqcVkK/F1iCOsxtbVUFXGDcJU0c7U86Am30ZSPp7kFWDqGXgRXr5CN52m92DeLvYt&#10;yXRc2U0sEq/wyQu0bjy4MpHXvcL3bot69797917r3v3v3Xuve/e/de69797917r3v3v3Xuve/e/d&#10;e69797917r3v3v3XuqgP5/H/AG5t/mE/+IAy/wD7vaD3737r3XxhvfvfuvdX/f8ACXH/ALfr/Bn/&#10;AMuZ/wDgPOwffvfuvdfX69+9+69173737r3Xvfvfuvde9+9+69173737r3XvfvfuvdUA/wDCo7/t&#10;xR85v/LZv/gw+vvfvfuvdfIF9+9+691s+/8ACQ7/ALfJbK/8QB3t/wC6Kl9+9+6919Xv3737r3Xv&#10;fvfuvde9+9+69173737r3Xvfvfuvde9+9+69173737r3Xvfvfuvde9+9+69173737r3Xvfvfuvde&#10;9+9+69173737r3Xvfvfuvde9+9+69173737r3Xvfvfuvde9+9+69173737r3Xvfvfuvde9+9+691&#10;73737r3Xvfvfuvde9+9+6918Qb+bF/29N/mWf+L/APzI/wDgitx+/e/de6IB797917r7vHxN/wCy&#10;WPjR/wCK/wDTX/vusb797917owHv3v3Xuve/e/de61Av+Fq3/brLoP8A8X/6s/8Agde1ffvfuvdf&#10;ME9+9+691v8An/CGP/uqJ/5ZN/8ANc9+9+691v8Anv3v3Xuve/e/de69797917r3v3v3Xuvlif8A&#10;CyT/ALe4bc/8VA6a/wDe23f797917rVC9+9+6919br/hJ/8A9uSvjl/4kD5Ef+/vzfv3v3Xutj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WgH/wuc/7pd/+Xs//ADI/fvfuvdaAfv3v3Xuvpd/8Il/+yBfld/4t&#10;/Uf++Y2v797917rc99//1/n/APv3Xut/j3737r3Xvfvfuvde97DeH/4tGL/7V1D/AO4y+47f4z9p&#10;6+xPlz/lXrD/AJ54P+rS9e9uPuvR1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0zK&#10;is7sqIilndiFVVUXZmY8AAckn37qjukSGSQhVUEkk0AAySScAAZJPXvdeFbBWfLbuJqeKSpi6W63&#10;nMUlTE7xRZ6rZ/3TTOv1lrymlGBvDSJr9EsgVxEpXaLKp/t5P5f8V/M/LrjpudruX94V95BrOB5I&#10;/bPkpyrSqSq38pbu8MjjLfFKIwNbfb4/ErHPMqSe92EUdHS4+kpqChpoKOioqeGlpKSmjSGnpqan&#10;jEUEEEMYCqiKAqqBYAWHsPEliWY1J67A7dt1hs+3wbTtUKW1rbRpFDFGoSOOONQqRoigKqIoCqoA&#10;AAAHXvcj3rpb173737r3Xvfvfuvde9+9+69173737r3XvZCPnpjll2t1/ltK6qLP5fHBrLqC5THR&#10;1LKCRex+zF7G3Avfix/sDUlkT1AP7D/s9clv72TZln5E5Q5gIFbW/u7cHFQLq3jkIGK0P0grQgYF&#10;QTpp73WV7E/XDvr3v3v3Xuve7YPg9mjX9U5fEyOTJgt318cS+myUWRx9NWxfTnmY1H1H+sTyAE98&#10;TTdh/wCJR+0Ej/BTr6Av7rbmU7r7Bbjy/K1X2rd51UYxDcW9tMvzzMbjiKehOQvvZzPZL10r6979&#10;7917r3ukX5J4Fdu939g0aIEirMwudjt+lv7w0cWbnZf9aWeRT/iD7HG2yeJYxt6Cn7DT/J18vH31&#10;+U15N+9FzhtsS6Y7m8F8tOB/eEMV65H/ADdnkU/MGmOvewN9rusWeve/e/de69797917r3v3v3Xu&#10;ve/e/de69797917r3v3v3Xuve/e/de69797917qoD+fx/wBubf5hP/iAMv8A+72g9+9+6918Yb37&#10;37r3V/3/AAlx/wC36/wZ/wDLmf8A4DzsH3737r3X1+vfvfuvde9+9+69173737r3Xvfvfuvde9+9&#10;+69173737r3VAP8AwqO/7cUfOb/y2b/4MPr73737r3XyBffvfuvdbPv/AAkO/wC3yWyv/EAd7f8A&#10;uipffvfuvdfV79+9+69173737r3Xvfvfuvde9+9+690g+zO0utOltkZ/szt/sDZfVvXe1aNshuXf&#10;XYO5sNs/aWBolIX7jLbgz81PSwKWIVfJKNTEKt2IHv3v3XutWT5ef8LEv5bvROVyW1vjts7tr5ib&#10;ix6yqM/tSig6p6klrImMT0Kb239EcxKQ4/4E0W1qildfXFPICAfe/de6pQ3z/wALdvlpkMvJN1p8&#10;J/jrtLAmadocbvne/ZXYeXSnZIxTRSZvAPteFnRhKXkGPUOGQBEKEye9+6901ba/4W4fNClysM28&#10;fhx8YM7hF8fnx+2s72ttPKyWqY2l8OYymSzUKXhEqLqoXs7K51Khjf3v3XurgPiP/wALOPgj25lM&#10;Vtn5V9LdtfEvKZBoIZt5Y2qg736pxsrOIppsvlNr0WM3LAhJDoKbatUAurySLpBf3v3Xutsnpru/&#10;p35E9eYHtrofs/Yvb/We54TNg98dd7mxO7Nt15jsKmlXJ4eWWOOpp2PjqqSUrNBIGimjSRWUe9+6&#10;90KXv3v3Xuve/e/de69797917r3v3v3XuiMfMH+Zh8DfgRjVrflr8oOr+ochNTrV0Oy6/KVW5ezs&#10;tSMARW4XqnZUOS3JWU/qQNU0+KeFCya3XUt/e/de61rfkD/wtW+DGx6nJ4347fGf5Cd/VlD5o6TM&#10;7vyG0OjNl5qZCfDLj8jM+5c0lO/pvJV7ehlW5/YNhf3v3XuqzN4/8LffklXT1zdf/BLo/bFNJGwx&#10;sW8e1d+b6npJTMzI9dUYSg26tQojKqVjigJYFtQBCL737r3TDtT/AIW6/LmjlQ74+FXxx3FCKrXJ&#10;HtTeXZuzZWovGB9uk2XmzwWXXdvMUK2sviuNR97917q0f4yf8LVPhX2JlKDCfKP4z91fGp6+qp6U&#10;7s2XnsJ8gti4iN20z5LcUtJR7Zz8UCD1aMbt/ITH6CM/U+9+691tdfGP5b/Gj5nda0nb3xa7r2D3&#10;f19UzLST5zY+ajrp8JkjCtScJuvA1AiyOGyKxMkr47LUlNVKjI7RBWUn3v3XujE+/e/de6979791&#10;7r3v3v3Xuve/e/de6+IN/Ni/7em/zLP/ABf/AOZH/wAEVuP3737r3RAPfvfuvdfd4+Jv/ZLHxo/8&#10;V/6a/wDfdY33737r3RgPfvfuvdaoX/QZJ/KP/wCec+X/AP6JrZP/ANl/v3v3XuqCf+FGH8/b4M/z&#10;UPhJ1d8fPjLie96DfmzvlPsnuTLTdobA27tXANtHb3Um+Nk18dHkMRncpI9YazcNAY4Wp1UxiVjI&#10;Ciq/vfuvdaXXv3v3Xutp3/hNB/OS+I/8pP8A2dX/AGafG9wZD/ZgP9lx/uJ/oo2bhN3eH/RV/fz+&#10;8/8AHv4zmMV9vq/vJjvtfH5fJabVo0Lr97917rae/wCgyT+Uf/zzny//APRNbJ/+y/3737r3Xv8A&#10;oMk/lH/8858v/wD0TWyf/sv9+9+691sHfB75k9R/zAfi71h8uuiabeFJ1V21/fX+61Pv3DUO392R&#10;/wBw+w8t1lnP4riMdWV8MN8lhaxoNFXJrhMbnSzFF97917o1/v3v3Xuvlif8LJP+3uG3P/FQOmv/&#10;AHtt3+/e/de61QvfvfuvdfW6/wCEn/8A25K+OX/iQPkR/wC/vzfv3v3Xur1u/fkX0V8WetM53F8i&#10;u19j9N9Z7dj1ZPd+/M9R4PG+do2kgxuOWobzVtdPpZaXH0UUtTO3ohikchffvfuvdakXy0/4WmfD&#10;brPK5LbnxF+OvanyinopKukj35vXNwfH/rmvYeijy236bKY3ObkrKf8A3Y8GSwWJlNtF01a19791&#10;7qrDJ/8AC3L5jS5imnw3wy+M9Bt9JL1mMye5+0svmJ4vOWKU2dpa2ighbxaU1PjpBqBfTYhB737r&#10;3R3Pjb/wtz6uzWVxuG+Wnwo3hsHGz1FNBX796J7HxvYkVMk2mKasl673rQ4GaOGFryP4c9UymMkJ&#10;E7qFk97917rbl+FH8w/4cfzDuvZOx/iP3jtPtXGY6Oj/AL07bppKnCdhbDq61CYaHfXX2ejpsvjG&#10;d0ljgnqKQU1SY5GpJ6iNdfv3v3Xujp+/e/de69797917r3v3v3Xuve/e/de69797917r3v3v3Xuv&#10;e/e/de69797917r3v3v3XugH+Qfyi+OXxP2VJ2L8lu8Or+jNlr9ytNnezd54PacGVqaWNZJsdt+n&#10;ys0c+SrLOmiioIpp3LKqRsWAPvfuvda1XyV/4WM/yvOoa2swnR22u/PlVlYNQp87s/ZdN1l1xM8Y&#10;KvFLn+158bnFbXYI0O15omXUwk4QP737r3VR2/P+Fw/a1ZXt/ox/l8de7dxaTOq/38793JvOvqqd&#10;brHKw2/tnAxwO3DNH+8F5UO/6z737r3QOYf/AIW3/NiCtmkz/wAPPi1k8c0Mi09Lh8t21g62KoMq&#10;mKWavrcvkEkRUDqyLTIWYqwdQpVve/de6Pn0L/wt76dzGRoMd8m/gt2NsHGlmjr92dI9r7c7TmOu&#10;QmKeLY++MbtLxIilVkX+OzMbM6i5EQ97917rah+Cv81X4GfzH8LNX/E35A7V33uTG40ZXcfV2WWs&#10;2b27tajWRKepq811xuiOmyTUkMzpA+To4qigaRlWOqk1KT737r3Vhvv3v3Xuve/e/de69797917r&#10;3v3v3XuqB/nl/wAKQf5e/wDLq+S28Pin3/hvkTWdn7IxO0Mzmajr3rfbG49rNR712zTbsw4ostk9&#10;xY+Z3FLVxCZWpVCvqUFgNR97917onX/QZJ/KP/55z5f/APomtk//AGX+/e/de62vffvfuvdFI+X/&#10;AM7/AIi/Arr9ey/lt3tsfpjbVX92mDp9wVlRXbr3bVUNOaqpx+ydjYKKqzOZqEQXeLG0MxS4L6QQ&#10;ffvfuvdamPyV/wCFtPxy2ll6zC/FH4ddod00dPUNTLvXuDfuD6SxFQInIfIYjbGAoN2V9VTygDwr&#10;WzY6azapIkK+Jve/de6rrqf+FuPzOfMU09H8NvjFBgEWMVmMqdwdq1eYncFvK1NnIsjDDCCCmkPj&#10;5LWNy2oafe/de6PT8bf+FufUmcyuNw3y0+FG+Ou8bL9tBX796J7HxPZsUc8umKasl673rQ7cmp6W&#10;NryP4c9WTCO4SKV1Cye9+691tw/Cv+YV8Ov5hfXsvZPxG7y2n2xh8f8Abx7mwVI1bg9+7IrKlNUd&#10;Dvbr/cUVLmMYzMHSCapo1gqNDNSzTxjX797917o5/v3v3Xuve/e/de69797917r3v3v3Xuve/e/d&#10;e69797917qnf5+/z4f5aP8uKvyO0e8u9Yd3dwY1ZfueiOkKCHs/tWinh/wA5Q7ko6Gop8Rt+pIKt&#10;HT7mzGOkkVg8Sul2Hvfuvdawfc//AAuDq/4nUUXx5+AdP/BopG+13L3P3bIMnXxGVCn3GyNj4PxU&#10;jBBIDp3BUgs6ngRkSe9+690WzCf8LcfmXT5CeTcnw1+MmWxbSKaajwm4u1Nv5CKITanSfJV+Qycc&#10;jGP0BlpEAb16SPR797917qzb4x/8LXfiZvrK4nBfKv4qdufH1a3w0tXvbrfdmG732hj6nhZspmMZ&#10;PQ7YzVNRmzP46ChyU6ErGEmAMvv3v3XuttT4wfLz4y/NLrWj7d+K/duwe79gVTQwz5jZOZSqrMFX&#10;zw/cJht37cq1hymEyIjIkbG5iipqpVIZoQCCfe/de60kP+Fzn/dLv/y9n/5kfv3v3XutAP3737r3&#10;X0u/+ES//ZAvyu/8W/qP/fMbX9+9+691ue+//9D5/wD7917rf49+9+69173737r3Xvew3h/+LRi/&#10;+1dQ/wDuMvuO3+M/aevsT5c/5V6w/wCeeD/q0vXvbj7r0d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xMhQUmUoK3GV8K1NBkaSpoK2nZnVZ6SshanqYWaMhgGRmUlSDzwQfe1YowdcEZ&#10;H5dF277Tt+/bTdbHu8QmtL2GSCaMkgSRTI0ciEqQwDIxUlSCK4IOeve2LZ+y9r7BwkO3NoYenwuH&#10;glmqEpIJKidpKiobVNUVNXWPJNNI1guuWRm0hVB0qoDk08tw/iTNqb/V6Y6Cvtz7Z8ie0nK8XJnt&#10;1t0e2bbE7yCJGkkLSSGrySSzPJNNI1AuuWR2CKiAhEVR72qPbXQ769797917r3v3v3Xuve/e/de6&#10;9797917r3v3v3Xuveye/N6jNT05QzWc/w/e+ErCUI0qHxlfQXluP0/v24tzb8XHs42M0vCPVT/hB&#10;/wAnXOP+9E243v3b7W5AY/R73ZTYpQara+gq1R8P69MUOormlQfe6lfYu6+e7r3v3v3Xuve7EvgR&#10;k7S9l4Z2Hrj2xk4EuLjxtW0tW2n831QC4+lufqPYc39cRP8A6Yf4P9nrsj/dLb5SfnflqRviXbLm&#10;MV/hN7FKaeddUIqOFM8R173Y17DnXZzr3v3v3Xuve6pPnJiBR9p4PKopEeZ2bQ+Vj9GrMflKumks&#10;bAWEJgFrk/7Aj2LNifVaMn8LH+YH+z1wD/vTeXhtvv1te/RKQm5bPBqPrNb3V1G1MAUERgFKk1qT&#10;QEDr3sl3s665nde9+9+69173737r3Xvfvfuvde9+9+69173737r3Xvfvfuvde9+9+69173737r3V&#10;QH8/j/tzb/MJ/wDEAZf/AN3tB797917r4w3v3v3Xur/v+EuP/b9f4M/+XM//AAHnYPv3v3Xuvr9e&#10;/e/de69797917r3v3v3Xuve/e/de69797917r3v3v3XuqAf+FR3/AG4o+c3/AJbN/wDBh9fe/e/d&#10;e6+QL797917rZ9/4SHf9vktlf+IA72/90VL797917r6vfv3v3Xuve/e/de69797917qtT+aV/NI+&#10;O38qP4413eveFVJn9z5ySvwXTHTOEyFPRb07k3zS0q1BwmImmjmFDjaMSQz5zOTQSQ0EDp+3UVc9&#10;HRVXvfuvdfJj/mU/zZvmN/NM7Tqd9/I3f9VBsbF5KqqetOhtpVVfjOn+raCZRCkeA228r/d5F4wB&#10;WZzJNPXVB9BmSmSCmh97917qtakpKqvqqahoaaora6tqIaSjo6SGSpqquqqZBDT01NTwhnkkkdgi&#10;IgJYkAAk+/e/de6tM6k/kefzce78Tj871/8Ay/8A5HPhsrD9zjMlvXZn+iujr6RoTURVtHN2nNhR&#10;JBKg1QTreOUFfGzalv737r3SE75/lEfzOvjLhclufuz4NfI7aG08KtVJmt5UvXWX3hsvCwUcjxT1&#10;eY3jsdcljKWC6MUnqKpI3WzozKyk+9+691XN797917qyn+WX/NT+Vn8rDu/G9q/H7d9dV7LyeSx/&#10;+lzorO5StPV/cW3adwlRjtxYhfJHS5OKEuuK3BSw/e0LsdDSU0lTS1HvfuvdfXw/l5fP/oP+Zb8Y&#10;dl/KL495aom25uCSowW7toZhqZN39X9h4inhl3L13vSjpmdYq6j88E0UiMYqqkmpq2nZ6epic+9+&#10;690d/wB+9+69173737r3VGP/AAoz7G+YHTX8qbvPuD4Xdq7k6i7B62zGy832BuLZVDQSb2rOlsvl&#10;jszflHtPO1MMtThKqkfKUOakzWMeGtpaagnMFRCWZvfvfuvdfHv3HuTcW8M7lt07tz2a3TubPV0+&#10;Tzm4tx5SuzedzWSqn8lVkMtl8nJLUVM8jHVJLNIzseSSffvfuvdStp7N3fv3N022tjbV3JvPcdbf&#10;7PAbTweT3Fm6uzBD9tisPFNPJYso9EZ5I/r797917o8+0v5SX80nfMK1W2P5dfzXrqGSnaqgyVT8&#10;Zu4MPiauFJ/tnNFls1iKemnYPdSkMrNwxtZWI97917oD+5vhR8yPjlRNk/kD8Tvkn0fihYjL9t9H&#10;dm9d4eVGqjRJNT5bduMpKeSN5gY0kjlZWbhSffvfuvdFk9+9+690b34S/Ov5Ofy9O8cF3/8AFrsj&#10;JbD3pi2hpc3inaeu2V2FtsTies2Z2PtTyR0+WxVRa7Qy2khkC1NJLT1cUM8fvfuvdfX8/lI/zQOp&#10;P5rvxI2z8huv4Kfa2+8RURbM726meuFZkuru0aKgjqsljYpXCyVWHr45Fr8DkigFRSv45BHWU9ZT&#10;we9+691Z/wC/e/de69797917r3v3v3XuviDfzYv+3pv8yz/xf/5kf/BFbj9+9+690QD3737r3X3e&#10;Pib/ANksfGj/AMV/6a/991jffvfuvdGA9+9+6918Af3737r3Xvfvfuvde9+9+69173737r3Xvfvf&#10;uvde9+9+6919fr/hLj/24o+DP/lzP/wYfYPv3v3Xur/vfvfuvdfLE/4WSf8Ab3Dbn/ioHTX/AL22&#10;7/fvfuvdaoXv3v3Xuvo6/wAqf+ap0V/KY/4TX/H/ALy7WRt2b83T2V8ltq9FdM4uvhotxdrb+h7g&#10;zlYaX7hlkNBhMajRVGezTwvHSRPFGiT1tXRUlT737r3WjX88v5ivyz/mRdx5HuX5T9oZbeOQNVW/&#10;3O2NRT1WM6x6twlXIDHtrrfZKyvTY6mREiSaf9ysqygmrqmqqC0ze9+690R73737r3Xvfvfuvde9&#10;+9+690Pfxm+UHfPw67m2h3/8bey9ydVdq7JrFqMRuTblYYRV0bSpJX7e3DjZdVLk8TXKixZDFV8M&#10;tLUx+iaJ149+9+6919cP+Rj/ADitifzcvjC+6MjT4fZnyg6g/hG2/kZ1hjXeLHwZTIU7nA9l7Hp6&#10;mWac7d3AIKhqeOaRpqKrhqqGVpUhp6yr97917q7r3737r3Xvfvfuvde9+9+69173737r3Xvfvfuv&#10;de9+9+69173737r3QN/Img7eynQPdmO+Pu4qPaXfFZ1P2DT9L7nyOJxOex2C7Vk2pVjr/J5HC55J&#10;KKqp4sr9q88FUhidAyuLE+/e/de6+G98i++vkN8je1909j/J/szsjtHt2tylfTbkzXaGYy2S3Dja&#10;ynq3jqsBFQZQhcXT0cgaCLFUsEEFKqiGKCJECD3v3XugUpKSqr6qmoaGmqK2uraiGko6Okhkqaqr&#10;qqmQQ09NTU8IZ5JJHYIiICWJAAJPv3v3Xujs7B/lk/zHe06ejreuvgR8yd5YuvaJabN4H40dyV23&#10;m86GSF5dwx4b7GNGUErJJUKp/r797917r3Z38sv+Yx0vjq3Ndq/BD5e7D2/jliau3PuL469s0W06&#10;YTRiVBJus4o469j6gKq6m6sAQR797917oj3v3v3Xulx1r2Z2H03v3anaXU+9t0dcdj7GzFNuDZ++&#10;Nl5qv27ujbeZoyfBkcPmcW8c8MgBZGKOAyMyMCjMD737r3X1Sf8AhOf/AD31/mkdbZ3ob5GVeBwn&#10;zb6awseZzEuLpaXC4bvjrOOaLHDs7b2Gp9MVJlcfUyw0m5sZTosCvNS11EFgqpqPHe9+691s7+/e&#10;/de69797917r3v3v3XuvlCf8K8sJ/Cv5yW9a7+G/Y/3l6A6Jzf3Xg8P8Y8GCqtufxLyWHl0/w/7T&#10;yc28Gj+xYe9+691rBe/e/de6+s9/N+/n87A/lh/EXpA7Dp8X2r8zvkX0vtDe/U2wN0TSVOM2jtrN&#10;YCnMvcnclLjamOrXHmpaeDG0EVRHLla2GoiinjhpK2og97917r5bHyS+Tvfvy+7b3N3p8lO092dv&#10;dp7tqPNlt07sr/uZIadCftMNg8bTrHR4zG0qnx0eMx1PBS06AJDCii3v3v3XugI9+9+69173737r&#10;3XvfvfuvdDz8aPk9318PO49p9+/Gvs7c3U3a2y6oT4fdG2asRNUUjyI9dgc/jKhZKTKYqtCLHX4r&#10;IwTUlTH6J4XXj3737r3X1vf5F385LYn83P4zzZ/K0mH2R8pen48RgfkT1hjJHTFrX5FZkwHZew4a&#10;uWSobb+dWnldIZmaWgq0qKCV50ip62s97917q8L3737r3Xvfvfuvde9+9+691Frq6ixlFWZLJVlL&#10;j8dj6Worq+vrqiKkoqGipIjUVVZWVVQVjiiijVnkkdgqqCSQB797917r5xf8+X/hUjv3tzcO9/iF&#10;/LR31XbE6Uxk1dtjsj5UbVrJ8fvrt6oiJpcphum81CEnwe2lcNGc9SOtflLBqWakx5JyPvfuvdaR&#10;dRUVFZUT1dXPNVVVVNLUVNTUSvPUVFRO5lmnnmlJZ3diWZmJJJJJv797917rD797917oWNudC95b&#10;ww53FtHpjtjdO3xH5TnduddbvzeHEXgFV5Tk8ZRywafEwk1a7aSG+hv797917oMa2hrcZWVOPyVH&#10;VY+vo5pKesoa2nlpKylqIm0ywVNNOFdHU8MrKCD9R797917o1Pwu+cHyZ/l/d4bf+QHxa7MzHXe+&#10;cNJBT5aihlmqtob/ANtiqSprtkdj7VZ1psxh6sovlpagaopAlTSyU9XDBURe9+691f8Af8KJP5pP&#10;VP8ANk+JX8p35BbGx8ezOwMBkPmzsjvXqWSvOQrOteyaKk6gqqimpK2RI2rMPk6d48jhchoHkgkM&#10;MoSspquGL3v3XutU73737r3X0u/+ES//AGQL8rv/ABb+o/8AfMbX9+9+691ue+//0fn/APv3Xut/&#10;j3737r3Xvfvfuvde97DeH/4tGL/7V1D/AO4y+47f4z9p6+xPlz/lXrD/AJ54P+rS9e9uPuvR1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lc+YsCzdGZ2RiwNLmNuToBazM2VSlIa/4tITx+QPZrsxpfL8wf&#10;8HWCH95BaJc/dX3WZiQbe826QU8ybpIqH5UkJx5geVeve6dvYx6+cHr3v3v3XuveztfBWv8AD2bu&#10;jHFgqVux6qpAMoUPNQ52hVEWI/qbRNIwINwA3FiSCTflraq3o3+EHrp9/dU7r9P7477s7NRbrZJZ&#10;BVqangvrEABfxNomkYEGqqrYIJI97tS9hTrvf173737r3XvddHz4x6huscqoUOy7rx87camVDj6m&#10;lAAFyAWmvc8XFhyfYj2Bv7VP9Kf8PXGb+9r2hA/I2/oBqI3W3c+ZA+gkiAxWgLTVqcVFBknr3uur&#10;2I+uNfXvfvfuvde9+9+69173737r3Xvfvfuvde9+9+69173737r3Xvfvfuvde9+9+691UB/P4/7c&#10;2/zCf/EAZf8A93tB797917r4w3v3v3XurT/5KXzJ6j/l/fzNfjR8uu9qbeFX1V1L/pl/vTT7Cw1D&#10;uDdkn9/Pj/uvrLB/wrEZGsoIZrZLNUbT66uPRCJHGplCN737r3W/Z/0GSfyj/wDnnPl//wCia2T/&#10;APZf797917r3/QZJ/KP/AOec+X//AKJrZP8A9l/v3v3Xuvf9Bkn8o/8A55z5f/8Aomtk/wD2X+/e&#10;/de69/0GSfyj/wDnnPl//wCia2T/APZf797917r3/QZJ/KP/AOec+X//AKJrZP8A9l/v3v3Xuvf9&#10;Bkn8o/8A55z5f/8Aomtk/wD2X+/e/de6qw/nW/8AClv+XX/MB/llfJf4i9E4T5H0navbX+hr+61R&#10;v3rTa239px/3D+QG1Ozc5/Fcvjtx180N8bhaxYNFJJrmMaHSrF197917rQT9+9+691s+/wDCQ7/t&#10;8lsr/wAQB3t/7oqX3737r3X1e/fvfuvde9+9+690Hfbna+wOierexO6e1dx0e0eteqdl7k7A33ua&#10;vEjUuE2rtPEy5rN5BoYFaWVkghcxwQo0kr6Y41Z2VT737r3Xxev5sf8AMr7U/mnfMPfvyP35NlMP&#10;seKoqNqdD9YVdVFNR9VdQY2ukk25t1UpSYZMlVa3yOdrVJ+4r55ihWmSmhh97917oqvxT+LfdHzS&#10;+QXWPxl+Pu1Zt39q9r7igwG38eDNFjcbTrG1bm90blyEEcpo8RiaKKoyOVrWjYQUsMsmlioU+9+6&#10;919a/wDlG/yHviB/Ks2Jt7NYjbGF7h+WFViY/wC//wAl94Yamq9wQ5Oto40zGB6lx9aJF2zglkEi&#10;RR0n+XVMbf7kKuptGkPvfuvdXie/e/de69797917rU4/n3f8JwOmPm31rvf5L/DTrzbPVHzW2njc&#10;luit21szF0G29nfJynooZK/I7Y3HhKEQUVLu2pOpsVuFI0arnIpMq0kUsNZj/e/de6+WxXUNbjK2&#10;sxuSo6rH5HH1VRQ19BXU8tJW0NbSSmnqqOspagLJFLFIrJJG6hlYEEAj3737r3Wx1/wmK/maZf4F&#10;fzCNodV7wzk0Pxy+Y2W210v2VjquuSnw+2N/ZLJGh6e7R0z2jjegylW2Jr5nljjXG5Grnk8j00Cj&#10;3v3Xuvrae/e/de69797917oN+4+qtm969Sdn9KdiY2PMbC7c6/3h1rvPFyxxSLXbY3vgKjbecpgs&#10;6umpqapkCFlNmsbce/e/de61Gv5df/COv4mdHQ0+9/n7vSo+W3Y0dY81D1xtGs3H190JgaeGcGjO&#10;Q+ykpdxbhqjoWVnqauhotMj08uOqQgqH97917rbN6Z+PnQ/x02xDsroHpfqvpTaUEcUa7c6q2Dtb&#10;YOHcQAhJKih2vS0qSyXLM0soZ2YszMWYk+9+690MHv3v3XuotdQ0WToqzG5KjpchjshS1FDX0FdT&#10;xVdFXUVXEaeqo6ylqA0csUsbMkkbqVZSQQQffvfuvdaOv/Cjr/hOL0pl+lOyfnv8COtsP1V2X1Vh&#10;8rv7vbonYOKgxOweytg4mAV2699bF2pQmOkwucwtJHPkq6hxsCU2SpkndIFyKg1vvfuvdfOb9+9+&#10;691sef8ACXP575T4Y/zQuteus1m5qLpn5lzY3479h4ySpZMau9c3Vuei91GlNo2q6Tck0WHSeRgI&#10;aLLZBhcnSfe/de6+t5797917r3v3v3Xuve/e/de6+IN/Ni/7em/zLP8Axf8A+ZH/AMEVuP3737r3&#10;RAPfvfuvdfd4+Jv/AGSx8aP/ABX/AKa/991jffvfuvdGA9+9+690QD/hp3+Vl/3rT+AH/pG/x1/+&#10;xz3737r3WrF/wrr+EXwv+Nf8tvpLfXx0+Inxg6B3tlvm/wBbbTym8elOguqeq91ZLatd0N2VmK7b&#10;WQ3DsXE0FXNj5qugoaqWikmMLzU8ErIXhjZfe/de6+dH797917rd8/4RrfE74sfKD/hxz/Zl/jT8&#10;f/kR/cf/AGUH+5X+nTpvrrtv+5/95v8ASj/eP+639/8AG5D+H/xD+H0H332nj8/21P5dXhj0+9+6&#10;91u+/wDDTv8AKy/71p/AD/0jf46//Y5797917r3/AA07/Ky/71p/AD/0jf46/wD2Oe/e/de6N/1b&#10;1P1Z0dsTBdW9Kdadf9P9ZbX/AIn/AHa666t2btzr/Ym3f43mKjcWZ/gW0dp01Jj6T7vIVdXXVX29&#10;OnlqJpZn1SSOx97917oQPfvfuvdfLE/4WSf9vcNuf+KgdNf+9tu/3737r3WqF797917oQtx9l9h7&#10;72v1d15n9xZbN7V6kwuc2r1hta98dtqg3dvWv37uCHF4+mUB6nIZbKVM9RUurTyjwQs5hpqeOL3v&#10;3Xut5z+TR/wkdxe9NpbR+SX81CHc2Optw0tFuDaHw6wGVye0MwuEraYT0VR3/u7EPBlcfUzpJ5Dt&#10;nC1FJWUto/vshHOanGw+9+691uz9JfAv4T/G/A0m2+ifif8AHvq3GUdGlDr2l1NsrH5evhT+3m9x&#10;fZtkMjMxF5KivqppXPLux59+9+690298fy9Pgt8ncBW7c78+Ivx57Poa6F4fvdx9U7PbcuOMkC0z&#10;VW395UVLDl8XUiJFiWrxtdBMqDQJAvHv3v3Xuvnx/wDCgX/hNBB8Dtn535mfBlt1bs+LWMrhN231&#10;Hn66p3NvHoCjylalNjdy7f3BPqrM1tJJpUpKp69pcjjLxTVVRXUz1NVRe9+691p0e/e/de6tg/kn&#10;/wAwDMfy3/5ivQvfUmYmx/Vmb3FR9U/IGgNSYcfk+k+wcjT4ndtfXRFkWV8FJ9ruSiR3RWqsfCru&#10;sbPf3v3XuvtLI6SIskbK6OqujowZHRhqVlZeCCOQR797917rl797917r3v3v3Xuve/e/de697979&#10;17r3v3v3Xuve/e/de69797917rTu3N/wkX+Pnd38xX5SfKr5BdtZRvjZ2r25ku1uufjv1FHPtTPV&#10;mT33BDursGj7E3tVwkYzGx7jqMtFj8XtyEyyUJppRkaCQNSL737r3Wyh8W/5fvwn+FOFpML8V/jD&#10;070t9rS/Zybg2ps/HvvzKweMwn+8fZOXFVuHKuUJQy5LJzuVJUtbj3737r3Rwffvfuvde9+9+691&#10;r3/zlf8AhPt8Vf5m3Wu8t7bC2Xs3o/5q0ONqstsbu/a+FpsDS7+ztHC0sG0+8cfhlijzNFkNK0gz&#10;U8UmSxx8UsEs1NFLQVXvfuvdfJH7C2BvLqjfu9er+xdvZDaXYHXO7Nw7G3vtbLIkeT23u3amWmwW&#10;4sHkEiZ0E1LVwTQSaHZdSnSxFife/de6MD8Fvlvv/wCCfy56E+WXWtRVLuPpfsLDbmrMVTVTUce7&#10;tnyOcXv7YWQnXkUmewlRkMPVEWYRVDMhV1Vh737r3X3E+t+wNqds9d7C7U2JlI83sfszZe1uwNm5&#10;qEaYsvtTeeDg3Ht3KRKfotRR1MMqj+je/e/de6Wnv3v3Xuve/e/de6+WJ/wsk/7e4bc/8VA6a/8A&#10;e23f797917rVC9+9+690NXeHevb/AMouyz2P25ubLb837kMDsbY1BUTCaomh27sLatFsLY+2sRRp&#10;rKxUmOoaWmijS7SOGkcvNLI7+9+691vEfyXv+Eku3tzbQ2b8mv5qFFuIPuShpdxbN+GuKyOU2jWY&#10;7F1cfmxtb8gtz4mSDKQVc0bCf+62InpJqQiJclWmZqvFQe9+691vAdGfEn4t/GPCUO3fjv8AHbpX&#10;pPEY9QKeDrLrTaOzpnl+3elesra/CUkNRU1MkcsqzVVTLJNJ5HMjsXYn3v3Xumzvr4X/ABH+UeCy&#10;m3PkT8auke5cZmIZ4qt9/wDW21NwZaJ6hCjVuL3BWUpyFDVrfVFW0VVFPG1mjkVgD797917r57P/&#10;AAoM/wCEzeH+EmxdyfNr4HHcmZ+N2ErIp+4uic1V125tx9F4yunEEG+Nm7pr5Ja7LbVjmeOnyFPk&#10;mlyGMLJVPVVtE9Q+N97917rTG9+9+691an/Je+f2b/lufzDuhvkIM1UYzrHIbgper/kDQpqekzPR&#10;u/sjT47ej1tOis8rYd0pNx0UaFS1ZjqdS2gure9+6919qGGaKoiingljngnjSaGaF1kimikUPHLF&#10;IhIZWBBVgbEcj3737r3WT3737r3XvfvfuvdaN/8Awru/m+5XqPZ+O/lg/H3dVRit99qbbo92/Kvc&#10;2Cr/AAZDbvVOYVjtXptKqlJkhqNzqrZHOR64nGJWlp2E1LmJlX3v3XuvnL+/e/de6tB/lUfyn/kj&#10;/No7/fp7pCOh2rsraMOMzfdfd256Orqdl9S7SyNU8FNU1NLSFJMlmch4aiPB4KCWOStlikaSekoo&#10;Kyupfe/de6+or/L5/kGfy2P5eG38JNsLovbfbvcdFT0MmX7/AO9sNhuxOxavNU0Y82S2pBmIJMbt&#10;iMyavFDt+jppPGVSonqnUyt737r3V0Xv3v3XuikfKv4GfDj5vbTrdm/Kv45dV90Y2qo5KKmy26ts&#10;UY3tt9JEMf3Gz+xMWKfPYWoCkqtTicjTyhSV16WYH3v3XuvnH/z5f+E0O7/5deC3F8s/iLl9wdr/&#10;AA5o6yiffO1txSLkO1Pj6ctWLQU9Zl66kijjzu1zVSQwR5dI46ujM0UVdDNHG+Sk97917rUu9+9+&#10;69173737r3X0u/8AhEv/ANkC/K7/AMW/qP8A3zG1/fvfuvdbnvv/0vn/APv3Xut/j3737r3Xvfvf&#10;uvde97DeH/4tGL/7V1D/AO4y+47f4z9p6+xPlz/lXrD/AJ54P+rS9e9uPuvR1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lj+YH/ADIjc/8A2sdtf+7+n9mmz/7nr9jf4D1g1/eMf+Io75/z0bb/ANp8HXvd&#10;N/sZdfNv173737r3XvZtPhZO8PdUUahStVtbPQSFgSQimCqBSxHOqNRzfi/55BRvYrZfYw/y9dCP&#10;7su7kt/vNxwoARPtd/G1a1AHgy1GRnVGozUUJxWhHvdvHsIdfRL173737r3XvZF/nfTBth7LrPXe&#10;Dd0tMLD9u1Xhp5TqP9f2fTz/AF9nuwn/ABhx/R/yj/P1ys/vXrISe0/LO45rFu7R/wBH9WznbJ9f&#10;0e3PDVxpj3urv2KeuEvXvfvfuvde9+9+69173737r3Xvfvfuvde9+9+69173737r3Xvfvfuvde9+&#10;9+691UB/P4/7c2/zCf8AxAGX/wDd7Qe/e/de6+MN797917r3v3v3Xuve/e/de69797917r3v3v3X&#10;uve/e/de69797917r3v3v3Xuve/e/de69797917rZ9/4SHf9vktlf+IA72/90VL797917r6vfv3v&#10;3Xuve/e/de60xP8AhZj85q/p74idN/CTZWaah3L8rd3Vu8Ozo6Kp01cfS/UFXR19Lha+KJleOLN7&#10;lqcZLDJysseJrIGBVm9+9+69180L3737r3X0o/8AhG9/LrxHVnxj35/MR33gaeXsn5I5TMdcdN11&#10;dQoazbXRuwc8+M3PkcTUyqJIm3Juajnjq1AKtBh6KRG0zOD737r3W6r797917r3v3v3Xuve/e/de&#10;69797917r5J//Cqb4YYf4lfzXuwt17Mw9LhevflptHC/JTDUGPiEVBQbz3JkazbXbdKouT56zceM&#10;rdwTqAFX+KIqAKAB737r3Wt3DNLTyxTwSyQTwSJNDNC7RywyxsHjlikQgqykAqwNweR797917r7f&#10;P8rL5Tz/ADW/l3fED5O5KtjyO5e0Ok9rT78rYWRoqjs7aiSbG7TeIRgBV/vHjMoFS11A0nkH3737&#10;r3R+/fvfuvde9+9+69173737r3Xvfvfuvde9+9+69173737r3UerpKWvpamhrqanraGtp5qSso6u&#10;GOppaulqYzDUU1TTzBkkjkRijo4IYEggg+/e/de6+GZ/MC6Ixnxf+c/y/wDjxgo2i230z8ke5evd&#10;po8hlkOztt7+rsfs+SV25LvjFpHe/wBGJFz9ffvfuvdFm2bu3PbB3ftXfe1a+TF7o2VuTB7t23k4&#10;v87js9tzJxZjD18X09UNRDHIv+I9+9+69195zrHfWN7Q62697Mw0fhxHYmx9p76xUXmFT4sbu7A0&#10;+foY/uFVBJpiqFGsIur62F7e/e/de6XHv3v3Xuve/e/de6+IN/Ni/wC3pv8AMs/8X/8AmR/8EVuP&#10;3737r3RAPfvfuvdfd4+Jv/ZLHxo/8V/6a/8AfdY33737r3RgPfvfuvde9+9+691qBf8AC1b/ALdZ&#10;dB/+L/8AVn/wOvavv3v3XuvmCe/e/de63/P+EMf/AHVE/wDLJv8A5rnv3v3Xut/z3737r3Xvfvfu&#10;vde9+9+69173737r3XyxP+Fkn/b3Dbn/AIqB01/7227/AH737r3WqF797917rb5/4SNfywNv/LH5&#10;Wbv+aXcm3afO9P8Aw7rMD/o9wuSjjmxm6/kfnFOU2xXVVO4YT0+0qCJsxJC4S2QqcRKGkjinib3v&#10;3Xuvp/8Av3v3Xuve/e/de69797917pL732VtTsnZe7+ut+YLH7p2Pv7a+f2VvLbOWiM+K3HtTdOJ&#10;lwW4sFk4ARrp6yjnmp5kuLo5F/fvfuvdfD6/mHfFSt+D/wA4PlD8Uamasq6LpTuDde1drZHIkNkc&#10;x1/NVjN9bZ3IlY4l+4r9v1eNrJwiBA8rBCy2Y+9+690TT3737r3X2yf5Nne9X8lf5WHwP7gydfUZ&#10;XO5v44dfba3TlqsyNVZbeXWeOPV+88rUtKAWkqcrhqyd2+hLErdSPfvfuvdWX+/e/de69797917r&#10;3v3v3Xuve/e/de69797917r3v3v3Xuve/e/de69797917r3v3v3Xuve/e/de69797917r3v3v3Xu&#10;vk9f8K4fj7gukP5wG7t17eoYcfSfJXo7qnv3IUtIiR0i7imnyvUG4amOKMAJLWVO0GyFV9Weeokm&#10;Y3l9+9+691rGe/e/de6+xJ/wms7mr+7f5LHwpzGZrGrM3sLau+Omchqk8ppaDqLs7M7G2bRhzY2T&#10;b1HiLKQNIIUXADH3v3Xur1Pfvfuvde9+9+6918sT/hZJ/wBvcNuf+KgdNf8Avbbv9+9+691qhe/e&#10;/de628/+EjH8sfbXyz+We9PmT3Ft6HO9S/DWbbU+wcHk6fy4ndXyK3IZchtKvqEkVo6iDadDSy5i&#10;WnJVlr6jDzXeJJY397917r6gvv3v3Xuve/e/de69797917pP7s2ptvfe1dy7H3jhcfuTaO8tv5na&#10;m6tu5anWrxWe23uHHSYjOYXJ0r+mWnqqWaWCaM8MjEH6+/e/de6+IB/Mg+J9R8GvnZ8pvig8tVU4&#10;zpnt7cm39o1tcrrXZPrvJOm5ussvXrISRPWbersZVTAMw1yNpd1sx97917ok3v3v3Xuvtd/yW++K&#10;/wCSn8qb4G9u5itbKZ7KfHXZO0dzZWR/JPl91dUwydTbpy9W2lB56vI4OpqJwqhRI7BBpA9+9+69&#10;1Z7797917pB9p9k7T6a6x7G7f39kP4TsXqrYe7+yd6ZWyN/DNp7G2/Ubn3HkNMrIp8NHSzSWZ1HH&#10;JA59+9+6918ND5e/JjfnzJ+T/evyk7LmZ95d49lbm39kaP7h6mnwNDlq5ht7aWNmlAY0WGxqUmJo&#10;Q3K09PEpuRf3737r3QIbW2vuHe+59ubL2jh67cO69357EbX2xgMZCajJZzcOfyEeJwuHx9OvMk9T&#10;UyxQxIP1OwH59+9+6919qf8AlIfy4uv/AOV58JurvjZtekw9Zv7+H0+8u/N+42AiXsbunP0MTbuz&#10;jVcqrLJQ0ZSLEYVJFUx4+kpg6+Yyu/vfuvdWZ+/e/de69797917r3v3v3XumPc+2dvb023uHZ27s&#10;Ji9y7T3Zg8ttnc+3M5RU+Swu4NvZ6gkxeawmXx1WrRVFLV00ssFRBKpR42ZWBBI9+9+6918Xj+dN&#10;8AD/AC1f5infHxqwsNcerRkqLsvomvr3mmmrumuxI2zW1KF62p/cqpcJN97tusq3A89VjZ5QArj3&#10;737r3VVXv3v3Xuvpd/8ACJf/ALIF+V3/AIt/Uf8AvmNr+/e/de63Pff/0/n/APv3Xut/j3737r3X&#10;vfvfuvde97DeH/4tGL/7V1D/AO4y+47f4z9p6+xPlz/lXrD/AJ54P+rS9e9uPuvR1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lj+YH/ADIjc/8A2sdtf+7+n9mmz/7nr9jf4D1g1/eMf+Io75/z0bb/ANp8&#10;HXvdN/sZdfNv173737r3XvZnfh+SO99s2J5xu5Qf8R/AZzY+yveP9wH+1f8ACOs5f7uYkfeu2MDz&#10;tty/7QJ+ve7j/YN6+kjr3v3v3XuveyafOWGSXqHCOgBWn7Bw80puBpjbAZSnBAP19Uiiw/1/Z1sR&#10;peN/pD/hXrmr/en20s/3dtrljFRDv9m754KbDdI6/PudRQeteAPXvdT3sWdfP5173737r3Xvfvfu&#10;vde9+9+69173737r3Xvfvfuvde9+9+69173737r3XvfvfuvdVAfz+P8Atzb/ADCf/EAZf/3e0Hv3&#10;v3XuvjDe/e/de6te/kffELpv55fzRPjD8UfkDRbgyPUXav8App/vbR7Wz0+2c9N/cb487t7IwP2O&#10;bpkd4NOTw9E0ulTrjDxmwcn3737r3X0HP+gQ3+Tb/wA8X8gP/R7Zz/6l9+9+6917/oEN/k2/88X8&#10;gP8A0e2c/wDqX3737r3Xv+gQ3+Tb/wA8X8gP/R7Zz/6l9+9+6917/oEN/k2/88X8gP8A0e2c/wDq&#10;X3737r3Xv+gQ3+Tb/wA8X8gP/R7Zz/6l9+9+6917/oEN/k2/88X8gP8A0e2c/wDqX3737r3VUP8A&#10;PB/4Tk/y0vgb/K7+T3yu+P22O4Md271V/oW/ulWbp7Zyu5sDD/fn5DbS63z332EqadEn1YzMVqxa&#10;mGiQpILlAPfvfuvdfPj9+9+691s+/wDCQ7/t8lsr/wAQB3t/7oqX3737r3X1e/fvfuvde9+9+691&#10;8lf/AIVid/VHdX85LuDacdc1bgfjj1r1D0ZgWXWtNG8e007W3RFFG9vXDmt05GklcqNTQ8FkCMfe&#10;/de61r/fvfuvdfYQ+DP8zT+UB8Xfhl8WPjvj/wCYX8PsaOm+geqtgZGAd1bIgln3Dt/ZlHR7pydZ&#10;H9wv+U1uSFXWVR0jVNK7EC9vfvfuvdGp/wCHrf5R/wD3sa+IH/o8Nk//AFV797917r3/AA9b/KP/&#10;AO9jXxA/9Hhsn/6q9+9+6917/h63+Uf/AN7GviB/6PDZP/1V797917r3/D1v8o//AL2NfED/ANHh&#10;sn/6q9+9+691pKf8LAvld8M/l7kvgRvX4pfInpHvvN7Lofkftbsybqrf+B3hksDi8tUbJy3Xseap&#10;sPLK0MEk0W4DA72BfWBf8e9+691pY+/e/de6+q7/AMI9uy6jff8AJ9pNrzVbVEfTHyd7u60pIWV1&#10;FBT5WkwncLUiFoowQZd2Sz3V5ReQjWCDHH737r3W03797917r3v3v3Xuve/e/de6Bvu35EdB/Gra&#10;b77+Q3dXVfR+zV86puXtffu2NhYeqmpkV5aTH1m5qmmWpqPUgSmpy8rsyqiMzKD737r3VCvfv/Cs&#10;P+Tb0hW1WL27252h8i8pQ+ZKyl6C6jzuSoo6mIErTUu5u0pdqYas1i2iegyM8HNjKCGC+9+691Vv&#10;2J/wuA+PWMlqB1P8Cu5t6wqshpZOxO4tkdXyzOI4jEtRDtrE7vEQZzOrFXk0hEYBjIyxe9+690Wn&#10;K/8AC4/f81fPJhP5cGz8fjG8X21HlflBmsxXw2hVZvPkaTYlDHJqkDsumlTSpCnUVLt737r3WnN8&#10;7PlVkPnB8vO/PlnlNmUfXeQ7235V75q9k4/Nzbjotty1dFBRnHU+cqKajepVfAG8jU0ZN7aeLn3v&#10;3Xuime/e/de6+4j/ACv83Vbl/lo/y79x10dPFXbg+DHxKzdZFSJJHSxVWV6C2/X1EdMkzyOsavIQ&#10;gd2IFrsTz797917o8/v3v3Xuve/e/de6+IN/Ni/7em/zLP8Axf8A+ZH/AMEVuP3737r3RAPfvfuv&#10;dfd4+Jv/AGSx8aP/ABX/AKa/991jffvfuvdGA9+9+69173737r3WoF/wtW/7dZdB/wDi/wD1Z/8A&#10;A69q+/e/de6+YJ797917rf8AP+EMf/dUT/yyb/5rnv3v3Xut/wA9+9+69173737r3Xvfvfuvde9+&#10;9+6918sT/hZJ/wBvcNuf+KgdNf8Avbbv9+9+691qhe/e/de6+sV/wka2ThNq/wAmTrTO4qnjhruy&#10;+8O+t7blkSJY2q83QbxHXEFRM6m7sMdt/HxBjzpRV+ij3737r3Wzd797917r3v3v3Xuve/e/de69&#10;797917r5Qn/CvLYON2d/OS3ruKhjp0qu1ugOid/ZloYhHJNksdgqrq6KSrcAa5BR7apUDEn9tUW9&#10;lsPe/de61gvfvfuvdfXO/wCEp+Yrcn/JA+K9FVNGYNvbs+RuHxwSMIy0U/yK3Pn3WZh+tvuK6chj&#10;/ZKr+PfvfuvdbFXv3v3Xuve/e/de69797917r3v3v3Xuve/e/de69797917r3v3v3Xuve/e/de6T&#10;e7t5bQ6/27lN3783VtvZO08JTmrzW6N3ZzGbb27iKVSFNTlM3mZYaanjBIBeWVR/j797917qjv5H&#10;/wDCmD+TZ8bpshi6z5ZYnurc1A06/wB3fjhtrP8AcUNaae4Y4/f2ChTaMgZgFjJ3EA1wy3S7j3v3&#10;XuqiuzP+Ft3wyw9TURdQfDr5L7/p4pAkFV2DuHrDqoVKgxiSVYcBW7uZV5mMer1MFTUqF2WL3v3X&#10;uigZ/wD4XJbqnlh/ut/LX2/i4E8wqP4/8r8jnpam7D7d4f4d15jRDYatat5bkizC3q97917rWn/n&#10;MfzcNxfzg+9ere79ydIYXoqq6x6lj6qg27hN9V2/afL06bwye7v41Lka/GYtoXLZJoPAIXFow2u7&#10;aR737r3VPfv3v3Xuvqp/8I7s1VZX+UE9DUR06Q7a+U/deFoWhSRZJaWfD7e3E8lWXdg0gnyEyAoF&#10;GhUGnUGZve/de62pffvfuvde9+9+6918sT/hZJ/29w25/wCKgdNf+9tu/wB+9+691qhe/e/de6+r&#10;t/wkL68xWzP5OOz9z0ENOld258gO89/ZyWKPTNPkMVm6XqynNU5HqZaPbdMq2JAWw+t/fvfuvdbQ&#10;Xv3v3Xuve/e/de69797917r3v3v3XuvlHf8ACvnYuJ2l/ON3Pn8bHClZ2h8dujN9Z9ooHieXLY/H&#10;5DrSGSokaRxK4oNu0SB1WMBFVNBKGR/e/de61ePfvfuvdfXI/wCEpWSrq7+SH8X6WrqGmgw28vkZ&#10;jcZGyxqKShl+QW5MxJToUAJBqauoluxJu5F9IAHvfuvdbGHv3v3Xutfn/hUD3tW9F/yYPlKMPW/Y&#10;bg7kqOt+icTP5Amui7A35RPvei0XVpPuds0Wbp9KnjXrYMisp97917r5Bvv3v3Xuthr/AIS4/Gmh&#10;+SH8474+VWbx38U2z8eMHvj5LZumKIyxV3XeNjw/XuRZ3vo+z3bmNvVasFJLRhRpLa197917r673&#10;v3v3Xuve/e/de69797917r3v3v3Xuve/e/de6+dD/wALgeusdjPkB8B+24sa0WW3t073N11W5cpG&#10;Ersd1dvXD7mxmNWQesmlk3hVylWNh9wCvJb3737r3WjL797917r6Xf8AwiX/AOyBfld/4t/Uf++Y&#10;2v797917rc99/wD/1Pn/APv3Xut/j3737r3Xvfvfuvde97DeH/4tGL/7V1D/AO4y+47f4z9p6+xP&#10;lz/lXrD/AJ54P+rS9e9uPuvR1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lZ+ZFQYejczGFDCrze3adi&#10;SboFyS1Wof43jA/2Ps12YVvl+QP+DrAz+8ku2tvus7lCoBFxe7dGT6AXKy1HzrGB9hPXvdPPsY9f&#10;OL173737r3XvZnfh/wD8z32z/wBq7cv/ALoaj2V7x/uA/wBq/wCEdZy/3c//AIldsf8Azz7l/wBo&#10;E/Xvdx/sG9fSR173737r3XvZQPm3/wAybpf/AA9MJ/7gVvs42P8A3NP+lP8AhHXOf+9A/wDEbYP+&#10;lzZf9WL3r3upL2Luvnq69797917r3v3v3Xuve/e/de69797917r3v3v3Xuve/e/de69797917r3v&#10;3v3XuqgP5/H/AG5t/mE/+IAy/wD7vaD3737r3XxhvfvfuvdX/f8ACXH/ALfr/Bn/AMuZ/wDgPOwf&#10;fvfuvdfX69+9+69173737r3Xvfvfuvde9+9+69173737r3XvfvfuvdUA/wDCo7/txR85v/LZv/gw&#10;+vvfvfuvdfIF9+9+691s+/8ACQ7/ALfJbK/8QB3t/wC6Kl9+9+6919Xv3737r3XvfvfuvdfE0/nM&#10;bsqt6fzZv5j+YrPMJaP5o/InaaeeVZn+12F2dkdi0Ol1VQE8OOj8aWuqaVJYgsfe/de6rS9+9+69&#10;173737r3Xvfvfuvde9+9+69173737r3Xvfvfuvde9+9+69173737r3X0+/8AhFT/ANusu/P/ABf/&#10;ALT/APgdeqvfvfuvdbfvv3v3XumHdO6ds7H2zuDee89wYXae0Np4XJ7j3RujceTo8Lt/bu38LRvk&#10;cxnM5mMi8dPS0lLTxyT1FRPIqRorMzBQT797917r5/f83P8A4V+7nrsturof+VZSUuDwFHNWYTM/&#10;L/e23Yq/OZx4pjDPVdHdfbijamoqRgtos3uSjmnlR3MOMo5Ehq297917rSD7q767s+R+/Mr2f372&#10;x2F3J2Fm5pJsju/sjdma3fnJRI5cUsFbmppmgpo+EgpINEMKBY4o0RVUe9+690Evv3v3Xujd9Wfy&#10;/fnf3jBSVnTXwu+VfaWOrZIY4MxsL4+9r7pwYE7xIk9RnMNiZqOGEeeEvPNOsaK6s7Kpv797917o&#10;1+I/kP8A84fN0a19F/Lx+SkMDSSRBMvsxdv1mqM2Ytjs9PTVAU/2XMWlv7JPv3v3Xuq6e7Oke2Pj&#10;h2lu7pPvLYuc607W2FWUeP3jsbckUMGb2/W5DFU+coqfIRU7yIGkpKqnnXS59Lr+ePfvfuvdBX79&#10;7917r7fP8p3/ALdZfy0//FAPhv8A/A67c9+9+690f/3737r3XvfvfuvdfEG/mxf9vTf5ln/i/wD8&#10;yP8A4Ircfv3v3XuiAe/e/de6+7x8Tf8Aslj40f8Aiv8A01/77rG+/e/de6MB797917r3v3v3XutQ&#10;L/hat/26y6D/APF/+rP/AIHXtX3737r3XzBPfvfuvdb/AJ/whj/7qif+WTf/ADXPfvfuvdb/AJ79&#10;7917r3v3v3Xuve/e/de69797917r5Yn/AAsk/wC3uG3P/FQOmv8A3tt3+/e/de61QvfvfuvdfW6/&#10;4Sf/APbkr45f+JA+RH/v783797917rY+9+9+69173737r3Xvfvfuvde9+9+6918sT/hZJ/29w25/&#10;4qB01/7227/fvfuvdaoXv3v3Xuvrdf8ACT//ALclfHL/AMSB8iP/AH9+b9+9+691sfe/e/de6979&#10;7917r3v3v3Xuve/e/de69797917r3v3v3Xuve/e/de61Ev50f/Cp7qD4Nbh3f8ZvhVhtr/Ij5R7c&#10;qKvA743vmp6ms6K6V3DS1BpcjgMg2FqKeq3NuCjZHjq8bQVVPR0UxCVVbLUwVOOX3v3Xuvnc/Lz+&#10;YH8zfnlu+Tenyz+Q/Y3cdetVNV4vB53LjH7D2y80jyNHs/rnAJSYHEJ+4wtjsdDcfqLe/e/de6J1&#10;797917oe+pPip8oe/lifon43d+d1JPJLDC/UnT3YfY6zSwy+CaKJtnY6sDMj+hlHIbg8+/e/de6O&#10;5tv+Rt/N93XEZsX/AC6/lPSotPTVJG5OsMxs2Xx1al4lEG7xQyGQAfuxBdcZ4kVSQPfvfuvdFP8A&#10;lN8I/lh8JM/tXa3yv6L3x0ZuHe+Hrc/tPE74paOkq87hsfWjHVuRoVo5pgY45yImLEG/49+9+690&#10;Vj3737r3X1O/+Ebf/bo/cf8A4t/3L/7xO0PfvfuvdbXvv3v3Xuve/e/de6+WJ/wsk/7e4bc/8VA6&#10;a/8Ae23f797917rVC9+9+6919br/AISf/wDbkr45f+JA+RH/AL+/N+/e/de62Pvfvfuvde9+9+69&#10;173737r3XvfvfuvdfLE/4WSf9vcNuf8AioHTX/vbbv8AfvfuvdaoXv3v3Xuvrdf8JP8A/tyV8cv/&#10;ABIHyI/9/fm/fvfuvdbH3v3v3XutOz/havuqsxn8tb48bSphNHDun5q7PyGQqYqpokko9s9J75ZM&#10;ZUUgQ+VJaisgqQxkAR6dfSxYFPe/de6+Y1797917rde/4RHbcxtV8zvmTu2VGOYwnxh2/tyhkC05&#10;VMbuntXHZPKoXZDKC0uHoiAkqobHWrkIU97917r6TXv3v3Xuve/e/de69797917r3v3v3Xuve/e/&#10;de60A/8Ahc5/3S7/APL2f/mR+/e/de60A/fvfuvdfS7/AOES/wD2QL8rv/Fv6j/3zG1/fvfuvdbn&#10;vv8A/9X5/wD7917rf49+9+69173737r3Xvew3h/+LRi/+1dQ/wDuMvuO3+M/aevsT5c/5V6w/wCe&#10;eD/q0vXvbj7r0d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ZO/m/Vfb9PY6L1/5bvrC0voNlOjE5Ct/d&#10;F+V/Z+nPNj/j7OdjFbwn0U/4R1zf/vR776T7uNlb93+Nb5ZRYOMWm4Td2cr+jwz3aTTFR73Uv7Fv&#10;Xz5de9+9+69172aD4eRSSd67edFLLBitySym49EZw0sIY3/2p1HH9fZXvBAsG+1f8I6zq/u4oJZv&#10;vV7PJGtRFa7kzn0U2cqA/wC9Oox6+leve7jPYN6+kPr3v3v3Xuveyd/N+ZIunscj31VO+sLDFYXB&#10;dcTkKg3P4GmNufZzsYreH/Sn/COub/8Aej3MUH3cbKKStZt8skX/AEwtNwkz6DTG350Hn173Uv7F&#10;vXz5de9+9+69173737r3Xvfvfuvde9+9+69173737r3Xvfvfuvde9+9+69173737r3VQH8/j/tzb&#10;/MJ/8QBl/wD3e0Hv3v3XuvjDe/e/de6v+/4S4/8Ab9f4M/8AlzP/AMB52D797917r6/Xv3v3Xuve&#10;/e/de69797917r3v3v3Xuve/e/de69797917qgH/AIVHf9uKPnN/5bN/8GH19797917r5Avv3v3X&#10;utn3/hId/wBvktlf+IA72/8AdFS+/e/de6+r3797917r3v3v3XuviSfzhdvVu2P5rv8AMkxteVM9&#10;T84fk/uGPSkqD7Ld3ceX3XjQVmVTcU1bFcgaSblCykMfe/de6ri9+9+6919d7bH/AAmT/kKbv21t&#10;7dmE+D/3GG3Pg8TuLEVH+zN/L5vPjM1QR5Kgm1Qdhuh1RSo10dl54Yjn3737r3T5/wBAuP8AIo/7&#10;wZ/9mZ+Yf/2wffvfuvde/wCgXH+RR/3gz/7Mz8w//tg+/e/de69/0C4/yKP+8Gf/AGZn5h//AGwf&#10;fvfuvde/6Bcf5FH/AHgz/wCzM/MP/wC2D797917rHN/wlu/kVSRSxp8H5Kd5I3RJ4fkx8vmlgZlK&#10;rNEJ9/uhZT6lDoy3HKkce/e/de6Qf/QJ/wDySv8AvHLsD/0oju//AOvfv3v3XurffhB8EfjT/Lt6&#10;Vk+P3xT2Xkti9YT7yzu/qjD5bdm5t6V0+6dyUtJQ5bISZrdlVV1VnhoaWNYhKEUINKglife/de6O&#10;D797917r5wn/AArf/nDbn7J7fyX8rzoTddZiupOo6jD5D5S5fBZAwL2b2tLTRZzD9XVdVQt+9hdr&#10;Qy09RkaRpSk2ado6iBZcNA7e9+691pBe/e/de62if5HH/CbDtf8AmeYXEfJbv3dWY6I+GZzFdRYb&#10;I4akpZe1u8ZsLVtQ5in65hyqSUmLxMFSklNPuKvp6lWnikp6SjqSs01N737r3X0Uvh9/KO/lzfBL&#10;GYun+N3xQ6p2tuXGLGR2fuPAQdgdv1dQrCSSpn7R3x9/mog8g8v21JVw0yNbxQRqqqPe/de6sd9+&#10;9+69173737r3Xxxf+FIX/b7X57/+JA6+/wDfIbX9+9+691SD797917r7fP8AKd/7dZfy0/8AxQD4&#10;b/8AwOu3PfvfuvdH/wDfvfuvde9+9+6918Qb+bF/29N/mWf+L/8AzI/+CK3H797917ogHv3v3Xuv&#10;u8fE3/slj40f+K/9Nf8Avusb797917owHv3v3Xuve/e/de61Av8Ahat/26y6D/8AF/8Aqz/4HXtX&#10;3737r3XzBPfvfuvdb/n/AAhj/wC6on/lk3/zXPfvfuvdb/nv3v3Xuve/e/de69797917r3v3v3Xu&#10;vlif8LJP+3uG3P8AxUDpr/3tt3+/e/de61QvfvfuvdfW6/4Sf/8Abkr45f8AiQPkR/7+/N+/e/de&#10;62Pvfvfuvde9+9+69173737r3XvfvfuvdfLE/wCFkn/b3Dbn/ioHTX/vbbv9+9+691qhe/e/de6+&#10;t1/wk/8A+3JXxy/8SB8iP/f35v3737r3Wx9797917r3v3v3Xuve/e/de69797917r3v3v3Xuve/e&#10;/de61QP+FT384TcvwG+O22/in8et01W3PlD8qsDm5q/d2Drvstw9O9EU07YLO7txFTCRPSZfcNX9&#10;xhsDXQWenWmylVDLBV0tI597917r5ZDu8jtJIzO7szu7sWd3Y6mZmbkknkk+/e/de6t2/lEfybfk&#10;n/N47hyuz+rKih666a69mxMvdffu5sfNktubCpMwZZMdhsHgoJqebOZ+tjgneixUFRCgVPJWVVHC&#10;Vlb3v3XuvpefBb/hO9/K1+CuFwlRgPjztnvjtfHw0UuR7o+R2MxXam6qnMUsQvlNubdzsD4Db5WU&#10;yNAcLioJ1VgstTOyB/fvfuvdXeUlJS0FLTUNDTU9FQ0VPDSUdHSQx01LSUtNGIaempqeEKkccaKE&#10;REACgAAAD3737r3Uj3737r3Xzg/+FvP/AGVP8H//ABX/ALC/9+Knv3v3XutIP3737r3X1O/+Ebf/&#10;AG6P3H/4t/3L/wC8TtD3737r3W17797917r3v3v3Xuvlif8ACyT/ALe4bc/8VA6a/wDe23f79791&#10;7rVC9+9+6919br/hJ/8A9uSvjl/4kD5Ef+/vzfv3v3Xutj73737r3Xvfvfuvde9+9+69173737r3&#10;XyxP+Fkn/b3Dbn/ioHTX/vbbv9+9+691qhe/e/de6+t1/wAJP/8AtyV8cv8AxIHyI/8Af35v3737&#10;r3Wx9797917rTm/4Wt7aqq7+W38cN1QNI9Pt35r7SxdbBHTSShItydH76liyE9Qh0xRxyUCQetbM&#10;86AMDYN737r3XzIPfvfuvdbp3/CJTeOMoPnD8u9gzsq5fdHxVoN14/VIVL0OyO2sLisoiR6SGOvP&#10;UrfrBABsrDUU97917r6VXv3v3Xuve/e/de69797917r3v3v3Xuve/e/de6+f3/wuaq6V6r+WDQpU&#10;0711NT/M+rqKNZo2qoKWtk6oho6manB1rHM9POkTsAGMcgUko1ve/de60C/fvfuvdfS7/wCES/8A&#10;2QL8rv8Axb+o/wDfMbX9+9+691ue+//W+f8A+/de63+Pfvfuvde9+9+69173sN4f/i0Yv/tXUP8A&#10;7jL7jt/jP2nr7E+XP+VesP8Anng/6tL1724+69HXXvfvfuvde9+9+69173737r3Xvfvfuvde9+9+&#10;69173737r3Xvfvfuvde9+9+69173737r3Xvfvfuvde9+9+69173737r3Xvfvfuvde9+9+6917373&#10;7r3Xvfvfuvde9+9+69173737r3Xvfvfuvde9+9+69173737r3Xvfvfuvde9+9+69173737r3Xvfv&#10;fuvde9+9+691720ZjcGB29T/AHe4M3iMHS2Y/c5jJUWMp7KLsfNWui8D68+7pHJIaRqWPyBP+DoO&#10;8x838pcnWf7w5u3S02q3z+reXMNtHjJ75nRcDjnHXvYTZT5JdG4hnSr7Gwkpj/UcXHks2p+n6Hws&#10;FQrfUfpJ/P8AQ2Vrtl8/CM/nQf4SOsfd9++t91nl2Ro9w5zspCnH6Vbm9HlwayguFbiPhJ8/4TT3&#10;tOv8uOglmjjXes8iOPVUJtfdghi5+kiyUKyH/kFD7c/dG4Uro/40v+foGy/3hv3SY7hIV5nd1bjI&#10;u2broT/TBrJZD/tUbj9tPe3Kk+U3QlbJ44ewaVG1It6vCbooI7udK/u11DGtv6m9h9TYe6natwXJ&#10;j/mp/wAB6Otv+/n90vcpfBt+cIlNQP1bLc4F7jQd09lGtPU1ooyxAz172IGE7Y6y3G0ceE3/ALRy&#10;FRKwWOkiz+NWudmUMAKCaRZub/6j63H1B9p3tLqPLxsPyNP28Opd5X+8B7Hc6OkPLHN203k0hAWF&#10;L+2E5JFQBA8izZr/AAcQRxBA97EAEEAgggi4I5BB+hB9p+peBDCoyD173737rfXvfvfuvde9+9+6&#10;9173737r3Xvfvfuvde9+9+69173737r3Xvfvfuvde9+9+69172ls7vnZe1yw3Ju3bWBdVLmLL5zG&#10;4+YgDVZIKqVXYm4sFUk3Fgb+3Y4J5f7JGb7AT0A+a/dP2z5FJXnTmHbdpZQTpu722t3IArhJZFdi&#10;aigVSTUAAkjr3sMK/wCTnRONJWo7ExkhBA/yDH53Ki5JHDYulmFuDzf+n9RdUu137cIz+ZA/wnqC&#10;92+/L91LZW03nONs5Bp+hb310PPztbWYUwc1oMV4ivvbKflx0EJ1hG9Z2jZbmqG192eBDYnSytQi&#10;W/AHEZHI5te1/wB0bhSuj/jS/wCfoMt/eG/dJF0tuOZ3KEVMo2zddC4OCDZCWuAMRkVIzSpHvbnR&#10;/KXoWufxw9hUiNqRb1mF3Nj0u9wv7lfRRLbjk3sPza491O1X65Mf81P+A9He3ffx+6ZukvhW3OEK&#10;moH61luduvdWndPZRrTGTWi41EVFfe1/he2OsdwskeF3/tCvnkKhKWLcGMWtYsgcD7GWRZvof9R9&#10;bj6ggJ3tLqPLxsPyNP29S5yz94D2N5xdIeWebtou5XppiXcLYTGoBH6DSLNwP8HEFeKkD3tfghgG&#10;UhlYAqwIIIIuCCPx7T9S6rK6h0IIIqCMgg8CD6de99+/dW69797917r3v3v3Xuve/e/de6979791&#10;7r3v3v3XuveyIfPGtWPZmxcdcaqrc9bWgeq5XH4poGIA4t/lIvfn+n59n2wr+tI3ooH7T/sdcov7&#10;2Hc1i9tOVdmJGq43OaYDNaW9qyH5U/xkVrnIp59e91hexR1wv69797917r3s2/wrp/N3SsmvT9pt&#10;TPVGnTfyapKel0XuLf53Vfn6WtzcFG9mll9rD/L10L/uybT6n7zKzatP0+1X8lKV1Va3ipxFP7XV&#10;XPw0pmo97t19hDr6Iuve/e/de697JP8AOuoC9XbXpdJLTb+oagNcWAptu5KNlI/qfKCP9Y+zvYR/&#10;jTn+gf8ACOuYf96vdqnsTsViQayb9BID5AR7fuKkfafFFPsPXvdVfsV9cDuve/e/de69797917r3&#10;v3v3Xuve/e/de69797917r3v3v3Xuve/e/de69797917qoD+fx/25t/mE/8AiAMv/wC72g9+9+69&#10;18Yb3737r3V/3/CXH/t+v8Gf/Lmf/gPOwffvfuvdfX69+9+69173737r3Xvfvfuvde9+9+691737&#10;37r3XvfvfuvdUA/8Kjv+3FHzm/8ALZv/AIMPr73737r3XyBffvfuvdbPv/CQ7/t8lsr/AMQB3t/7&#10;oqX3737r3X1e/fvfuvde9+9+6918jH/hVH0LWdIfznfkLmDRSUO3+/tp9T99bUD04gWqo8/smn2L&#10;uqthkWyzLLubbueJkCizakbU6M7e9+691rq+/e/de6+0B/Id+VWO+YH8p34Y9mJkochujanUuE6P&#10;7GTzxzZCn390ZCOscxVZqOM2iqcrDjqXPCOygw10Tqqo6ge9+691bx797917r3v3v3Xuve/e/de6&#10;9797917r3v3v3Xuve/e/de69797917oP+2Ow8R1F1Z2X2xuBPJgesOv95dh5tPPHS68RsrblTuTJ&#10;J9zKCsd4aZx5GBC/Ugge/e/de6+EL2r2Xu/ujs/sbuDsHJNmd99q763Z2NvPLN5L5LdW9c9PuTP1&#10;oEzOwEtVUyuAzsQCBc2v797917oWfhh8f5vld8uvjJ8Z4q2TFx9898dV9UV+XhkgilwuH3xvSj2/&#10;nM5E1QCpaio556pU0szGPSiO5VG97917r7lvXHXmy+o+vtkdV9cbex+0+v8Arjae39j7K2xiovDj&#10;dv7W2tiosLgsRRR8kR09NDHGpYkm12JJJ9+9+690tPfvfuvde9+9+69173737r3Xxwf+FH00U/8A&#10;Oy+fDwyxzIvYmxIS8TrIolp+ldswTxFkJGpHVkdfqGBBsQffvfuvdUi+/e/de6+3z/Kd/wC3WX8t&#10;P/xQD4b/APwOu3PfvfuvdH/9+9+69173737r3XxBv5sX/b03+ZZ/4v8A/Mj/AOCK3H797917ogHv&#10;3v3Xuvu8fE3/ALJY+NH/AIr/ANNf++6xvv3v3XujAe/e/de69797917rUC/4Wrf9usug/wDxf/qz&#10;/wCB17V9+9+6918wT3737r3W/l/whmraOOt/me416mFa+rpfhlW01G0iiono8fL2rBXVMUX1KRPU&#10;06yMOAZEB/UPfvfuvdfQG9+9+69173737r3Xvfvfuvde9+9+6918sT/hZJ/29w25/wCKgdNf+9tu&#10;/wB+9+691qhe/e/de6+t1/wk/wD+3JXxy/8AEgfIj/39+b9+9+691sfe/e/de69797917r3v3v3X&#10;uve/e/de6+WJ/wALJP8At7htz/xUDpr/AN7bd/v3v3XutUL3737r3X1uv+En/wD25K+OX/iQPkR/&#10;7+/N+/e/de62Pvfvfuvde9+9+69173737r3Xvfvfuvde9+9+69173737r3Xxxf8AhRp8jMz8kv5x&#10;nzNy9fkPu8L1F2Avxz2fQR1S1dJgsN0bRJsfNY+kdWfR58/BmslURXulTVTqQpGke9+691SD7979&#10;17r7Tf8AJE+H20PhJ/LB+JXUu3MXS0W4tz9U7S7o7ayMMcf3Of7f7f27Sbz3tWV1YgBqRQvUQ4Sh&#10;ncBvsKCkjIUIFHvfuvdWu+/e/de69797917r3v3v3Xuvm/8A/C3iWI/Kz4RQCWMzx/Hvf0skIdTL&#10;HFN2OEhleMG4VzHIFYixKsB9D797917rSH9+9+6919Tv/hG3/wBuj9x/+Lf9y/8AvE7Q9+9+691t&#10;e+/e/de69797917r5Yn/AAsk/wC3uG3P/FQOmv8A3tt3+/e/de61QvfvfuvdfW6/4Sf/APbkr45f&#10;+JA+RH/v783797917rY+9+9+69173737r3Xvfvfuvde9+9+6918sT/hZJ/29w25/4qB01/7227/f&#10;vfuvdaoXv3v3Xuvrdf8ACT//ALclfHL/AMSB8iP/AH9+b9+9+691sfe/e/de619f+FQnQtb3t/Ji&#10;+UD4eijr9wdL1nXHfWJhenEzR0WwN7UkG962KbloWpts1+bqDIqm6o0TaUkZ197917r5CPv3v3Xu&#10;rzv+E4HysxPxI/m+fFfdO6crHh9i9tZjN/HTelbPU/Z0kNL3Pi221s6oyFU5EUVLT7p/gFVVSz/t&#10;xwxO7sgXyJ737r3X2Kvfvfuvde9+9+69173737r3Xvfvfuvde9+9+6918zT/AIWod/YPfnzy+Onx&#10;/wALWU9fU/H749z53dhgeFnxG7e6d1Plv7v1gAEizJhcNhMjZmK+KtiKgEvf3v3XutNL3737r3X0&#10;u/8AhEv/ANkC/K7/AMW/qP8A3zG1/fvfuvdbnvv/1/n/APv3Xut/j3737r3Xvfvfuvde97DeH/4t&#10;GL/7V1D/AO4y+47f4z9p6+xPlz/lXrD/AJ54P+rS9e9uPuvR1173737r3Xvfvfuvde9+9+691737&#10;37r3Xvfvfuvde9+9+691723Zj/i0ZT/tXV3/ALjN7snxj7R0S8x/8q9f/wDPPP8A9Wm69715Pcid&#10;fHZ173737r3Xvfvfuvde9nz+Bv8Ax9u/f/Dcxv8A7sz7IN//ALGP7T/g66yf3Tv/AE8Lm3/pXW3/&#10;AGknr3uzn2GOu5PXvfvfuvde9+9+69173737r3Xvfvfuvde91SfOn/mbe3f/ABHOI/8Aemy/sWbF&#10;/uI3+nP/AB1euAf96p/4kLs3/iu2n/dy3fr3sl3s665nde9+9+6917244f8A4u+K/wC1jQ/+5K+6&#10;v8B+w9HPLn/Kw2H/AD0Qf9XV6972G/cd9fYp173737r3Xvfvfuvde9+9+69172E/aXdOxeo6Bajd&#10;GRaTJVMTSY3b2OCVOayIU6fJHTllWKK4IM87olwQCzDSVdrZT3jUiGBxJ4D/AFeg6x99+PvM+1X3&#10;eNoW856vC97Opa22+3CyXtwAaaljLKsUVQQZpmjiqGVWZxoPvdbvYnzC7Q3g9RSbbni2HhHZ1iiw&#10;zGbOSQnhRVZ6YB1cfUNSRwEfS5+pEtts1rDQyfqN8+H7P89euLHvJ/eOe+vuNLNt/Jcqcp7YxIVb&#10;M675kPDxb5wHV/PVaR2pHAluJ97K1kMlkctVy1+Vr63J105vNW5CqnrauY/1lqKlmdj/AK59miqq&#10;DSgAHoMdYHbxvW88w7hJu2/3c19dSmrzXErzSufVpJGZ2P2k9e9wvduizr3v3v3Xuve/e/de6979&#10;7917r3tfbS7T7F2LJG+1N453DxxW00UVa9RizY3HlxFb5KV7fjXCfz/U+081rbT/ANqgPzpn9oz1&#10;Lft978+8ntXMknIHMl9tyR8IVmaS1P8AprSbxLV6eWuFqZAwT173ZT8Xu/d69u1ecwm6sRin/u9i&#10;6ask3HjRNRST1FVVeCmpKzGHXEXlVZpPLE8ajx6fEdWpQ1um3wWYV4ie48Dn9h/Z68ePXbL7if3t&#10;vc77xG4bryxz7t9q37ntY5m3G21wtJJLL4ccM1t3xF5VWaTxYnhVfB0iBtZZPezi+ybrpB173737&#10;r3Xvfvfuvde9+9+69173737r3XvbVm87htt42pzGfylBhsVRprqa/JVUVJSxD+yplmIBZjwqi7Me&#10;FBJt7skbysEjBYnyHRBzPzVy1yXsk/MnN1/BtthbCsk9zKkUSjyBZyAWY4VRVnaiqCxA697I92R8&#10;4cFjJJ8d1ngzuKdA6DcOdFTQYYSDhXpMUmiqqE/qZXpzxwGBv7PbbY5GGq6bT8hk/t4D+fXLb3p/&#10;vSeVdjml2b2Q2v8AfMq1X94Xwkgsw3k0VqNF1cJ6mV7MgjCsCG697JXvLv7tzfLSrmt65aGil1D+&#10;FYWb+BYzxMbiGWmxfi8yj8GoaRv8fZ1Dt9nB8CCvqcn+fD8qdcyvcj73H3h/dR3Tmfme7itXr/it&#10;k/0NtpP4GitfC8ZR5G4aZvVieveweZixLMSzMSzMxJLEm5JJ+pPtb1jizM7F3JJJqSckk8ST69e9&#10;9e/dV69797917r3v3v3Xuve/e/de697W+1uyt/7Jkjfam78/hEjcOKSkyNR/DpGH0+4xcxamlH+E&#10;kTD/AA9sS21vP/aoG/LP7ePUoche9nu37YTJLyDzHf7WqEN4UVxJ9OxH+/LVy1tKPlJEw+XXvdtX&#10;xj7F3r2f17Ubj3quPaphzlVicdWUVGaGTJUtHSQyTV1VCjGHV5pXiBhSNbxn0D6kI7pbQWtwI4K0&#10;pUgmtK1x/wAX19CX3HPeX3O98/Z+bnL3OFuZor6W0t5oYTA1zFDFCzzyoGMOrxpHiBhSJaxMPDBF&#10;T72Yv2XdZl9e9+9+69173737r3Xvfvfuvde9+9+69173W3898jryfWuJDEfa0G5si6gsA331RRU0&#10;TML2Nvtn08XFz/X2JdgXtlf1Kj9lf8/XFP8Avad58XfOSeX1P9hBudwwznx5LONSc0NPp304qNTZ&#10;z173Xv7EPXH7r3v3v3XuvezufBOkMnZm6q6zFabYtTSk6CUD1ufoJVvJ9A1oG0j8i/8AQ+yPfj/i&#10;qL6t/gB/z9dQf7qfbml979/3Wh0wbHLF8NVBmv7BhVvJqQNQcWGo/hPXvdqHsK9d7Ove/e/de697&#10;IP8APSqKbY6+obyWqM9mKogN+0TR4+OEF1vyw8/pNuAW+l+T/YB+rI3oB/M/7HXJT+9kvzHyNyft&#10;dWpNf3ktAe39G3jSpFcsPH7TTAL5Fc+91l+xP1w969797917r3v3v3Xuve/e/de69797917r3v3v&#10;3Xuve/e/de69797917r3v3v3XuqgP5/H/bm3+YT/AOIAy/8A7vaD3737r3XxhvfvfuvdX/f8Jcf+&#10;36/wZ/8ALmf/AIDzsH3737r3X1+vfvfuvde9+9+69173737r3Xvfvfuvde9+9+69173737r3VAP/&#10;AAqO/wC3FHzm/wDLZv8A4MPr73737r3XyBffvfuvdbPv/CQ7/t8lsr/xAHe3/uipffvfuvdfV79+&#10;9+69173737r3Wlh/wsx+BVf258XOnfnhsXDzV25vi7np+ve2loqbyzy9K9o5KGPC7jrZVJYxYHcy&#10;0tOkaRmyZqpndlSA+/e/de6+at797917rav/AOEun85Ta/8ALx7/ANz/ABh+Rm5YdvfFL5RZ7DVQ&#10;3nl61qbAdJd2UdH/AAXD75zDv+1T4bPUi0uG3BWSC1OafGVkskNJR1bN737r3X1Q6eop6yngq6Se&#10;GqpaqGKopqmnlSenqKedBLDPBNESro6kMrKSCCCDb3737r3Wb3737r3Xvfvfuvde9+9+69173737&#10;r3Xvfvfuvde9+9+690Tz+YfisxnfgB85cHt6eopc/mfh58mcVg6mkooclVU+YyPSubpMbPTY6oBj&#10;nkSZ0ZIXBVyApFiffvfuvdfDK9+9+691Yn/KN7cwfRP8z74Fdp7orKPGbX2z8p+nIt0ZbIGJaHC7&#10;Z3DvGm2vuDOVbz+lI6KjrZqp3+qiPUOQPfvfuvdfbl9+9+69173737r3XvfvfuvdF6+V3yf6k+GP&#10;x27Z+TneW4IdudZ9QbRyG6c9UtJAtflaiFRT4Tau36eodFqMrmK6SmxmLpAwM1VPFGCNVx737r3X&#10;xBPlF8gd5fK75H95/JfsERxbx717U3v2jnaKColqaLD1O8c/Pmotv4yacB/s8dFLHQUakDTBDGth&#10;a3v3v3XugH9+9+6919vn+U7/ANusv5af/igHw3/+B125797917o//v3v3Xuve/e/de6+IN/Ni/7e&#10;m/zLP/F//mR/8EVuP3737r3RAPfvfuvdfd4+Jv8A2Sx8aP8AxX/pr/33WN9+9+690YD3737r3Xvf&#10;vfuvdam3/Cy3aU25P5S2y8zGtQybA+ZfT27agwtAsaQ1vXO9tiK1WJfU0fkzaACL1ayhPoD+/e/d&#10;e6+Wh797917rdW/4RMdvYfbfzO+XXSdfVUtLk+1fjrtzfGCSoIjlyFT1F2BFj63HULsQGl+23TLV&#10;GEAs0cEkgssTn3737r3X0ovfvfuvde9+9+69173737r3XvfvfuvdfLE/4WSf9vcNuf8AioHTX/vb&#10;bv8AfvfuvdaoXv3v3Xuvrdf8JP8A/tyV8cv/ABIHyI/9/fm/fvfuvdbH3v3v3Xuve/e/de697979&#10;17r3v3v3Xuvlif8ACyT/ALe4bc/8VA6a/wDe23f797917rVC9+9+6919br/hJ/8A9uSvjl/4kD5E&#10;f+/vzfv3v3Xutj73737r3Xvfvfuvde9+9+69173737r3Xvfvfuvde9+9+6918RD+bbRVmP8A5qf8&#10;ymCuppqWaT56/LqtSKeNo3ajyffufyWPqVVv7E1PLFNG30ZGVhwffvfuvdV7e/e/de6+6T8D+3cH&#10;358J/iX3Ptyvp8liuyvjn05u2OopkhiSKtyuwaCbLY+WngVUhmpKvz0tRAqL4pY3j0jTYe9+690a&#10;/wB+9+69173737r3UWurqLGUVZkslWUuPx2Ppaiur6+uqIqSioaKkiNRVVlZVVBWOKKKNWeSR2Cq&#10;oJJAHv3v3Xuvjm/8KD/5iuD/AJk/8ybs3tPrzJrlejepsLi+geislCT9tuHY2w8lW1+V3vBbSHiz&#10;ufyOYylDKyLJ9hLRRSjVFx737r3VIfv3v3Xuvqd/8I2/+3R+4/8Axb/uX/3idoe/e/de62vffvfu&#10;vde9+9+6918sT/hZJ/29w25/4qB01/7227/fvfuvdaoXv3v3Xuvrdf8ACT//ALclfHL/AMSB8iP/&#10;AH9+b9+9+691sfe/e/de69797917r3v3v3Xuve/e/de6+WJ/wsk/7e4bc/8AFQOmv/e23f797917&#10;rVC9+9+6919br/hJ/wD9uSvjl/4kD5Ef+/vzfv3v3Xutj73737r3SD7T622n3L1j2N1Bv7H/AMW2&#10;L2rsPd/W29MVdF/ie0987fqNsbjx+qVXUeajqpo7sjDnkEce/e/de6+G18yvi/v34W/Kfvj4r9l0&#10;tRT7v6Q7I3BsmpqainNKufw1JUfd7S3jQwkkijzmImocxQk8tT1MTEC9vfvfuvdFwpKuqoKqmrqG&#10;pqKKuoqiGro6ykmkpqqkqqaQTU9TTVEJV45I3UOjoQVIBBBHv3v3XuvsMfyCP5uGzv5pfw32xU7m&#10;3DjYflp0hhcLsf5IbLlq6dcxlcnQUox+E7mxVD6XkxW6Iovu5XSIJS5L72h5SGGWf3v3Xur2Pfvf&#10;uvde9+9+69173737r3RRvnP81ukP5fHxj7L+U3f+eXE7J6/xMrY3D0zodw7/AN6VsEi7S642dSP/&#10;AJ/K5iqQU1OGtFCvkqqp4aSnqJ4/e/de6+Kb8vPk/wBlfNL5Nd2/Kjt2sWq3/wB37+zO9sxBDNNP&#10;QYKjqnWk25tDDPUXkGOwmLhosPjVkJZaWmhViSCT737r3RcvfvfuvdfSz/4RK1dK/wAEPlrQpU07&#10;11N8t1q6ijWaNqqClrenNuQ0dTNTg61jmennSJ2ADGOQKSUa3vfuvdbovv8A/9D5/wD7917rf49+&#10;9+69173737r3Xvew3h/+LRi/+1dQ/wDuMvuO3+M/aevsT5c/5V6w/wCeeD/q0vXvbj7r0dde9+9+&#10;69173737r3Xvfvfuvde9+9+69173737r3Xvfvfuvde9t2Y/4tGU/7V1d/wC4ze7J8Y+0dEvMf/Kv&#10;X/8Azzz/APVpuve9eT3InXx2de9+9+69173737r3XvZ8/gb/AMfbv3/w3Mb/AO7M+yDf/wCxj+0/&#10;4Ousn907/wBPC5t/6V1t/wBpJ697s59hjruT173737r3Xvfvfuvde9+9+69173737r3XvdUnzp/5&#10;m3t3/wARziP/AHpsv7Fmxf7iN/pz/wAdXrgH/eqf+JC7N/4rtp/3ct3697Jd7OuuZ3Xvfvfuvde9&#10;uOH/AOLviv8AtY0P/uSvur/AfsPRzy5/ysNh/wA9EH/V1eve9hv3HfX2Kde9+9+69173737r3XvZ&#10;d/kN3tQ9N7cSKhFPXb2zkUq7fxsvrhpIlPjmzeTjUg+CI3EacGWQaB6VkZDHbrBr2SrYReJ/yD5/&#10;4OsN/vifes2r7t3Ji2+1CO65n3VGFhbN3JEoOl725UEHwYjURpg3Ew8NSESZ4/e6c8/uDNbpy9dn&#10;9w5Kqy2YyU7VFbX1j65ppDwAALKiKLLHGgCIoCqoUAAZRxpEgjjFAOA6+b3m3m7mbnzmK65t5wvZ&#10;dw3G9cyTTzNqd2PDhRVRRRUjQLHGgVEVUUAe9s/u/Qc69797917r3v3v3Xuve/e/de69797917r3&#10;v3v3Xuve/e/de697ti+Ee0zhurshuaaILU7xz9TNBJ9DJicGDi6RT/wWpFaR/gR7CW+Ta7oRDgg/&#10;mc/4KdfQL/dfe355a9iLzne5j0zcyX8jo38VpYg2sQP+luRekfJh172cr2TddKOve/e/de697979&#10;17r3v3v3XuvewQ7p722p01ilfIn+Lbmr4Hkwu2KWZY6qpAui1tfNZvtqUONJlZSzEERo5VtK6ysJ&#10;b1+3Cji3+Qep/wBR6xb+8z963kD7tewLJvB/eG+XaFrLbInCyyjIE070b6e1DjSZWVnchlhjlKSa&#10;Pe6i+yu2d79rZY5PduWkngikdsbhaUvT4XERuT+3QUAJAa3paaQtK4A1u1hYX21pBaJphH2nzP2n&#10;/Jw6+eH3s+8F7oe/3MB3z3B3BpYo2Y21nFWOytFNe2CCpAana00heeQACSVgBT3sNvanqFOve/e/&#10;de69797917r3v3v3Xuve/e/de69797917r3v3v3Xuve/e/de697vU6M2r/cvqTYeBeMxVMWBpshX&#10;xsLSJks2WzOQik/JKTTvHz+FA+g9gS+l8e7kk8q0H2DA/wAHX1WfdX5B/wBbT7vXKfKciGOdLCK4&#10;uFIoy3N6WvLhW8yUlnePPAIBwA697Fj2k6yB69797917r3v3v3Xuve/e/de69797917r3upj5vZQ&#10;Vvb2PoFYFcNszE0roOdNRVZCsyLsePqY5ouLkWA/qfYt2NdNmW/iY/4AOvny/vRN9G5/eJs9qjbt&#10;23ZrSJh6SS3F3cMTjiY5YsVIoAcEnr3snXs565v9e9+9+69173YX8B8eWruzMqyWEFJtfHxuQ3qN&#10;VNXVMyIfpx4Yy355X2Hd/btiT/TH/B/n67D/AN0rs5k3Xnff2XEUW2W6tnPiveyOAeGPBjLeY1LS&#10;gJr73ZD7DfXabr3v3v3Xuve62vnxXa8p1njbj/JaDdFcQAwP+X1FDTqWYnSR/kxsALjm/wBR7Euw&#10;L2St6lR+yv8An64pf3tW6eLvvJGyAj9CDc5yKGv68llGKmukj/FzQAVGamjCnvdfHsQ9cf8Ar3v3&#10;v3Xuve/e/de69797917r3v3v3Xuve/e/de69797917r3v3v3Xuve/e/de6qA/n8f9ubf5hP/AIgD&#10;L/8Au9oPfvfuvdfGG9+9+691f9/wlx/7fr/Bn/y5n/4DzsH3737r3X1+vfvfuvde9+9+69173737&#10;r3Xvfvfuvde9+9+69173737r3VAP/Co7/txR85v/AC2b/wCDD6+9+9+6918gX3737r3Wz7/wkO/7&#10;fJbK/wDEAd7f+6Kl9+9+6919Xv3737r3XvfvfuvdInsrrnZPcHXm+uqOytuY3eHXnZW0dxbE3xtX&#10;MQCoxe4tp7rxMuDz+Fr4T+qKppZ5YnsQQGuCCAffvfuvdfHB/nSfyku1f5S/yrzPWuWp81ub4+dg&#10;1WW3T8bO36mlZ6Pd+xvvSTtTcGRpo0pk3Pt8SRUebpVWMuDBkIoY6Suph797917qnv3737r3Wy9/&#10;KX/4U4/Mf+W/gdtdH9nYuP5YfFbA+Cgwmwt6birMT2X1hhU0QR47qzsyaOtaPG0sYvT4DLUdVSIq&#10;LBRSY2Nnc+9+691uvfG3/hVb/J079xdCd1937u+NO7amGBp9nd+dbbpxvinKkVYi3vsCHP7c8Ubg&#10;BHqctBJIrKwhBEix+9+690fmH+dl/KNniimT+Yz8RFSaNJUE3dWzqeULIodRLBPUK6NY+pHUMDwQ&#10;CLe/e/de6DDfv/Cg/wDkxdbxVcu4f5gfSeRWi0+YbCj3v2pK+qk+9H2kPWGIzDz+j0nwK9pP2j+7&#10;6PfvfuvdVRfI7/hZd/LV6yoq2l+P3XHyC+Tu5kV2xs0G2sd0313UlItSpX7o37K+dpyzlVXxbTnF&#10;g7Egqiye9+690LH8gL+f32b/ADfO/fln1h271d1j08vXWydidkdIbQ2FV7jy+abZTblr9tdivvnc&#10;+4akrlaulqq7bMcNVQYzHQgSuDTBmDH3v3Xutpf3737r3UPI4+hy+PrsVlKSnyGNydHU4/I0FXEk&#10;9LW0NbC1NV0lTBICrxyRsyOjCxBIPHv3v3Xuvh/fzL/hZu3+Xx84vkR8Ud0UWQioetuwMsevMxXo&#10;5O7uotwSnP8AVm7oakjRK1bhKijarETOsNWKilZjLBIB737r3RFPfvfuvdfSp/kd/wDCpP45dldM&#10;9efGb+Y52TS9KfIDr7C4jZOF7/31NUr1b3bhcRRigw2d3tvMq8e3dxrTxKuZqc28WPrJV+8jrUmq&#10;WooPe/de622cJ8o/jLubbT7z238iuidwbPjWN33XhO3ev8ttpEm0+JnztBkJKUBtaaSZedS2+o9+&#10;9+691Wv8xP8AhQL/ACofhdt/LVu9Plh1/wBtb1x8cqUXU3xwzOI7v7AymTjjMow842dUy4fDzFQT&#10;r3FlsfEOB5NTor+9+69183f+dB/PY+RP83bfePweQx0nTPxU2BmKjI9YdB4fM1GR++ygR6WHsLtj&#10;MoIoszuBoHkipQlPHSY2CR6ejiaWWtra73v3XuqT83tDde2cftLLbj21nsDi9/bdm3fsfI5jE1+N&#10;od47Up9z5LZM+5dsVVZGiV9AmYw2XxTVdKzxCroqqnLeWnlRfe/de6Tvv3v3Xuvt0/yisrQZj+VT&#10;/LYq8dP9xTw/BD4m4qSTxTQ6a/B9FYLCZWDROqsfFVU80WoDS2nUhZCrH3v3XurD/fvfuvde9+9+&#10;6918Qb+bF/29N/mWf+L/APzI/wDgitx+/e/de6IB797917r7vHxN/wCyWPjR/wCK/wDTX/vusb79&#10;7917owHv3v3Xuve/e/de6qK/nw/GLMfLr+Ur81un9r4+bKbyg6tTtPZmPpFMmRyO5ekNyUPb9Hhc&#10;XGAddTk48JNi4Ut6zU6bqTqHvfuvdfF89+9+690aP4WfLzt74HfJ7qL5X9GV9HR9i9Q7k/jOPosq&#10;lTPgNy4evoZcJurZu5qWkkhllxuYxlTV46tWKWOURzF4ZIpkjkT3v3Xuvp3fFT/hWL/KT732BiMv&#10;3J2lub4ndmnG00m5utu0Ng7+3Rj6TKKvjyS7Y7C62xOVxdfRLIAaaWsNBVyxsrNQxMJUj97917oZ&#10;+xP+FQf8knr7DyZKH5hNv/IeGaWj23130x3lnMxXmEDVDHV1+3KPGU7sSAgrsjAGvcEhWI97917q&#10;9bYu8cP2JsjZ3YG3jVHb++dq7e3jgzXQClrTh9zYiHNYw1lMGYRy+CdPImo6WuLm1/fvfuvdKr37&#10;37r3XyxP+Fkn/b3Dbn/ioHTX/vbbv9+9+691qhe/e/de6+t1/wAJP/8AtyV8cv8AxIHyI/8Af35v&#10;3737r3Wx9797917r3v3v3Xuve/e/de69797917r5Yn/CyT/t7htz/wAVA6a/97bd/v3v3XutUL37&#10;37r3X1uv+En/AP25K+OX/iQPkR/7+/N+/e/de62Pvfvfuvde9+9+69173737r3Xvfvfuvde9+9+6&#10;9173737r3XypP+Fbnwcz3xr/AJmOW+R2Kw9RH1J81Nt43sXC5aGnK4qg7W2ZiKLZnbG1PMFH+VO0&#10;OM3HKXJ1fxchGPjdY/e/de61YvfvfuvdbmP/AAnG/wCFGuw/gdsWn+Dvzjq9wU3xsh3Blc10x3Ri&#10;cbld0zdH1G5q98vuXZu7tsYeOevqds1dfLUZOlqcVTT1VFWVFSr01RTVKvQe9+6919CjqL5tfDnv&#10;3BUe5elPlP8AHvtLDVtGa+Kq2R2/sPcEsNOjpFP/ABChoK96ilkikkSKeGpijkikIjkVX9Pv3v3X&#10;ugB+RX83r+WT8VMFW53uv5u/HnByUVKav+622OwsN2V2HWw6A8bYzrbrV8tnqgPqUI8WPKcglgLk&#10;e9+691oL/wA8P/hUTvz567S3R8U/hVgt3dG/FjcKy4nsff25JosX3N3nhheKq2zLR4Opng27taru&#10;RWY+OqqK3JQhI6yalpZavGS+9+691qXRbQ3XPtOu37DtrPS7Hxm4sVtDI7wjxNe+2KHdedxtZmcL&#10;tqrzqx/ax19XR46vqqekaUSyRU80iqUjcj3v3Xuk7797917r6lf/AAjPytBkP5TG+qSjn81Rg/mf&#10;3BisrH4po/ta+brTY2bjg1yqqvelrKaXVGWX16Sdasq+9+691tm+/e/de69797917r5Yn/CyT/t7&#10;htz/AMVA6a/97bd/v3v3XutUL3737r3X1uv+En//AG5K+OX/AIkD5Ef+/vzfv3v3Xutj73737r3X&#10;vfvfuvde9+9+69173737r3XyxP8AhZJ/29w25/4qB01/7227/fvfuvdaoXv3v3Xuvrdf8JP/APty&#10;V8cv/EgfIj/39+b9+9+691sfe/e/de69797917rSk/4Vpfybsx8ievIf5k/x02xNlu2+jtmnD/JH&#10;aGFojNk9+dKbf1VmN7JoKWkTXPkdoRPU/wAULB3lw1pNSLiUjm97917r5sXv3v3XujJ/En5dfIP4&#10;N96bQ+Rvxk7DynW3aezZJ46TKUSQVuLzeFrwqZjam7cBXK9JlMTXIqrVUNXE8bFY5U0TxQyx+9+6&#10;919Cr4Gf8LKfh32jtzB7Z+fOwN3fGHsyClggzvY3X+3dwdq9GZqoiiIqctT4jbq1u78OZnCmPGri&#10;sssYJ1V729+9+691eFif5+P8nDM4Wpz9H/MK+PUNDSw0E8sGWz+VwOaZMlJ4qdabbecoqfIzOpF6&#10;iOGlZ4B6p1jXn3737r3Va/zE/wCFdn8rr4/YTLUXx9yHYHzL7Jhp5Y8Th+vNs5vr3reLKqpaOHc3&#10;ZvZdFRPHSkAXqsDhsvyyqE/W0fvfuvdfPh/mdfzafl1/Na7ag7B+RW64cdsnbE1bH1V0ZsyTIY/q&#10;rq/G1ch8kmIw1TLI1bl6mPSuRz1e0lZUhUiDQ0kNNSQe9+691B67/ltdrbm/lofIj+ZpuWhymB6e&#10;607I6x6e6xD0wh/0h7t3ZvCHE743JBJONTYfARvBjJJY10z5GuWKOXVj6yL3737r3Vanv3v3Xuvo&#10;9/8ACIb/ALJZ+cP/AIn/AK7/APfdSe/e/de63fff/9H5/wD7917rf49+9+69173737r3Xvew3h/+&#10;LRi/+1dQ/wDuMvuO3+M/aevsT5c/5V6w/wCeeD/q0vXvbj7r0dde9+9+69173737r3Xvfvfuvde9&#10;+9+69173737r3Xvfvfuvde9t2Y/4tGU/7V1d/wC4ze7J8Y+0dEvMf/KvX/8Azzz/APVpuve9eT3I&#10;nXx2de9+9+69173737r3XvZ8/gb/AMfbv3/w3Mb/AO7M+yDf/wCxj+0/4Ousn907/wBPC5t/6V1t&#10;/wBpJ697s59hjruT173737r3Xvfvfuvde9+9+69173737r3XvdUnzp/5m3t3/wARziP/AHpsv7Fm&#10;xf7iN/pz/wAdXrgH/eqf+JC7N/4rtp/3ct3697Jd7OuuZ3Xvfvfuvde9uOH/AOLviv8AtY0P/uSv&#10;ur/AfsPRzy5/ysNh/wA9EH/V1eve9hv3HfX2Kde9+9+69173CyWQo8Rjq/LZCZaagxlFVZCuqH/R&#10;BR0UDVNTM/8AgqKzH/W97VS7BFySaD8+izet427l7Zrvf94lENpYwy3E8h4Rwwo0kjn5Kisx+Q69&#10;7og7Q3/k+zt8Z3eGTeUDI1TpjaOR9S4zDQMY8ZjYwvpHjit5CoAeQvIfU5JHtrbrawLCvlxPqfM/&#10;6vLr5QvfX3d3z3x90d19xt7Zh9ZKRbQsai2s4yVtrZQO0eHFTWVAEkzSSkapGJ97D/2o6iLr3v3v&#10;3Xuve/e/de697GPZ3QHb2+6eKu2/srJnGzossOUyrU2DoJ4W/TPST5d4fOh/DU4f/eDZFNuFnAdM&#10;jivoMn+Vafn1kj7b/dF+8T7rWce6co8sXJspVDpdXRisYJEPB4nu3h8dD5NAJfPyBI97FZPhR3O8&#10;PlY7RifS5+2fOzma6kgLqjpmju1rj9y3IuRzZL++7KtO79n+z1P0X92N95eS28dztKNQnw2vn14r&#10;QVW2aOrUqP1KZGojNPe07lPiL3tjUaSPatJlUUAscXn8JI4B+umGrnhka30IVSf9hc+3F3ewbBen&#10;2g/5j0DN9/u8PvWbLEZodghv1Wlfpb+yZs+iSzwyNTgQqsc1AIqR72Cu5dhb22a5TdW09wYAa9Cz&#10;ZTFVlLSTMeB9vWSIIpR+AY3Yf4+1sVxBN/ZOG+wj/B1jLzt7Te5/tvKY+feX9w2gV0h7q1miic/8&#10;LmZBFIPIGN2BIIrUHr3tKxxySyJFEjySyOscccal5JJHOlERFuSSTYAfX29wyegDFFLcSrBApd3I&#10;VVUEszE0CqBUkkmgAyTgde9379ebXTZWxdpbUUKHwOBxuPqWQgrLXRUynITgrwfJOZH4/r7j+4l8&#10;ed5f4iT+Xl/Lr64PZ3kSP2x9q+XuQEA1bTYW1vIRQhp0jX6h6jB8ScyPj+Lr3tZe2epJ69797917&#10;r3v3v3XuvewT707lxXTe0nykohrdyZQTUm18NISRWVqIDJWVaoVYUtPqVpmBBJKxghnBC2wsnvZt&#10;Awo+I/L/ADny6xh+9V95TYPu2+3rb7OEud6v9cW2WbE/rTADVNKFKsLW31K0zAgsWjhVleVWHvdL&#10;u5tzZ3eOdyO5NyZGfKZnKTmerq5yLsbaY4oo1sscUagJFEgCooCqAAB7GsUUcMYjjFFHXzOc8c8c&#10;1e5HNV5zpzpePf7lfuZJppDkngqIooscUagJFEgVI0VURQoA697YfbnQT69797917r3v3v3Xuve8&#10;sEE1TNHT00MtRPM4jiggjeWaWRjZUjjjBZifwAPeiQBU9P2trc3twlpZRtNLIQqIil3ZjwVVUEsT&#10;5AAk9e9jRgPjl3buRElx/Xmbp4ZNJEua+z26NDfSQR56Wmcrbn0qbj6XuLopNysYsNIPyqf8Fesm&#10;OUvuYfef50iW42jk69hjelGvfB2/B/Fpv5bdytM9qsSKaQaivva9i+GneEkau+LwEDMDeKXcNEZE&#10;5tZjDrX/AB4Y+2DvViDxP7D1LMH92v8AejmiWSSxsIieKNuEJYfaU1r88Mf24697ash8Ru+KEO0e&#10;0qXJIhN2x+4tvuSoH60iqqmKRgfpYJf/AA92Xd7BuL0+0H/N0Q7x/d4/ev2pWkh5eivVU5NvuG3k&#10;keoSW5icg8KBS39Gmevewj3J1l2Hs9Hl3NsrcuGpoyQ1dWYetTHXBsQuSVDA1vzpkP4/r7WRXVvN&#10;iJ1Y+gIr+zj1jxzr7He8XtzG1xzxyxuW2QJxnmtJhb/lchDA3zpIeI9R173k6u2qd79i7M2qYzJB&#10;mNw46nrlHJGLjnFTlpAD9SlKkz2/NverqXwLZ5f4Qafb5fz6e9iOQj7oe8nLXIRQvFuW4W8c4HEW&#10;quJLth6lLZJXp56aVHHr3u+8AAAAAACwA4AA+gA9gHr60wAooMAde9+9+63173737r3Xvfvfuvde&#10;9+9+69173737r3XvdJnycy5zXefYFRqBSkyVHiIwOAgw2Kp8ZKo5P1kidjz9SeB9AN9rTRYRj1Ff&#10;2knr5g/vycxHmb71HN94DVbe5htFA4D6O1gtmHE/6JE7HPxE4HAe9gN7X9Ynde9+9+69173aP8Ec&#10;Z4dgbxzBSzZDd6Y8MQAXTFYeCdbcXIBq2/Nr3tzf2Ft+atwiei1/aT/m67vf3Uexi29o+ZOYytDe&#10;buLevqtrZwSDyqQDdt5kVqBQg197PL7Iuup/Xvfvfuvde91Q/OTJLVdr4THowK4vZOOSUXUlaqsy&#10;9bUuDpJsPEYSAQD9TyCD7FmxLS0ZvVj/AIB1wA/vTd6S/wDf/a9oiIIsNltwwxUSzXd7KRgmg8Iw&#10;kAhWyTQqVJ97Jj7OuuaPXvfvfuvde9+9+69173737r3Xvfvfuvde9+9+69173737r3Xvfvfuvde9&#10;+9+691UB/P4/7c2/zCf/ABAGX/8Ad7Qe/e/de6+MN797917q/wC/4S4/9v1/gz/5cz/8B52D7979&#10;17r6/Xv3v3Xuve/e/de69797917r3v3v3Xuve/e/de69797917qgH/hUd/24o+c3/ls3/wAGH197&#10;97917r5Avv3v3Xutn3/hId/2+S2V/wCIA72/90VL797917r6vfv3v3Xuve/e/de69797917orXzH&#10;+GHxz+e3RO6fjp8n+u8b2H1xuZfuoEm/yPcO0Ny09NLTYje+xdwxA1GLzNB5pDTVkB5V5IJkmpZp&#10;4Jfe/de6+Zj/ADT/APhLR84fg3ldy9jfGrC7g+Zfxhp5K3JUme2DhGrO7+v8Mn+UCk7J6pxIkqq5&#10;aaMuJM3tuKqpXjheqrKfEq6U497917rWAqKeoo6iekq4JqWqpZpaeppqiJ4KinqIHMU0E8MoDI6M&#10;CrKwBBBBF/fvfuvdYffvfuvde9+9+69173737r3Xvfvfuvdbcv8AwlO+Jf8AMD2T/Me6g+Um2/jD&#10;25Q/FbJ7L7J2H2725ujCHr/ZFZsXeOzqqfB1e1cvvaTHruLwbmocBUTU2ASulVIyzxoo8ie9+691&#10;9RP3737r3Xvfvfuvda6P/CgX+Rftv+bN1Hhuxep6jb+yfmp0rg66h6z3TmAlBgu0tmPUSZWo6b39&#10;loUaSGH7qSar2/knEiUFXNUK6LT19VLH737r3Xyl++fj73b8Xe0dzdK/Ibq/eXUHae0Ko02e2Xvj&#10;DVOHy1OpdlpsjRGUGKtoKoKZaHJUUstLVRFZqaaWJlc+9+690Dvv3v3Xuve/e/de65IjyOscas7u&#10;yoiIpZ3djpVVVeSSeAB797917rbV/kuf8JdPkR8ztxbR75+cW2d3fHL4k002K3DRbOz1LV7a7q78&#10;xxlStgxWBwFT463buArYBefP18cNTNBJGcVBKs331L737r3Q8/8ACzf44bF6P7i/l0ZPrLZWD2J1&#10;/D8X94dAbK29tzFw4zC4LanQe8qTK4HbGLihiULT0EG8FEUXlfQJCxVS5aT3v3XutK/3737r3X2a&#10;/wDhPvvdOwf5Mv8AL6z0dU1YtB0dHsgzMlChR+st35XreWlAx5aO0DYkwAsfKQl5gJjIB737r3Vx&#10;vv3v3Xuve/e/de6+IN/Ni/7em/zLP/F//mR/8EVuP3737r3RAPfvfuvdfd4+Jv8A2Sx8aP8AxX/p&#10;r/33WN9+9+690YD3737r3Xvfvfuvde9+9+6918pr/hRZ/If7P+AfenYHyn+P2x67c3wY7a3Vkt20&#10;8+1MZUVafGrcm464VWS663pSUiMKPANWzuNr5UgQCnaPHVDrVQxyVnvfuvdatnv3v3Xuve/e/de6&#10;9797917r7m/8vPcw3r8A/g5vJa9squ7fh98Z9zDJvA9K2RGe6WwmVFe1NIkTRmby+QoY0K3sVW1h&#10;737r3RwffvfuvdfLE/4WSf8Ab3Dbn/ioHTX/AL227/fvfuvdaoXv3v3Xuvrdf8JP/wDtyV8cv/Eg&#10;fIj/AN/fm/fvfuvdbH3v3v3Xuve/e/de69797917r3v3v3Xuvlif8LJP+3uG3P8AxUDpr/3tt3+/&#10;e/de61QvfvfuvdfW6/4Sf/8Abkr45f8AiQPkR/7+/N+/e/de62Pvfvfuvde9+9+69173737r3Xvf&#10;vfuvde9+9+69173737r3VeX8z3+W/wBJfzSfilvD4y9yq2Fq6maLdHVfZ2Ox1NkdydR9nYqnkhwO&#10;9MJT1DRieIpLNQ5THmaMVlDPUU4lgkeKoh97917r5Cf8wv8Alm/Lf+WT3Jkeovk71zkMNSzVlUNg&#10;9q4Smr8l1L2vhoW1RZrYO8mhjgqG8RSSqxs4ir6MsqVlNCxUN737r3RAPfvfuvde9+9+69173737&#10;r3V2n8qT+Q981v5p+7cBmNobSyXT3xg/iQTeHyf7BwdZTbNix9HU+LK0PWeJnanqN2ZcaZYo6bGu&#10;KSGZQmQrqEMrH3v3XutsP/hRF/LB+PXwZ/4T/de9J/GjZ/8AB9qfHn5V9Q9p7p3Xkftare3Ye692&#10;7VzfUO6OwN/5yGBTV5DKT5rHLKqCGCGKno6WmjhpKOmp097917r5xHv3v3XuvpU/8Ik99pkPg78v&#10;OshVq8m0flbRb7ehBodVMnYvUOD2/HVkR/5TaY7WZAZf2v2j4vUJvfvfuvdbp/v3v3Xuve/e/de6&#10;+WJ/wsk/7e4bc/8AFQOmv/e23f797917rVC9+9+6919br/hJ/wD9uSvjl/4kD5Ef+/vzfv3v3Xut&#10;j73737r3Xvfvfuvde9+9+69173737r3XyxP+Fkn/AG9w25/4qB01/wC9tu/3737r3WqF797917r6&#10;3X/CT/8A7clfHL/xIHyI/wDf35v3737r3Wx9797917r3v3v3XuuLokiNHIqujqyOjqGR0YaWVlbg&#10;gjgg+/e/de60H/55v/CUvLbu3Hvb5b/yudu4lchm6rJbq7O+HcEtBgKNq6SM1mWz3x2nnMVJEZ5B&#10;JUS7QqZIY1ZnXESgGmxQ97917rQT3xsXevWe7twbA7G2jubYW+dp5KfD7o2bvLBZPbO6Nu5amt9x&#10;jc3gczFDVUs6XGqKaJWAINrEe/e/de6Svv3v3Xuve/e/de69797917raj/kzf8JiPk5879x7P7t+&#10;WuA3V8aPhzFVUGakXcNDPge5u8cWksVYMN13tXJqlTicVXQEh905OFY9Do2NpsgTI9P737r3W3n/&#10;AMKSOhusemv+E9fyE6p6d2ng+s+r+j4/i9Q7E2LtjHrS4XF4Wk+S+z9rU+LhVmL6iMi9XPVzNLNU&#10;TB5Z3klmklPvfuvdfJp9+9+6919EL/hDtuJ6nqT+YdtM5CGSPC9jfHjcS4pRT/cUT7o2zuzGyZCV&#10;lXy6KkYhY4w7FLwPoAJkLe9+691vbe//0vn/APv3Xut/j3737r3Xvfvfuvde97DeH/4tGL/7V1D/&#10;AO4y+47f4z9p6+xPlz/lXrD/AJ54P+rS9e9uPuvR1173737r3Xvfvfuvde9+9+69173737r3Xvfv&#10;fuvde9+9+691723Zj/i0ZT/tXV3/ALjN7snxj7R0S8x/8q9f/wDPPP8A9Wm69715PcidfHZ17373&#10;7r3Xvfvfuvde9nz+Bv8Ax9u/f/Dcxv8A7sz7IN//ALGP7T/g66yf3Tv/AE8Lm3/pXW3/AGknr3uz&#10;n2GOu5PXvfvfuvde9+9+69173737r3Xvfvfuvde91SfOn/mbe3f/ABHOI/8Aemy/sWbF/uI3+nP/&#10;AB1euAf96p/4kLs3/iu2n/dy3fr3sl3s665nde9+9+6917244f8A4u+K/wC1jQ/+5K+6v8B+w9HP&#10;Ln/Kw2H/AD0Qf9XV6972G/cd9fYp173737r3XvZa/ltuKXb/AEhuVIHMc+fqsVt2Nx9RFW1gqK5P&#10;9Z6aGaM/8G9me0RiS+Wv4an9gx/MjrCX+8J5xn5R+65vcVoxSXd5bXb1YfwzzCSdfse2hmjPyb16&#10;97pn9jPr5rOve/e/de69797917r3uwH4d9G4PcNLP2ju2hhykNHkpcftbE1kSTUH3NGqtWZurp5A&#10;VlKOwiplbhHSRypYRsgf3m+eM/SwmlRVj554D/P/AMX113/u4Pus8rc42Mvvt7hWqX8dvctb7XaT&#10;KrweLCFM17LGwKylHYRWyt2xyRyylWcQvH73ZX7DPXbbr3v3v3Xuve/e/de697xTwQ1MMlPUwxVE&#10;EyNHLBPGksMsbCzJJHICrA/kEe/AkGo6YurW2vbd7S8jWaKQFXR1DoynirKwIYHzBBB697AjN/Gj&#10;qLL7jwu6qXbcW38thszjszbb5TH4zJvjqtKtaPI4YK1KYpCn7hgijka/Lkce16bneJG0RbUGBGck&#10;V9Dx/bXrFDmf7kf3eOYects59sdlXZ9w228trym36be2uTbypKIbmz0tbGOQr+oYYoZXqdUrDB97&#10;Hz2g6y269797917r3v3v3Xuve4WTyVFh8dX5bJVEdJjsXRVWQr6qU2ipqOjhaoqZ5D/REUsf9b3Z&#10;VZ2CKKkmg6K973ra+XNmu+Yd7mW3s7GGW4nlfCxwwo0kjt8kRSx+Q697oy7j7NyXbO+sruqsM0VA&#10;XNDt/HSsCMXg6Z2+yprLceR7tNOQSDK7kemwA6s7VbSARLx4k+p8/wDY+XXyvfeQ98d6+8D7q3/P&#10;u5F47QnwNvt2NfpbGNm8GKgqNbVaacgkNPJIQdOkD3sLfarqB+ve/e/de69797917r3s1vRPxc3D&#10;2olNuTcM1RtrYzPeGrWNDl8+scmmVMNBMCscXBU1cqldXEaS2fQU3+6x2lYo+6T+Q+3/ADf4Os/f&#10;upfcR5w9+ooedecJZNk5VZqpKFH1d+FajLZo4KxxYKm7lVo9WIop6SeH73Z3sPqjYHWlItLtDbdB&#10;jpvH458o8f3earLgazV5ap1TMGIv4w4jB/Sijj2F7i7uLk1mYn5eQ/Lh13N9p/YD2j9ktuWx9utl&#10;gspNOmS6ZfFvZq0r4t3JqmYEivhhliUk6I0GOvexE9p+pj69797917r3v3v3Xuve/EAgggEEWIPI&#10;IP1BHv3WiAwocg9e9oKDq7r2k3XR73oto4XH7poUrEgy+OpVx8zff0zUlU9TDRlIppGidk8ssbOA&#10;SAwBPtQbq4MRgZyUPkc8Pt6ia19ifZ+w5+tvdHbOXrOz361EwS7t4hbufHjaGVpEh0RTO0bsniyo&#10;8iqSquASD72vfafqWuve/e/de69797917r3v3v3Xuve/e/de6976JCgsxCqoJZiQAABckk/j37qr&#10;MqKXcgACpJwABxJPp173r77wzP8AeLdu6dwX1fx3cebzOq2m/wDE8nLW30/j9f09yFCnhwpH/CAP&#10;2CnXyD+43Mn9cvcLfub61/eu43t5WlK/U3Ms9aeXx8Ove057c6BnXvfvfuvde93H/EDEnGdF7cqG&#10;UI+ayW4MswtZrfxeXGRM/A/VHTIwNz6SOfwAbvD6r9h/CAP5V/y9fSP/AHdHL52T7q2zXjrpbc7n&#10;cLsilD/uXJbKTgfFHbIwNWqpU18h72Z32V9Zzde9+9+69173S98r8t/Fe996aX1w43+C4mDm5X7P&#10;BU33SGzMOKhpvpb/ABAN/Y02lNFgnzqf2k/5Ovmd+/8A8wfv/wC9bzNobVFZfRWifLwbG38UfEwx&#10;cNNwpilVDauvey6ezLrDTr3v3v3Xuve/e/de69797917r3v3v3Xuve/e/de69797917r3v3v3Xuv&#10;e/e/de6QfZ/V3XXdWwN09Vdt7K232N1tvjFyYTeGx934qlzm2dy4iWVZpMbmcTWq0U8LOiMUkUi4&#10;B/Hv3v3Xuq/P+GUv5R//AHrl+IH/AKI/ZP8A9S+/e/de6FDpn+V7/Lr+O3ZW2+4+ifhX8cOpe1dn&#10;/wAY/ut2DsLqva2292bf/vBgKra2c/hWax0CTQ/d42urKKfQw1wzSRm6sR797917o9/v3v3Xuve/&#10;e/de69797917r3v3v3Xuve/e/de69797917oL+5ulOo/kT1ruTpzvbrjZ/bXVW8P4P8A3p6+37g6&#10;Hcm09wf3fz9LunB/xXC5FXhm+0yVDR1sGtTomhjkFmUH3737r3REP+GUv5R//euX4gf+iP2T/wDU&#10;vv3v3Xuhk6J/lsfAL4w7/p+1fjv8Pfj50v2TSYvJYSl3x1x1ltra25oMRmYlhyuNiy2LgjlENQiq&#10;syBrMAAffvfuvdHb9+9+69173737r3Xvfvfuvde9+9+69173737r3RBPlP8Aysv5d3zWnrcl8nfi&#10;B0n2huXIxtDW78n2sm1OzqiJkEYiftPY0mM3HpUAaFGUAU8rY8+/e/de6pb7I/4R5/yf98VNbPti&#10;H5Q9ORVTK0FF1v3bj8pTY0CdJSlE/b2B3VMwKq0R+4llOl2IIcI6+9+690EsP/CKz+VhHLFI/e/z&#10;7qEjkR3gm7U+PSxTqrBmhlMHVqOFYelijq1jwwPPv3v3XujD9ff8JF/5M2zKuOo3H113p21CkjO1&#10;B2D3zuzG0kqtJG4ikfqpNszhVCMgKTK1pHuxYRsnvfuvdWx/Hf8AlK/y0filW0OX6F+Efx32TuXG&#10;eP8Ahu9anr3E7z7Cx3jFv8g7E34MpnIdXBk8eQXWQpfUVUj3v3XurD/fvfuvde9+9+69173737r3&#10;XvfvfuvdFY+Vnwh+JPzh2VF198sugOt+8ttUf3LYf++WEV9wbYmrIxFV1mzN54xqbM4SolQBJKnE&#10;19NKy8FyOPfvfuvda8PbP/CNv+U7v7JVuU2Fuj5X9Geb7hqLb+xe2Nqbn2pRPMUMSyQ9sba3Bl5Y&#10;4grBFObVjrOt2stve/de6Quxf+EWv8sfAV0NfvTu/wCZvYAp6ryjDvvvqLa2CrKXxgfa5FMNso5B&#10;jq1HyU2SgNiBbi597917q7L4d/yU/wCWF8Esjjdy/Hj4kdc4rsHFMk9D2pvxcr2z2dj65YjDLkcD&#10;vLsuoylThpZVZllXBmjjYEr4wpt797917q033737r3RZvkf8MPib8wKfaNL8pfjt1D3/AE+wZs3U&#10;bJi7W2Rg95JtWbciUse4JMF/GYpftjWrQ0YqfFbyeCLVfQtve/de6Kz/AMMpfyj/APvXL8QP/RH7&#10;J/8AqX3737r3R7el+keovjp1tt7p3ojrnaPUvVe0my7bX6+2HhqTbu0tvHcGcqdzZsYfCUCpBTir&#10;yNZV104iQB55pZWBd2J97917oUvfvfuvde9+9+691XRvf+UR/K97K3pu/sbsD4EfFjeO/N/7oz+9&#10;t7bu3D07s/J5/dO7t1ZaXO7k3HnMlU0zSVFZXVk81VUzyMWkkdnYkk+/e/de6S//AAyl/KP/AO9c&#10;vxA/9Efsn/6l9+9+691ZXg8JiNtYXD7c2/jaPDYHb+Lx+EwmIx0CUuPxWIxVIlBjcbQ00QCxwwQx&#10;pFFGosqqAOB797917p09+9+69173737r3XvfvfuvdQ8jjsfl8fXYnLUNHlMXlKOpx2SxuRpoa3H5&#10;HH1sLU1ZQ11HUq0c0M0bNHLFIpVlJVgQSPfvfuvda+fyq/4S7/yfvlNnMruxeitxfHPd+cmrKnKZ&#10;z4wbxbrbHTVNWGYT0fXOZpMztCiMbs0iCg29ArNxKsigKPe/de6ryi/4RPfy5hmTPN8nPmvJt77i&#10;Zhi4tydFw5kUrK3ghOefYzwGRTpLy/w4BgCBGlwR737r3RyekP8AhJd/Js6grKPI7l6t7e+QVbQt&#10;Ty07939y5+Wjaop4Ei81Zhepodp0FSJHUzSQ1NLJCWZh4xHpjX3v3XutjLYux9odY7I2d1t19tzE&#10;7P2F17tXb2x9kbSwNJHQYLa20Np4iHA7a25haCGyQUlDRU8NNTQqLJGiqOB797917pVe/e/de6Jd&#10;39/Ll+B3yp31D2b8kfiN0F3f2FBgcfteHefZfW2292bii27iqmerxuFTKZWCSUU0EtVUyRRatKtI&#10;5A9R9+9+690CP/DKX8o//vXL8QP/AER+yf8A6l9+9+690eXpHobpj419d4nqPoDrDZPT3WGBqsrW&#10;4bYfXuAoNsbWxlZncjJl8xU0WHxiJDG9TVTS1EzKt2d2Y8n3737r3Qte/e/de69797917r3v3v3X&#10;uve/e/de6Jd39/Ll+B3yp31D2b8kfiN0F3f2FBgcfteHefZfW2292bii27iqmerxuFTKZWCSUU0E&#10;tVUyRRatKtI5A9R9+9+690CP/DKX8o//AL1y/ED/ANEfsn/6l9+9+690eXpHobpj419d4nqPoDrD&#10;ZPT3WGBqsrW4bYfXuAoNsbWxlZncjJl8xU0WHxiJDG9TVTS1EzKt2d2Y8n3737r3Qte/e/de6979&#10;7917r3v3v3Xuve/e/de69797917r3v3v3Xuve/e/de6DntfqDqjvfYub6w7r622L211zuSEQZ7Y3&#10;Y21cJvLauVRLmJq3BbghqKd3jJ1RSGPXG1mRlYA+/e/de610u9v+Ejf8nfuTLVGY2nszvb44TVkz&#10;VNVR9E9xSnEvUSTCaZ6fE9043edPSo3qUQUccMKKxWKNAF0+9+690VPA/wDCKL+XDSZJqjcXyU+a&#10;ubxaqTDjcbufo/A1DTCoR4xV5GbY9briMYeORIoYnJYMsiadLe9+691aT8W/+E238nz4p5LG7k2/&#10;8VMP3BvTF+Fqfd3yOzuW7nfzU5WSGrGyNyONpxVCSKJUqafb0cqN+h1AUD3v3XurzKGhosZRUeNx&#10;tHS4/HY+lp6GgoKGnipKKhoqSIU9LR0dLThY4ooo1VI40UKqgAAAe/e/de6DXuno7p75Hdb57p/v&#10;rrTZfb3Vu6ZMRNuLYHYGAx+5tq5mXAZmn3FhZchh8mkkMjUtdS01VAzLdJI1Ycj3737r3RFP+GUv&#10;5R//AHrl+IH/AKI/ZP8A9S+/e/de6NR8cfhp8UviBS7sofi38e+p+gqHflRhqveVH1Xs3EbOpdy1&#10;W3o6mHCVOYp8RHGk0lMlZUpE7i4EjC9vfvfuvdGX9+9+69173737r3RLu/v5cvwO+VO+oezfkj8R&#10;ugu7+woMDj9rw7z7L6223uzcUW3cVUz1eNwqZTKwSSimglqqmSKLVpVpHIHqPv3v3XugR/4ZS/lH&#10;/wDeuX4gf+iP2T/9S+/e/de6PL0j0N0x8a+u8T1H0B1hsnp7rDA1WVrcNsPr3AUG2NrYyszuRky+&#10;YqaLD4xEhjepqppaiZlW7O7MeT797917oWvfvfuvde9+9+69173737r3XvfvfuvdEu7+/ly/A75U&#10;76h7N+SPxG6C7v7CgwOP2vDvPsvrbbe7NxRbdxVTPV43CplMrBJKKaCWqqZIotWlWkcgeo+/e/de&#10;6BH/AIZS/lH/APeuX4gf+iP2T/8AUvv3v3Xujy9I9DdMfGvrvE9R9AdYbJ6e6wwNVla3DbD69wFB&#10;tja2MrM7kZMvmKmiw+MRIY3qaqaWomZVuzuzHk+/e/de6Fr3737r3Xvfvfuvde9+9+69173737r3&#10;RMvlp/Lv+EPzqw8WH+Wnxk6p7qelpZKHGbk3HgBj+wcFRSgiaj212dtp6HceMickM8ePykKswViC&#10;yKR737r3VAfan/CNj+U/vquq8jsXdvyz6UaT7lqPCbK7W2fuXbFK87q0SzU/aO2M7lZY4QrLGozC&#10;MdRLu5C297917pC7K/4RZfyycHWQ128u9fmjvoU9U0oxI3107tjB1lKYPGKXIx4zZElexDkyCSmy&#10;MB4VSCA2r3v3XuroPiB/I5/lZ/B3JYvc3RPxF67/ANIWHkhqqDtHs7+K9xdiY/KQFSmZ2/uHsyoy&#10;f8EqvSB5MDFQgDUAoDvq97917q2P3737r3QY9ydLdSfIfrbcnTvevXGze2+q94ril3V192BgMfuf&#10;aW4Bgs5TbmwpyuEyqSQTGkyNFSV1MXQmOeGKVCHRSPe/de6Id/wyl/KP/wC9cvxA/wDRH7J/+pff&#10;vfuvdGg+N3wp+I/w9/vn/srHxy6f+P8A/pE/u7/fv/RRsfCbM/vb/dH77+7H8e/g0UX3P2H8TyP2&#10;vkv4/uJtNtbX97917oz/AL//0/n/APv3Xut/j3737r3Xvfvfuvde97DeH/4tGL/7V1D/AO4y+47f&#10;4z9p6+xPlz/lXrD/AJ54P+rS9e9uPuvR1173737r3Xvfvfuvde9+9+69173737r3Xvfvfuvde9+9&#10;+691723Zj/i0ZT/tXV3/ALjN7snxj7R0S8x/8q9f/wDPPP8A9Wm69715PcidfHZ173737r3Xvfvf&#10;uvde9nz+Bv8Ax9u/f/Dcxv8A7sz7IN//ALGP7T/g66yf3Tv/AE8Lm3/pXW3/AGknr3uzn2GOu5PX&#10;vfvfuvde9+9+69173737r3Xvfvfuvde91SfOn/mbe3f/ABHOI/8Aemy/sWbF/uI3+nP/AB1euAf9&#10;6p/4kLs3/iu2n/dy3fr3sl3s665nde9+9+6917244f8A4u+K/wC1jQ/+5K+6v8B+w9HPLn/Kw2H/&#10;AD0Qf9XV6972G/cd9fYp173737r3XvZMvnMJD1FgigcqvYWHMxQMVWP+72VUGW30XWUHPF7fm3s6&#10;2L/cxv8ASH/CvXNP+9QWZvu8bUYgxUcwWhelaBf3fuoBanBdZUZxqKjjTr3uqD2LOvn+69797917&#10;r3v3v3Xuve7afhTurG5XqmTbMU8Yy21c1kFrKTUPP9lmKhslQ12i/wCh3aaIH+sZH9CQlvcTJd+K&#10;eDgU+0YI/wBXr19B/wDdjc+7Lv8A7AvyRBKo3DYL24E0Ne/wbyRrmCelfgd2miBx3QsCOBPvZw/Z&#10;N10e69797917r3v3v3Xuve/e/de69797917r3v3v3Xuve/e/de69797917r3slHzY7Efb2xsZsbH&#10;VHiyG9ap5Ml43tLHt3Esss0TBeVFTUtCgN7MkcyWIJsd7JbeJOZ24Jw+0/5h/k65i/3nfvJLyd7W&#10;WPtXs82i85nlZrnSe5dutCrOpplRcXDQoDWjxxXEZBBanvdVXsV9cDOve/e/de69797917r3s03x&#10;d6OTtbc82a3DTu+yNrywvkYyWjXN5V7S0mEV1sfHp/dqypuE0JwZVYFW6X30kWiM978PkPX/ADf7&#10;HWeX3E/utRe/vPMvM3OEJblfYmQ3C1Ki9ujR4rIEUPh6f1boqdSx+HH2m4V197uBp6eClghpaWGK&#10;mpqaKOnp6enjSGCCCFBHDDDDGAqIigKqqAABYcewcSSanJPX0Z2lpa2FrFY2MSQwQoscccahEjRA&#10;FRERQFVFUBVVQAoAAAA697y+/dKOve/e/de69797917r3v3v3Xuve/e/de69797917r3v3v3Xuve&#10;/e/de69797917r3v3v3Xuve/e/de697D/tfO/wB2es9+Z0MUlx21M5LSsG0H76THvBQDVcWvM0Yu&#10;OR+Lnj2otI/Fuo4/Vh+yuf5dRD7/APNf9R/ZDmzmtWKyWe1XzREGn67W7pAK1FKzNGKjIrUAmgPv&#10;dCfsfdfJh173737r3Xvfvfuvde93x9N4Ybf6o67xJTxyU+z8DJUpz6a2sx6VtcPVz/npJP8Aig+n&#10;sBXr+JdyP6sf2A0H8uvrB+7by0OUfYHk3l8roeHaLBpVziaa3Sefjn+2kf0+wcOvexJ9pups6979&#10;7917r3ug/tLMDP8AZW/syrh4sjvDcVTTsG1D7RstKKNQ1hcLEEUGwvb2PrVPDto09FH+Dr5Kvfjm&#10;Mc3e9nNvMqNrjvN43GSM1qPCN3KIQDQVCxBFBoKgVp172g/ajqJ+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T5/wD7917rf49+9+69173737r3Xvew3h/+LRi/+1dQ/wDuMvuO&#10;3+M/aevsT5c/5V6w/wCeeD/q0vXvbj7r0dde9+9+69173737r3Xvfvfuvde9+9+69173737r3Xvf&#10;vfuvde9t2Y/4tGU/7V1d/wC4ze7J8Y+0dEvMf/KvX/8Azzz/APVpuve9eT3InXx2de9+9+691737&#10;37r3XvZ8/gb/AMfbv3/w3Mb/AO7M+yDf/wCxj+0/4Ousn907/wBPC5t/6V1t/wBpJ697s59hjruT&#10;173737r3Xvfvfuvde9+9+69173737r3XvdUnzp/5m3t3/wARziP/AHpsv7Fmxf7iN/pz/wAdXrgH&#10;/eqf+JC7N/4rtp/3ct3697Jd7OuuZ3Xvfvfuvde9uOH/AOLviv8AtY0P/uSvur/AfsPRzy5/ysNh&#10;/wA9EH/V1eve9hv3HfX2Kde9+9+69172Xj5UbXm3R0lu1KWLzVeCWj3NAunURHhqkTZKQfUgrRtU&#10;tcf0t9CfZjtUoivkrwbt/bw/nTrDj7+3Itzz391/mGKxj8S42oQ7mgpWi2cge5YcSCtm1y1R6UOC&#10;T173S17GvXzM9e9+9+69173737r3Xvax2Jv3dHW+4qXc+08i+PyVOphlUgyUeQondZJ8dkqa4EsE&#10;hVSyEgghXUq6qwZnt4rmMxTCoP7QfUfPqSPan3Z569lucYOefb68Npewgo4I1Q3ELMrPb3MVQJYJ&#10;CqlkJBDKskbJKiOvvdoHVfzA6/3pFS43eMkWxNxsqRyNXzX2zWzWAaSkzD2FOGN28dZoC8KJZDz7&#10;C13s9xAS0P6i/L4h+Xn+X7B13T9hP7xn2h9zIINl9x3XlTemAVjO/wDutmelC0V41BbhjVtF54ao&#10;CEW4nbJ97NtBPDUwxVFNNFUU88aSwzwSJLDNFIuqOSKWMlWVgQQwNiPZQQQaHHXQu1ura9to7yyk&#10;WaGVQ6OjB0dWFVZWUlWVgaggkEZB697y+/dP9e9+9+69173737r3Xvfvfuvde9+9+69173737r3X&#10;vdM3yy3W+5+69yQrIZKLa8NDteiF+E+wh+5yK2+lxWTVI/1gPYz2mLwrFT5tVj+fD+QHXzU/3gvP&#10;8vPX3nd6tkfXbbEkG2QD08BPEuBThUXk1yPmAtfQe9ls9mfWFHXvfvfuvde98lVnZURWd3YKiKCz&#10;MzGyqqjkkngAe/dWRHlcRxgszEAACpJOAABkknAA697vb6a2DB1p1vtjaiRRpXU1BHWZyRAL1Gey&#10;AFVlJHkHLhJGMMbNz40RfoAPYDvbg3Vy0vkTj7Bw/wA/29fVt92v2ktfZL2W2PkGONVuoYFmvmUC&#10;sl/cAS3TFuLhJGMMbNkQxRLgKAPexP8AaXqdeve/e/de69797917r3v3v3Xuve/e/de69797917r&#10;3v3v3Xuve/e/de69797917r3v3v3Xuve/e/de69797917r3sqfzL3B/BulK/HrIUl3PnsHhFCkh2&#10;jhnbPT2tyFK0Wlj9LNpP6rE22WPXehv4AT/k/wAvWAf95Rzf/Vr7sd3tCPpk32/srIUPcVSRr5+G&#10;QpWy0seBDaD8dD73T/7GHXznde9+9+6917287cxEm4Nw4LAw6vNm8zi8RFotr8mSrkok0XB5u4tw&#10;fdJHEcbSH8IJ/YK9CXkzl2bm/nDauU7avibpeWtolOOq5nSFaYOauKYOfI9e97CEUUcEUcEKLHFD&#10;GkUUaiypHGoREUf0AAA9x4TU1PX2BW8ENrAlrbqEjjUKqjgqqAFA+QAAHXvfP37p7r3th3VmF27t&#10;fcm4HIC4PA5jMMTpsFxmPkrSTq4t6Pzx7ciTxJVj/iIH7TToJc/cxpydyLvXN0hAXarC8vCTSgFt&#10;byTGtcU7PPHr173r5szOzO7M7uxZ3YlmZmN2ZmPJJPJJ9yF18gLu8rmSQlmYkkk1JJySSckk5JPX&#10;vfH37qv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7DeH/4tGL/7V1D/AO4y+47f4z9p6+xPlz/lXrD/AJ54P+rS9e9uPuvR1173737r3Xvf&#10;vfuvde9+9+69173737r3Xvfvfuvde9+9+691723Zj/i0ZT/tXV3/ALjN7snxj7R0S8x/8q9f/wDP&#10;PP8A9Wm69715PcidfHZ173737r3Xvfvfuvde9z6DK5TFPJJi8lX42SVQkr0FZUUbyop1KkjU7KWA&#10;PIB91ZFfDAH7ejbad/33YJHm2K9nsnkADNBNJCWANQGMbKSAcgGor1726f3w3b/z1O4//P3k/wDr&#10;77r4MP8AAP2Do9/1xvcL/o/bj/2W3P8A1t6979/fDdv/AD1O4/8Az95P/r7794MP8A/YOvf643uF&#10;/wBH7cf+y25/629e9+/vhu3/AJ6ncf8A5+8n/wBfffvBh/gH7B17/XG9wv8Ao/bj/wBltz/1t697&#10;9/fDdv8Az1O4/wDz95P/AK++/eDD/AP2Dr3+uN7hf9H7cf8Astuf+tvXvfv74bt/56ncf/n7yf8A&#10;199+8GH+AfsHXv8AXG9wv+j9uP8A2W3P/W3r3tpr8lkcpMtRk6+tyM6RiFJ6+qnq5lhVi6xLJUMz&#10;BQzMQoNrkn8n3ZVVBRQB9nQf3Xet5324W83y7mvZVUIHnleZwgJYKGkZiFBZiFBoCxNKk9e9wvdu&#10;izr3v3v3Xuve3HD/APF3xX/axof/AHJX3V/gP2Ho55c/5WGw/wCeiD/q6vXvew37jvr7FOve/e/d&#10;e697w1FPBV089LVRR1FNUwy09RBKoeKaCZDHLFIjcFWUkEH6j3sEg1HEdJryztdwtJbC+jWaCdGj&#10;kRwGV0dSroynBVlJBBwQSOve6PO8+qa/qPfmRwLxTPga15MjtbIOHaOsw80hMcDTsLNPTE+CoH1u&#10;A9tMiEjiwu1vLcSfiGGHz/zHiOvls+9R7A7r93n3YvOU5EdtpuS1xtdwalZrN2OlC5FGntifAnHx&#10;alWSgjljLe9g57W9Y3de9+9+69173737r3Xvfvfuvde9iRsTt3sXraUNtDdORx1Lr1yYqR1rsLOS&#10;2pzJia0SQBm5vIiK/Jsw9pp7O2uR+sgJ9eB/aM9TV7U/eI95fZWcP7db9cWUFatasRPZvU1bVaTB&#10;4AzZrIiLKKnS4Oevezsdf/OilmaCh7L2waQnRG+f2sXmpwxbT5arB1rmRFA9TtDUSE86YvoPZJcb&#10;ERVrZq/Jv84/yj8+unftD/ep2Nw8W1e9uxm3Jopv9rq8dSaapbKZzIigdztDcTMc6IOC9e9ng2hv&#10;raG/sYuX2fn8dnaKy+VqOb/KKR3F1hr6KULNTyEc+OaNWtza3simgmt20TKVP+rgeB66ke3Xur7d&#10;+7WyDmH253e33W1xqML/AKkRIqEnhYLNbuRnRNGj0zSmeve1Z7a6kDr3v3v3Xuve/e/de6978SAC&#10;SQABck8AAfUk+/daJCipwB173r4bpzD7h3NuPPyEtJnM7l8w7EklnyeQkrWJLAG5L/kD/W9yFEnh&#10;xLGPwgD9gp18f3PfMcnOPPG883TEl91vru8YmtSbm4kmJNQDWr+YB+Q697YvbnQU69797917r3sW&#10;eidvpujuHrzDyp5YJNy0VfUxW1LNS4XVmqqFx/qXjp2Vv8CeR9faS/k8Kzkcfwkftx/l6yC+6lyh&#10;Fz1943k7ly4TxIn3KGeRKVDxWWq9lRv6LR27K39EnI4j3u9P2BOvqr69797917r3v3v3Xuve/e/d&#10;e69797917r3v3v3Xuve/e/de69797917r3v3v3Xuve/e/de69797917r3v3v3Xuve/e/de697rd+&#10;ee41fIbA2jHINVNR5XcdbFfkrXTpjMZJb/D7erH0/P8Ah7EmwRdskx8yFH5ZP+EdcVv72PnRJd45&#10;R9u4H7oIbrcZl9RO6W1s35fT3Y4Zrjgeve69fYi6499e9+9+69172P8A8X9vjcPeOxoXQtBi6yr3&#10;BO1r+M4THy19G5/6qVgX/Y+y/dJPDsZD6in7TT/BXrLn7ivKI5w+9LyrbSrqisJpb9z/AA/RW8s8&#10;J/7KVgX5aq9e93W+wT19OnXvfvfuvde9l/8AlHnRgejd8SqwWfJ0tDgoFvbyHL5KGjqlH+tTtM3+&#10;w9mG1R+JfRj0qf2A/wCWnWIf37uahyn91jmmdGpLfRQWMY/i+ruYYZR+VuZm/wBr173Sn7G3XzH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+f8A+/de63+Pfvfu&#10;vde9+9+69173sN4f/i0Yv/tXUP8A7jL7jt/jP2nr7E+XP+VesP8Anng/6tL1724+69HXXvfvfuvd&#10;e9+9+69173737r3Xvfvfuvde9+9+69173737r3XvbdmP+LRlP+1dXf8AuM3uyfGPtHRLzH/yr1//&#10;AM88/wD1abr3vXk9yJ18dnXvfvfuvde9+9+69173737r3Xvfvfuvde9+9+69173737r3Xvfvfuvd&#10;e9+9+69173737r3Xvfvfuvde9+9+6917244f/i74r/tY0P8A7kr7q/wH7D0c8uf8rDYf89EH/V1e&#10;ve9hv3HfX2Kde9+9+69173737r3XvYYdtdUbc7e2rPtzOqaepiZ6rCZqGNHrcLktGlKiHVbXE/C1&#10;EBYCRfyrqjoqtLuSzl8SPI8x5Ef6uB6gr7wfsDyZ94nkKXkzmpfBnjJlsr1FDTWVzpoJErTXG+Fn&#10;gLBZkxVJFilj97pq7N6q3h1RnpMJunHvHE7yHF5mnV5MRmaZGsKigqiAL2sZIXtJHca1FwSM7W7h&#10;u49cR+0eY+3/AD8Ovmx98PYL3G9gObH5Y58syiMWNreRhmtLyIGgkgloBWlC8L6ZoqgSIupS3vYb&#10;+1PUK9e9+9+69173737r3Xvfvfuvde9+9+69172/ba3TuLZ2Wp85tfM1+Dy1Kf2qzHztDIU1Bmgn&#10;QeiWJrAPFKrI44ZSOPbcsUcyaJVDA+R6FnJXPfOXtxzBDzTyLuU+17hAe2a3kKMRUEo4+GWJqAPF&#10;KrxSDtdGGOve7M+h/lxjd6TUO0uxvs8FuiYpTY/OxlaXB52e2mOGpSQ6aSqkNgq6vFK5snjZkiIY&#10;v9oaAGa2qyeY8x/nH8x/PruD91D+8N2X3MubX2+95vB2rfZdMdvfKRFZXz8FSQMdNpdSGgVdXgTy&#10;HTF4LNHAfezt+yTrqB173737r3XvbHuid6XbO4qmPT5KfBZeePULrrix8ki6gLXFxzz7vEKyqPmP&#10;8PQV56upbHkjeb2GmuGxu3WuRqS3kYVGMVGc9e969/uQ+vj869797917r3v3v3XuvezQfDyk+471&#10;27NpRvsMVuSru/6k14Wah1Rf7V+9b/WJ9le8Glgw9Sv+EH/J1nT/AHcdh9Z96vZrjSp+ktdylqeI&#10;rZSwVX+l+tTy7S32H3u4z2DevpE69797917r3v3v3Xuve/e/de69797917r3v3v3Xuve/e/de697&#10;97917r3v3v3Xuve/e/de69797917r3v3v3Xuve/e/de697pd+VW5huXu/dxjkMlLgWots0vN/GcT&#10;SquQjH9LVj1PHsa7TF4VileLVb9vD+VOvmb+/wA87jnb70XMJhfXBtJg22LNdP0kSi4X5UvHucfP&#10;Oevey6+zHrDbr3v3v3Xuvez5/A/bv3O6977qdLriMFQ4SB2HHmztcayUx3/tKlDYkDgP/jyQb9JS&#10;JIv4iT+wf7PXWT+6h5N+u5/5o5+lSq7dYwWSE8Nd9OZmK/0lSxoSBgSUqNWfe7OfYY67k9e9+9+6&#10;9172RD537hWl2fsna6uRLmNw1makRfqafA4/7TTJb6AvXqVB+pW4/T7PthjrM8v8IA/af9jrlD/e&#10;u84JY+3HLHIiNR9y3Ca8YD/fdhb+FRvQF79SAfiKEj4DT3usL2KOuGH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7DeH/4tGL/7&#10;V1D/AO4y+47f4z9p6+xPlz/lXrD/AJ54P+rS9e9uPuvR1173737r3Xvfvfuvde9+9+69173737r3&#10;Xvfvfuvde9+9+691723Zj/i0ZT/tXV3/ALjN7snxj7R0S8x/8q9f/wDPPP8A9Wm69715PcidfHZ1&#10;73737r3Xvfvfuvde9+9+69173737r3Xvfvfuvde9+9+69173737r3Xvfvfuvde9+9+69173737r3&#10;Xvfvfuvde9uOH/4u+K/7WND/AO5K+6v8B+w9HPLn/Kw2H/PRB/1dXr3vYb9x319inXvfvfuvde9+&#10;9+69173737r3Xvaf3PtTbm9MPU4DdOHos3iKsfu0dbHrVXAsk9PKhWSGVb3SWJ1dTyrA+3IppIHE&#10;kTFSPToH888gcme5nLk/KXPm2w7pt1wO+GZagEcHjcESRSrXslidJUOUdTnr3uu7tP4SZmgknyvV&#10;WQXM0JLyHbGZqYaXLU/9oR4/KS6IKhfwFnMTKAPXITf2IrTfEYaLsaT/ABDh+Y4j8q/l1xw9+f7r&#10;/mXaZpd+9g7wbnamrfuy8kSK7j89NvdNognXyCzm3dQADJMxJ697I9ntuZ/a2QlxO5MNk8FkoSdd&#10;FlaKooajTewkRKhV1I31V1urDkEg39nsckcq642DD1Br1y25s5M5t5E3iTl/nTbbnar2P4obqGSC&#10;SnkwWRV1IeKutUcUZWIIPXvbL7v0Guve/e/de69797917r3v3v3Xuve/e/de697tI+IvfNTu+j/0&#10;abvrWqdx4ejafbmUqZGepzeHph+/Q1cshJeppFsUe+qSG5Yaondwtu9gIW+qhFFPEeh9fsP8j9vX&#10;d/8Au7/vY3vuLtv+sj7iXJm3nboS+3XUjEyXtnH8cErMavc2i0KtUvNbAs4128kkvvZ5PZF11O69&#10;7T+7I3l2ruaKNWeSTb+ZjjRRdnd8dIqqoH1JJsPbkOJVJ9R/h6CHuDFLPyFvkEKlnfb7xVUZJY28&#10;gAA8yTgde96+fuQuvkB69797917r3v3v3XuvezL/ABErVpO+NpxM7IMhR7kouGVUZv7vVNWiSliO&#10;C0I0gXJbTx+QWbutbBz6aT/MdZu/3d25pt/3sOX4HYqLyHcYcEAE/u+5lCtUjBaIaQKkvoAHmPe7&#10;lfYM6+lDr3v3v3Xuve/e/de69797917r3v3v3Xuve/e/de69797917r3v3v3Xuve/e/de6979791&#10;7r3v3v3Xuve/e/de697bczlaXB4jK5uucR0OHxtdlayQkAJS4+larqHJPAsiE3PuyIZHCLxJAH59&#10;EvMm/WHKvLt/zPuraLXbbae6matNMVvE0shqcCiITU9e96+2YylVnMvlc1Wtrrcvka7KVb3J1VWQ&#10;qWq6hrn+ruT7kJEEaBF4AAfs6+QXmPfb7mjmG/5m3Q6rncbme6mPrLcStLIfzdyeve273bom6979&#10;7917r3u3P4WbZOF6eGZljCz7t3DlcqkhFpDQ0JTB0sR/2kSU08i/8HJ+hHsIb3LrvNA/AAPzOf8A&#10;KOvoe/uy+SDyz93IcyTpSXmHcLq6DEUYwQaLKJT/AERJbTyL6+KTkEde9m59lHXQ/r3v3v3Xuve6&#10;mPm3uT+K9s0eCjkJh2rtrH0ssdzZMhlZHy872/2qnlpR9Px7FuxxaLQyfxsf2DH+GvXz5f3n/On7&#10;/wDvBW3KsL1j2HbbeJ1/huLpnu3P+2gktRw/D9lPeydeznrm/wB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Pn/APv3Xut/j3737r3Xvfvfuvde97DeH/4tGL/7V1D/&#10;AO4y+47f4z9p6+xPlz/lXrD/AJ54P+rS9e9uPuvR1173737r3Xvfvfuvde9+9+69173737r3Xvfv&#10;fuvde9+9+691723Zj/i0ZT/tXV3/ALjN7snxj7R0S8x/8q9f/wDPPP8A9Wm69715PcidfHZ17373&#10;7r3Xvfvfuvde9m++IXXWy+xdx7wot6YKnztLjsJQ1VFFUVFbTiCeWvMUkimiliJJXizEj2T7xcz2&#10;0aNA2kkmvD0+fXRb+7q9mvbP3k505j2z3M2mPdYLKyglhSSSaMRyPOUZgYZYiSVxRiR8q9e9n1/2&#10;WHoj/n3mO/8APlnv/qv2QfvS/wD9+H9g/wA3XWX/AIBj7qP/AEx1v/2U3/8A219e9+/2WHoj/n3m&#10;O/8APlnv/qv3796X/wDvw/sH+br3/AMfdR/6Y63/AOym/wD+2vr3v3+yw9Ef8+8x3/nyz3/1X79+&#10;9L//AH4f2D/N17/gGPuo/wDTHW//AGU3/wD219e9+/2WHoj/AJ95jv8Az5Z7/wCq/fv3pf8A+/D+&#10;wf5uvf8AAMfdR/6Y63/7Kb//ALa+ve/f7LD0R/z7zHf+fLPf/Vfv370v/wDfh/YP83Xv+AY+6j/0&#10;x1v/ANlN/wD9tfXvdd/y22JtLr3sfC4XZuGgweMqtk43KT0kE9XOklfNnclSS1BetklYExwRLYNb&#10;0/S97iPaLia4tmeZtRDEeXCi+n29ccv7wr2p9vvZ73o2zln2221NqsZ9ltrqSKN5pA07325RNITN&#10;JIwJjhiWgYLRAQKkk+9lc9mnWCPXvfvfuvde9uOH/wCLviv+1jQ/+5K+6v8AAfsPRzy5/wArDYf8&#10;9EH/AFdXr3vYb9x319inXvfvfuvde9+9+69173737r3Xvfvfuvde9+9+69172xbg2vtzdlC2M3Ng&#10;sTn6Brn7XLUFNXRIxt+5EKhW0OLAh0swIBBBA93jlkhbVExU/I06CnN/IvJfuBtR2TnjarTdrQ1/&#10;Su4I51UmncgkVtDigIdNLAgEEEA9e9lF378JNgZxZ6rY+TyGzMgQzR0U7y5zAu49QTxVbiri1Hgu&#10;Kl1UciI2sTi33y4jxOA49eB/zfy/Prnh7s/3X3tHzTHLf+1t9cctXhBKwOWvrAnjTTK4uotRwXFz&#10;IqA1WA00n3sg/ZvR3YnU8190YfyYl5BFTbjxLyV+BqHY2RDV6EeB250xVMcTtYlVI59n9rfW12P0&#10;mz6HB/2fyr1yV98fute8n3frnVz1tuvb2bTHuNoWnsZCcKvi6EeF2zpiuY4JXoSiMor172EXtZ1j&#10;t173737r3Xvfvfuvde9qPaG58lsvc+C3Xh5DHkcDkqXI0/rZFm8El5qSYryY5o9UMq/lGYHg+25o&#10;lmiaJ+DCnQz9u+ed79s+edq5+5dcpebTcxXEeSA+hu+JyMmOaPVFKv4o3ZSCD173fvhsrSZ3EYrO&#10;Y9zJQZnG0OVopDYGSkyNKtXTObf1R1PuP3QxuUbipIP5dfXBy3v+3c18u2HNG0NrtNytoLqBv4ob&#10;iJZoz+aOp697nyRpNHJDKoeOVHjkRvo6Oul1P+BBt7qDQ1HRrPDFcwvbzqGSRSrA8CrChB+RBp17&#10;3r0ZnGzYbL5XD1F/PislXY2e4KnzUNU1LJdT9PUh49yIjB0DjzAP7evjx5k2S45a5iv+XLv+12+5&#10;ntnxTvglaJseWVOPLr3tt926Jeve/e/de697X3Vm5l2b2Psnc8snipsRuTF1FfJe2nGPUrBlBf8A&#10;xp3lHtPdReNbPEOJBp9vl/PqWvYbnhPbb3o5Y54nfw4Nu3G1knb0tjKsd1+23eUfn173fcCCAQQQ&#10;RcEcgg/Qg+wD19aQIYVGQeve/e/db69797917r3v3v3Xuve/e/de69797917r3v3v3Xuve/e/de6&#10;9797917r3v3v3Xuve/e/de69797917r3stfy03Z/dbpTcMMUgjrN01FDtaku1iUyEhqcmNI5Iajg&#10;qE/wLAm/0JntEPi3qk8Eq37OH8yOsJf7wb3A/qH92PeLaBwlzv0kG1xZ8rhjJcinEhrOC4T0BYE1&#10;A0n3umf2M+vms69797917r3vkiPI6Rxo0kkjKiIilnd2OlURV5JJ4AHv3V445JpFhhUu7kBVAJJJ&#10;NAABkknAAyT173fz15tpdm7F2jtYKqvgtvYrHVGm1pK2CjUV83HF5JvI5t+T7j+4l8ad5f4iT+Xl&#10;/Lr64vZ3khPbf2q5d5DVQrbVt9rbyU/FMkKid8YrJN4jmmKsade9rH2z1JHXvfvfuvde90Ldtbm/&#10;vh2Zvncay+aDJblyjUMl76sZTVBosUL/AOFNHEP9hx7HtpF4NrHH6KK/bxP8+vk0+8Jzv/rj++HN&#10;XOiSeLFe7ldGBvW2jkMNr+y2jiHpjGOvew89qeod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H5/wD7917rf49+9+69173737r3Xvew3h/+LRi/+1dQ/wDuMvuO3+M/&#10;aevsT5c/5V6w/wCeeD/q0vXvbj7r0dde9+9+69173737r3Xvfvfuvde9+9+69173737r3Xvfvfuv&#10;de9t2Y/4tGU/7V1d/wC4ze7J8Y+0dEvMf/KvX/8Azzz/APVpuve9eT3InXx2de9+9+69173737r3&#10;XvZ8/gb/AMfbv3/w3Mb/AO7M+yDf/wCxj+0/4Ousn907/wBPC5t/6V1t/wBpJ697s59hjruT1737&#10;37r3Xvfvfuvde9+9+69173737r3XvdUnzp/5m3t3/wARziP/AHpsv7Fmxf7iN/pz/wAdXrgH/eqf&#10;+JC7N/4rtp/3ct3697Jd7OuuZ3Xvfvfuvde9uOH/AOLviv8AtY0P/uSvur/AfsPRzy5/ysNh/wA9&#10;EH/V1eve9hv3HfX2Kde9+9+69173737r3Xvfvfuvde9+9+69173737r3Xvfvfuvde9+9+69173Fr&#10;6ChylFVY7J0dLkMfWwSU1ZQ1sEVVSVVPKuiWCop5wyOjDgqwIPvasyMGU0I8x0X7rtO177ts+zb3&#10;bRXlndI0c0E0ayxSxuKMkkbhkdGGCrAgjiOve6e/k/0lS9Sbqo63b4kG0N1CrqMVBK7SyYmtpXQ1&#10;+IMrXZo0Esb07OdRQlWLNGzsMdrvjeRFZPjTj8x5H/P185H36PuwWP3eefrbc+UQ39XN/E0lrGzF&#10;2tJoihntC5qzRqJI3t2clzGxjZnaJpH97LD7NOsGeve/e/de69797917r3u7b4y5OTL9Fdd1UpZm&#10;ixVbjAXAB8eEzVVhoQACeAlOoHP0twPoARuihL+QD1B/aAf8vX1Afce3ybmH7qnJt/cElo7Wa2Fc&#10;HTZXtzZoOJwEgUDOQAaDgPex29oOsreve6T/AJObWbandm9YBEY6XNVyboonIss0efiFfWOg/otW&#10;1RH/AK6n2Ntrl8WxQ+ajSfywP5U6+Yf78nIb8g/ed5ntVQpBuc43OE8A636ieZh8lu2uI/tQ9e9g&#10;H7MOsSuve/e/de69797917r3u6T4xdmRdj9XYkVNR5dw7Uig25n43fVO7UcITGZJy3qYVVOqszng&#10;yrKBfSfYK3S1NtdGg7XyP8o/I/yp19M33Gve+396PYnbxeza942BY9uv1Jq7GFAttctXuYXNuqsz&#10;nDTpcKK6CevezEey7rMfr3v3v3Xuve/e/de69797917r3v3v3Xuve/e/de69797917r3v3v3Xuve&#10;/e/de69797917r3v3v3Xuve6zfnbu/7rcOzdjwSXjxGNqtxZBUa6tV5eb7KgjlX8PFFTSOOP0zX/&#10;AD7E2ww0jec+ZoPyyf8AD/Lrh/8A3rXuJ9fzhy37W2j9m3W0u4XABwZbt/BgVx5PFFbyOMV03NeB&#10;HXvZBfYg65Jde9+9+69172M3x82n/fPuLY2Ikj8tHT5iPN5AEXjNDgEOXlim/wBplMKwH/Fx7Rbj&#10;N4FnI440oPtOP9nrJX7n/t9/rl/eP5V5elTXbw3i3twCKr4FgDdur/0ZTCsJ+coHXvd43sDdfUx1&#10;73737r3XvYb9w7pOy+r987ljl8NTjtu16UEt7aMpXp/DcS3/AJ0zRcfn6e1NnF491HF5Eiv2DJ/l&#10;1Cn3jufG9svYrmrnaJ/Cms9vnEDfw3U6/TWh/wCymaLHnwGeve6G/Y96+T3r3v3v3Xuve/e/de69&#10;7ftyYCp21kYcbVuHnlwm2c0fR4zHFubbdJuSngdCTZo46tY2v+QTYfQNxyCVdQ9WH+8kr/k6FnOn&#10;KV7yTvMeybg2qWSy2294adK7lttpuUaEVNGjju1Rq0JZSSqntHvbD7c6Cf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vn/APv3Xut/j3737r3Xvfvfuvde97DeH/4tGL/7V1D/AO4y+47f4z9p6+xP&#10;lz/lXrD/AJ54P+rS9e9uPuvR1173737r3Xvfvfuvde9+9+69173737r3Xvfvfuvde9+9+691723Z&#10;j/i0ZT/tXV3/ALjN7snxj7R0S8x/8q9f/wDPPP8A9Wm69715PcidfHZ173737r3Xvfvfuvde9nz+&#10;Bv8Ax9u/f/Dcxv8A7sz7IN//ALGP7T/g66yf3Tv/AE8Lm3/pXW3/AGknr3uzn2GOu5PXvfvfuvde&#10;9+9+69173737r3Xvfvfuvde91SfOn/mbe3f/ABHOI/8Aemy/sWbF/uI3+nP/AB1euAf96p/4kLs3&#10;/iu2n/dy3fr3sl3s665nde9+9+6917244f8A4u+K/wC1jQ/+5K+6v8B+w9HPLn/Kw2H/AD0Qf9XV&#10;6972G/cd9fYp173737r3Xvfvfuvde9+9+69173737r3Xvfvfuvde9+9+69173737r3Xvfvfuvde9&#10;kQ+eNZRpszY2Pd0+/qNz1lZTodPkNHR4p4ax1/taQ88ANuLkX/Hs+2EHxpG8tI/w/wCweuUX97Bu&#10;O3R+2nKu0SMv1c25zTRrjUYYbV0mI89IeeAGmCSK5A697rC9ijrhf173737r3Xvfvfuvde93VfFe&#10;lmo+g+voZxpd6bPVSizD9mu3VXVtObOAeY5FP0t/QkWJBO6kHcJCPl/JQOvpu+4VYXG2/dK5Qt7o&#10;UZo76UcR2T7pfTxnIBzHIp4UNaqSKE+9mC9l/WX/AF72Qb5zdfvX4LbfY9DAGlwMrbezrqt3/heS&#10;n82JqJG/EcNUZIv8WqV/x9n+xXGmRrZvxZH2jj+0f4OuSf8Aeoe0Uu7cq7L70bXFqk2ljt98wFW+&#10;luX12kjHySG6MkXze9Wnn173WZ7E/XD7r3v3v3Xuve/e/de697FnprtnM9P7xptx45GrMbUKtFuD&#10;DGTxx5XFs4Z0VjcJPEf3KeQj0twbozqUl7aJeQmNsEZB9D/m9esgvu1/eC5k+7n7jw85bOpubKYC&#10;HcLPVpW6tSwJUHIWaI/qQSEHQ40tWN5Fb3u6nZW9dudg7doN0bWyEeQxdfHcEWSppKhR+/Q19Pcm&#10;KeI+l0b/AAKllKsQTPBJbyGKUUI/1VHy6+mz2y9zuTPd7k60565DvFvLC7Wo4CSGQfHBPHUmKeI9&#10;ro3yZSyMrt72qvbXQ/69797917r3v3v3Xuve/e/de69797917r3v3v3Xuve/e/de69797917r3v3&#10;v3Xuve/e/de697ok7q3iN+9pb13PHN56KszU9LipL+lsPi1GLxTooJA1wQpIQP7TE8kkkeWUP09q&#10;kR4gZ+05P8z18pH3mvcge7PvxzNzxBJ4ttc3jxWreRtLUC1tWAqQNcEKSEDGp2NSSSfewu9quoJ6&#10;9797917r3uwj4IbPMuR3rvyoiPjo6Wk2rjJWUMrz1ki5TMaCfo0aRUYuPxKR9L3D2/TUVLcefcf8&#10;A/y/s67A/wB1F7ctPvXM/uxdx9ltFFtds5AILzMt1d09GjSK0FRkrOwrQkH3uyT2Guu1nXvfvfuv&#10;de9kg+c27P4ZsHbm0oZQs+6M81bVIGF3xe34BLJGyf0NTPSuD/tBHP4PNii1XDTH8Ip+Z/2AeuXP&#10;96h7gfuT2k2X29tn0y77fmaUVy1rt6BmUj0NzPbOD6xECuae91ZexV1wY69797917r3tQ7S2/Ubr&#10;3TtzbFLr8+4M5i8PGyC5j/iNalK0xvcAIGLsx4ABJ4B9tzSCKJpT+EE/sHQw9veUbvn/AJ82Xkex&#10;r4u73trZqVFSv1EyRF/MAIGLsT2qqlmwD172Mfyopaeh733tRUkSwUtHT7PpaaBL6Iaen2NjIoYk&#10;vc2VQALn2i2olrBGPE6v+PN1kh9/WwtNr+9bzPtm3xiKC2j2iKNBwSOPY9tRFFamiqABXyHXvZe/&#10;Zj1h/wB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sN4f&#10;/i0Yv/tXUP8A7jL7jt/jP2nr7E+XP+VesP8Anng/6tL1724+69HXXvfvfuvde9+9+69173737r3X&#10;vfvfuvde9+9+69173737r3XvbdmP+LRlP+1dXf8AuM3uyfGPtHRLzH/yr1//AM88/wD1abr3vXk9&#10;yJ18dnXvfvfuvde9+9+69172fP4G/wDH279/8NzG/wDuzPsg3/8AsY/tP+DrrJ/dO/8ATwubf+ld&#10;bf8AaSeve7OfYY67k9e9+9+69173737r3Xvfvfuvde9+9+69173VJ86f+Zt7d/8AEc4j/wB6bL+x&#10;ZsX+4jf6c/8AHV64B/3qn/iQuzf+K7af93Ld+veyXezrrmd173737r3Xvbjh/wDi74r/ALWND/7k&#10;r7q/wH7D0c8uf8rDYf8APRB/1dXr3vYb9x319inXvfvfuvde945poqeGWonkWKGCN5ppXNkjiiUv&#10;JI5/AABJPvwBJoOmbm4gs7eS7unEcUSs7sTQKqgszE+QABJPp173UJhPl32jt3dGdyMNdBuHbeVz&#10;uVyUG3dwRvPHQUlfkHqo6XGV8JWopxGjCOOPW8SAf5o+xg+z2skSqRpYACo8yB5jgf8AD8+vnV5Y&#10;/vEvffk3nrdd5t7pN42W/vrq5TbtwUusEU9w8qxW06FbiARowSOPXJBGAP0DTr3s2+zPmx1fnUih&#10;3VR5jZNc1hI80Emdw4YgWEdfi0+4NzcEvRIALEt9bFE2yXUeYiHH7D+w4/n10M9tP7zv2L5rjjtu&#10;fra85Yum+IujX1mDQUCz2qfUcair2caqKEtStPezK7f7G2DupYztzee2My8oGmnoM1j5qxSfoktC&#10;JPMjf7S6A/4eyyS2uIv7RGX7Qf8AD1mxyh7z+0nPyIeTOZds3JpKUjgvbd5hXgGgEnjI39F0VuGM&#10;9e9rP2z1JnXvfvfuvde9hR2B3b1r1rSzy7k3NQHIRJIYsBjJoslnqmVB6YUx1OxaLUfSJKgxxg/V&#10;x7V29jc3JpGpp6nA/b/mqesf/d37z/sl7J2Es/Om+QG7jDabC2dbm/kYcEFvGxaPUe0SXBhhB+KR&#10;aHr3uofujt3M9x7vl3DkIjQYyjiag29hlkMkeMxolMg8j8B6iZjrqJQBqNlFkRABfZWaWcPhrknJ&#10;Pqf83p187X3mPvD8yfeQ9xZOcN3j+ksbZTBt9mG1LbWwYt3HAe4mY655QBqbSigRxxqvvYRe1nWO&#10;/Xvfvfuvde9yaOkqchV0tBRQvU1ldUwUlJTxC8k9TUyiGCGMflmdgo/xPvTEKCzYA6W7bt19u+4w&#10;bTtkTTXN1IkMUa5aSWRgkaKPNmZgo+Z697v72RtyPZ+ztr7WiZXXb+BxWIaVL6Z5qGiSCoqOfzJI&#10;GkP+J9x/PIZpnlP4iT+09fXL7X8lw+3PtxsXIcBDDZ7C1tCw4O8EKRySfbI4Zz82OB172qPbXQ76&#10;97Y9z7cxW7tvZjbGbgFTis5j6jHVsV7P4qiMp5YX/syRm0kTjlXAYcge7xSPDIsqYKmo6CvPHJmw&#10;+4fJ+5cj8zxePYbpbyW8y8DokUjUh/DJGaPG4ykiq65Ude90T9jbCzHWm8czs/NoTU4yoP21WqFI&#10;cnjpv3KDJ01yfRNHZtNyUbUjepWAHltcJcwrMnA/yPmPy6+U73n9puZPZL3I3L255nWs1jIfDlAo&#10;lzbv3QXMeT2TR0alSY31xN3owHvaH9v9Rb173737r3Xvfvfuvde9iJ1z2pvXqvL/AMX2hlnpPK0f&#10;8QxdSGqcNloo76YclQalD2BYLIhWRLnQ6kk+01zaQXaaJhX0PmPsP+odTH7Me/Xud7Ccxf1h9utw&#10;Nv4hX6i1kBks7tVrRLmDUoegLBZEKTRhm8KWMknr3uxfr/5r9fZ+KCl3xRVuysqfHHJVJFPmMBM5&#10;AUyR1FGhqYQWudEsBVAReVuSA5cbJcRmsBDj9h/zfz/Lrsx7Q/3nXs/zbbxWHulbTcsX50q0qq95&#10;YOxAGpZIUNxCC1TokgZI1I1XD0Zh72aXA792RuhI327u7beb8unSmNzWPq5wznSqPTxSGRWubaWU&#10;G/FvZVJbzxf2iMv2g9Z48qe7Ptfz3GkvJvMW3bnrpRba8t5XqTQK0aSGRWqaaWUNXFK9e9qz211I&#10;PXveCoqqajiM1XUQUsINjLUTRwRA2JsZJSB9AT9fewCxoBXpLeX1lt0BudwmSCMcXkdUUYJ+JiBw&#10;BPHgD172G+f7r6l2wrnM9hbVgkQMXpaXK0+Url0fXVj8UZ5x/Qft8m4FyPamOyu5fgjb9lB+00HU&#10;Kc2/ec+75yOrHmTnDa4nWtYorqO6nFONbe1M049B+nkggVIPXvYa7X+VPXe9uwsFsHa1Nmq9s0+Q&#10;jGfqqVcbjI3osbNkIkhgqW+5kMvhKDXDHYspueQFMu1XMFu1xLQaaY4nJA+zz9T1CnIn39/Zz3P9&#10;4Nq9pOQ4b27bc2uFF/LELa2Uw201woSORvqZDL4JQa4YQpdTVsqPezM+yzrODr3v3v3Xuve/e/de&#10;697Bvv8A3quwupN5ZtJTFX1GLlweHKNpl/iucH8NppoSeNUAkepIP9mM/wCt7WbfB9RdonlWp+wZ&#10;/nw/PrG373PuantN93rmXmeOQx3c1q1lZ0NH+qvh9NE6eWqASNckH8MLcTg+90b+x118snXvfvfu&#10;vde9+9+69173dt8a9l/3H6c2jQTReLIZekO58oCCH+7z1qyCOVT9Hipvt4GH9UPsEbnP4967Dgva&#10;Py/2anr6gPuT+2Z9rfu38u7TcpovNxiO53XkfFv6TIrA8Hitvp4GHk0R697Hb2g6yt69797917r3&#10;un75i7wG5u4q3F08okodnYuh2/HoYmJq5wcplJAD9HWScU7/APLEf0v7GGzQ+FZhzxck/lwH+Cv5&#10;9fOZ/eQe4y87/ePudhtJNdry3awWC0J0mcg3V01PJ1knFu/ztwPKp97Kp7NusBeve/e/de697Nh8&#10;NtpncPcVLl5YS9Hs/EZHNyOykxfe1CDEY6Ikca9VQ8yA/wDHIn8eyneZvDsyg4uQPy4n/BT8+ugH&#10;92z7fNzj94+DmG4j1W3LlpcXrEg6fHkUWlupP8eq4eZAaf2DH8ND72mvll/2UBv/AP8AJV/94rG+&#10;3Np/5J8f+2/48egV/eCf+Jec3f8AUr/7su3de9l09mXWGn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7DeH/4tGL/7V1D/AO4y+47f4z9p6+xPlz/lXrD/AJ54&#10;P+rS9e9uPuvR1173737r3Xvfvfuvde9+9+69173737r3Xvfvfuvde9+9+691723Zj/i0ZT/tXV3/&#10;ALjN7snxj7R0S8x/8q9f/wDPPP8A9Wm69715PcidfHZ173737r3Xvfvfuvde9nz+Bv8Ax9u/f/Dc&#10;xv8A7sz7IN//ALGP7T/g66yf3Tv/AE8Lm3/pXW3/AGknr3uzn2GOu5PXvfvfuvde9+9+69173737&#10;r3Xvfvfuvde91SfOn/mbe3f/ABHOI/8Aemy/sWbF/uI3+nP/AB1euAf96p/4kLs3/iu2n/dy3fr3&#10;sl3s665nde9+9+6917244f8A4u+K/wC1jQ/+5K+6v8B+w9HPLn/Kw2H/AD0Qf9XV6972G/cd9fYp&#10;173737r3XvYL/IfdH90emd+5RJPHU1OFkwdGQbSfdbhkXCo8P+1RrO0o/oFJ/Htbt0XjXsaeQNT+&#10;Wf8AJ1jP98Xnr/W8+7Xzbvsb6J5rJrGEg0bxdwZbIFP6UaztKPQRlvLr3ujv2Oevlq69797917r3&#10;v3v3Xuve36h3VujFhFxm5M9jljN4xQ5jIUgjOgR3QU8i2OkBePxx9PbbRRP8Sg/aB0LNq5+562JV&#10;TY96v7MIaqILy4hCmgWo8ORaHSAuPIAcOve81dvPeGURo8nuvcmRjZBG0ddncpVo0YbWEZKiVgRf&#10;m39efelhhU1VAPsA6U7r7le4u+xGDfN/3K8RhpKz311MpWtdJEkrAiuacK549e9pv270Cuve/e/d&#10;e69797917r3v3v3XuvezrfDjqGfdG7V7IzFKRt3Z9Qf4SJozoye5/HenaG/BWhDCoZgeJfCBez2J&#10;N5vBFD9Mh7n4/Jf9nh9leunH92593W6569wh708xwf7puXJP8U1qdNzuemsZSuCtiGE7MDVbg2wG&#10;qkgX3u1b2FOu+vXvfvfuvde9+9+69172XP5FdF0fcO2lqMcIKXe+AgnkwFc4VFr4iDLJgK6UlQIp&#10;m5ikY/syHUPS0gYx26/NnLRso3EenzH+rPWGX3yvuq7d947kkXezBLfmjaUdrCc0UTpQs1hOxKgR&#10;TNmKRiRbzHWKI8yv73TdlMXkcJka3EZeiqcdk8dUy0ldQ1cTQ1NLUwtokiljfkEH/b/UcexmjrIo&#10;dDUHgevm137Yd55X3m65d5itZLK+spGhngmUpJFIhoyOpyCD+RFCCQQeve4Hu3RT173737r3Xvfv&#10;fuvde9+9+69173737r3Xvc6PKZOFFihyNdFGg0pHHV1CIg/oqKwAH+t7rpU5IHRrDvu920SwW95P&#10;GiigVZZFUD0ADAAfZ173GmnmqJDLUTSzysAGkmkeWQhRZQXck8Dgc+9gAYHSG5urm8lNxdyNLIaV&#10;Z2LMaYFSxJwMDr3vF730x172verM5/drsrYedZgkWN3Zgp6klig+y/iMcdcpYfS8LOL2P1+h+ntP&#10;dR+LbSR+qn9tMdS17C81f1J97OU+a3bTHZbrYySmtP0fqI1nFfKsLOK0IFcgjB97vv8AYB6+tPr3&#10;v3v3Xuve/e/de697rd+dm+BNW7R66pZrrRxy7rzKK+pfuKkPjcLG6jgOkYq3IPOmVDYAgkSbDBRX&#10;uT59o/wn/J+zriv/AHrHuktxufLvs3YSVW2Vt1vFBqPEk121krAYDpGLtyDU6Z42oAQW97r19iLr&#10;j1173737r3XvYk9QbJfsPsnaO0zE8lJkctBJltGoaMLQXr8uxdf0k08cioTxrKj6ke015P8AT2zz&#10;eYGPtOB/Pqa/u6e2EnvF718u+35Qvb3l2jXdK4soKz3ZqPhJt45FQnHiMg4kDr3u+JVVFVEVURFC&#10;oigKqqosqqo4AA4AHsBdfV+iJEgjjAVVAAAFAAMAADAAGAB1733791fr3tn3FnKLbOAzW4si2mgw&#10;WKyGXrCCA322OpWq5VS/9ohCFH5Nh7vHG0sixrxYgft6DfOPNG2ckcpbnzlvJ02m1WtxdzEUr4dv&#10;E0rgV/EQhCjzYgefXvdAOezNbuPOZjcGSfyZDN5Svy1a/wCGqshVNVzlb/jU5sPwPcgRosaCNeCg&#10;Afl18i3NnMu58580blzdvT67zdLqe7mb1luJWleny1OaDyFB1720+79B/r3v3v3Xuve7VPg9s/8A&#10;hPXmb3fPGFqd35swUrlDdsRt4PRxMrn+tVJWKwHHpFyTwApvk2u4WEcEH8z/ALFOu+H91t7cf1e9&#10;nd09xbpKT8xXpjianG028NChBPrdSXasBj9NakkUX3sm3yy/7KA3/wD+Sr/7xWN9nO0/8k+P/bf8&#10;ePXNr+8E/wDEvObv+pX/AN2Xbuvey6ezLrDT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iCfPr+Zp8QP5Zm0Ngb5+X2/s5sLbnZ25MntPZ9Xg9ibx33LkM3iMYMxXU09Js6jrJYFWAhhJMq&#10;qT6QSePfvfuvdVef9BYH8kr/ALyN7A/9J37v/wDrJ797917qx/8Al9/zYPhL/M//ANLf+yc9jbg7&#10;A/0H/wBwv9Iv8d673xsL+E/6S/41/dH7X++dDR/d+f8Au/lNf22vxeNfJp8iave/de6sf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X5/wD7917rf49+9+69173737r3Xvew3h/+LRi/&#10;+1dQ/wDuMvuO3+M/aevsT5c/5V6w/wCeeD/q0vXvbj7r0dde9+9+69173737r3Xvfvfuvde9+9+6&#10;9173737r3Xvfvfuvde9t2Y/4tGU/7V1d/wC4ze7J8Y+0dEvMf/KvX/8Azzz/APVpuve9eT3InXx2&#10;de9+9+69173737r3XvZ8/gb/AMfbv3/w3Mb/AO7M+yDf/wCxj+0/4Ousn907/wBPC5t/6V1t/wBp&#10;J697s59hjruT173737r3Xvfvfuvde9+9+69173737r3XvdUnzp/5m3t3/wARziP/AHpsv7Fmxf7i&#10;N/pz/wAdXrgH/eqf+JC7N/4rtp/3ct3697Jd7OuuZ3Xvfvfuvde9uOH/AOLviv8AtY0P/uSvur/A&#10;fsPRzy5/ysNh/wA9EH/V1eve9hv3HfX2Kde9+9+69172Qz53bo+02rsvaEUlpM1mqzOVSKfV9rg6&#10;QUkCSj/UvLWal/qY/wDD2fbDFWV5j+EU/b/xX8+uTf8Aet89fu/kHln26t3o+53s19KAc+FYxCJA&#10;39F5LzUvq0Nfw9e91jexR1w269797917r3v3v3Xuve/e/de69797917r3v3v3Xuve/e/de697979&#10;17r3syfRfxv3P23WwZTIR1W39iQy3q87LDoqMoIz66Pb8M4tKzEaGqCDFFzfW6+Jiy/3KK0XQvdJ&#10;6enzP+bif59Zr/dW+5bzz94Xc4t93hJdo5Ujb9W+ZKSXWk5h29HFJWY9jXBDW8HcSZJFED+92/7d&#10;29htp4TG7d2/QQY3D4mljpKGjgWyRxpyzu31eR2JeWRiWdyzMSxJ9g+SR5nMkhqTx6+jDk3k7lv2&#10;/wCV7Lk3lC0Sy27b4lighjFAqrxLHi8jsS8sjEvJIzSOzOxJ97evdOhN173737r3Xvfvfuvde9+9&#10;+69172XvvD487W7ko/vSy4LedFT+HG7igi1rPEl2jx2aplt54Lk6XBEkR5RiuuNzCx3GWybT8SHi&#10;P8o9D/I/z6w++9J9zvkT7yW2/vNmG1cy20ei23FFqJFWpW3vYxTx4Kk6XBE0BOqNiniQy+91N9id&#10;V746tyjYzd+Gmo1eRkosrAGqcLlFUahJjskoCP6fUY20yKP1op49i22u4LpdULV9R5j7R/qHXz7e&#10;8fsJ7o+xG/HY/cXbXtlZiILqOslldAZ1W9yAEft7jG2iaMGksSNjr3sO/anqHOve/e/de6979791&#10;7r3v3v3Xuve/e/de69797917r3v3v3Xuve+wSCCCQQbgjggj6EH37rYJU1GCOve9gPZGcG59mbT3&#10;GHVzndt4TLOUNwJchjY6qVTfkFWYqQeQQQefcfTx+FM8f8JI/Yevrx9ruaRzx7a8v85hgx3XbrK7&#10;JBqNVxbRyuPUFWYqQcggg5B697VHtrod9e945poqeGWonkSGCCN5pppWCRxRRKXkkkduAqgEkn6D&#10;34Ak0HTFzc29nbyXd26xxRKzu7EKqooLMzE4CqASScACp697oa7X3tL2J2JuzeDM5gy2VmONVwQ0&#10;WHo1FDh4SpAsVpo4g3Au1yRcn2PbSAW1skPoM/bxP8+vk7+8B7nz+8nvJzB7jSMTFuF0/wBMGqCl&#10;nCBBaIQQKFbaOLVgEvqYipPXvYee1PUO9e9+9+69173Yp8FNhkvuzsishFlVNqYN3S/qbx5HN1EZ&#10;ccWApYldf6yrf6ghzfrj4LZf9Mf8A/y/y67J/wB1R7Tkycwe9O5RYUDarIsvmfDuL2RajFB9LErr&#10;/FOhI7gfe7GPYc67Nde9+9+69172UL5ob2G3Oq49tU8wTIb4ykOP0AkSfwfFOmSysyMPx5BSwOPy&#10;spHs42WDxLvxTwjFfzOB/lP5dc6v7zD3PXkv2ETkm0k03nNN0lvpGG+jtSlzdOp9PEFrA480uGHC&#10;vXvdSHsXdfPP173737r3XvcikpKmvq6Who4XqKutqIaSlgjAMk9TUSCGCFAfyzEKP9f3okKCx4Dp&#10;Zt233u7bhBtW3Rma4uZEiijX4nkkYIiL82YgD5nr3u/fYW1afY+y9sbSpdJjwGFoMdJIgsKiqhgH&#10;31WRYczTGSVuByx49gC4lM87zH8RJ/zfy6+t72m5Cs/a72z2L29saFNosoLdmHCSVEHjy8BmaYyS&#10;nAy5wOHXvdRfyy/7KA3/AP8Akq/+8VjfYu2n/knx/wC2/wCPHr54P7wT/wAS85u/6lf/AHZdu697&#10;Lp7MusNOve/e/de69797917r3v3v3Xuve/e/de69797917r3v3v3Xuve/e/de69797917r3v3v3X&#10;uqpP5hX86r+Xl/LLgkxfyS7qp6vtN8eMljOg+rKKLsDunJ08sLT0ctVtainhpcLDVKrfaVm5chja&#10;WcgrFOxBA97917rUI+Tv/C27uvLZHIY34cfDrrXY+DRWp8fu35Gbl3H2LuCuVpD/ALkm2V1zU7do&#10;8dKsZslO2ayKBwHZ5EJh9+9+691Urvb/AIVffztt1VEs2C+SGwetI5KqOoSk2T8d+ja+ngiSFo2o&#10;Ym7HwW4JTE7MJGLytJqVQsgXUre9+690lcP/AMKnf55mMrVqq35lYvcMAjkQ47MfGv4rQUTM4ssz&#10;PgNlUNRqT6qBOF/1Sn3737r3Rz+of+FmP80XZFTTxdn9efFju3EDQKxsr1/u7Ym55Qh9RosxsjPU&#10;+PhZ/wC0ZMNMPppVeb+9+691fp8Pf+FnHwc7cr8Rtj5b9LdpfEzN1zU9NUb3wlUnevUlJL6Yp6zL&#10;V23KLG7mo0dj5I4qfbNcI11CSf0hn97917rbL6S726Z+SfW+A7f6B7Q2P3D1huiOV8Fvjr7cWN3N&#10;t6ukppPDW0RrsZI6xVVNIDDV0k2ieCUNFNGkiso97917oWPfvfuvde9+9+69173737r3Xvfvfuvd&#10;e9+9+69173737r3Xvfvfuvde9+9+69173737r3Xvfvfuvde9+9+69173737r3Xvfvfuvde9+9+69&#10;173737r3Xvfvfuvde9+9+69173737r3Xvfvfuvde9+9+69173737r3Xvfvfuvde9+9+690md67y2&#10;r1zs7dvYW+s9jdq7I2JtnPby3jufM1C0mI25tXa+Klze4c9lap+IqajpIJqieQ8KiMT9Pfvfuvdf&#10;My/mMf8ACvX5zdwdqbq258BMng/i58f8PkMlhtqboqtjbP373R2HiY5JKIbo3LXdi0GTxuEWtjC1&#10;NJjsVjI6qh1FZMjUyAOnvfuvdBr8GP8AhXT/ADJehuxtvxfLjP4H5h9HVWSpaXd2HzOytibC7XwG&#10;BmqB99k+vd6df0GHpqivgBaaOn3FS1sVQAaYTUYdKmD3v3Xuvp29J9ydd/IfqDrPvbqTcNPuvrLt&#10;3Y+2uw9jbgplaIZLbW6sVFl8ZLUUslpKeoWOUR1VLMqywTLJDKqSRuo97917oUPfvfuvde9+9+69&#10;173737r3Xvfvfuvde9+9+69173737r3Xvfvfuvde9+9+69173737r3Xvfvfuvde9+9+69173737r&#10;3WkF/wALef8Asln4Pf8Aif8AsT/33Ufv3v3XuvnCe/e/de63/P8AhDH/AN1RP/LJv/mue/e/de63&#10;/Pfvfuvde9+9+69173737r3Xvfvfuvde9+9+69173737r3Xvfvfuvde9+9+69173737r3Xvfvfuv&#10;dcXdI0aSRlREVnd3YKiIo1MzM3AAHJJ9+9+691Rv81P+FGX8p74P1uW21vP5E0/dHZWGkqqet6s+&#10;M2Ppu4dz09bRACrxmS3JRVVJtTHVkTssUlHldx0s6vqUxjxy6Pe/de61re//APhb5uqepq8f8Wfg&#10;rt/GUcch+x3b3/2jkc7U1sRuB931511R45aZh6T6Nzzg8ji1z737r3VXm+/+FhH84Pd0tTJt+u+M&#10;nVqTxyJFT7E6RqMhFRM7Blmpm7NzW45CyAEKJnkWxOpSbEe9+690En/QWB/O1/7yN6//APSd+kP/&#10;AKye/e/de6FvZP8AwsI/nB7UlpJM7XfGTsxKeOmSan3t0jUUEVe0DBpZqtuuM1t+QNMOJRA8agH9&#10;tYzz797917qyHor/AIW+9rUE1BR/Jj4Kde7qp5Wjjym4uiu09ybAmoV+stXQbL3/AEW5VqjxZaeT&#10;PU/1uZvTpb3v3Xutkj4L/wDClb+Vb86tw7e69wPbmc+P3bu6chjsLt7rH5K4Sg69rdx53J1AoaHD&#10;ba3vi63KbXq6qqqWjp6ChOcjraqSWKOGkaVzGvvfuvdX7e/e/de69797917r3v3v3Xuve/e/de69&#10;797917r3v3v3Xuve/e/de69797917r3v3v3Xuve/e/de69797917r3v3v3Xuve/e/de69797917r&#10;3v3v3Xuve/e/de69797917r3v3v3Xuve/e/de69797917r3v3v3Xuve/e/de69797917r3v3v3Xu&#10;ve/e/de69797917r3v3v3Xuve//W+f8A+/de63+Pfvfuvde9+9+69173sN4f/i0Yv/tXUP8A7jL7&#10;jt/jP2nr7E+XP+VesP8Anng/6tL1724+69HXXvfvfuvde9+9+69173737r3Xvfvfuvde9+9+6917&#10;3737r3XvcLJxST43IQxKXlmoauKNAQC0kkDIignjkkDn3ZCA4J9R0V75BLdbLeW1uuqSSCVVHqzR&#10;sAM4ySBnr3ulr/ZYe9/+feZH/wA+WA/+q/Y1/elh/vwfsP8Am6+Zj/gGPvXf9Mdcf9lNh/219e9+&#10;/wBlh73/AOfeZH/z5YD/AOq/fv3pYf78H7D/AJuvf8Ax967/AKY64/7KbD/tr6979/ssPe//AD7z&#10;I/8AnywH/wBV+/fvSw/34P2H/N17/gGPvXf9Mdcf9lNh/wBtfXvZvviF1N2H11uPeFbvTbNVgqXI&#10;4ShpaKWoqsdUCeeKvMskaiimlIIXm7AD2T7xd29zGiwtqIJrx9Pn10W/u6vu++8Xs3zpzHufuZsc&#10;u1QXtlBFC8ktvIJJEnLsoEM0pBC5qwA+devez6eyDrrL173737r3Xvfvfuvde9+9+69173737r3X&#10;vdeHy26c7K7C7Hwua2btWrzmMpdk43Fz1cFXjIEjr4c7kquWnKVs8TEiOeJrhber63vYRbReW1vb&#10;MkzhSWJ8+FF+Xy645f3hX3b/AHt94PejbOZvbbYJd1sYNltrWSWOW2jCzpfblK0ZE08bEiOaJqhS&#10;tHABqCB72Vz/AGWHvf8A595kf/PlgP8A6r9mv70sP9+D9h/zdYI/8Ax967/pjrj/ALKbD/tr6979&#10;/ssPe/8Az7zI/wDnywH/ANV+/fvSw/34P2H/ADde/wCAY+9d/wBMdcf9lNh/219e9zcZ8Zu84Mlj&#10;5pevsikUNdSSyOcjgSFjjnV3YgVd+ACePdW3OxKkCQcPQ/5ujTZPuQfeptd6s7m45PuFjjniZj9R&#10;Y4VZFJOLquAK4697ul9grr6Z+ve/e/de697QO/OsNi9mUKUO89vUeXECutHWnyUuUx5k5Y0OTpGS&#10;aMEgM0YfQxA1qwFvai3up7VtULU9R5H7Rw6iT3Y9i/ar3v2pdq9y9nh3ERBhDN3RXVvq4mC5iZJo&#10;wSAzIH8KQqPERwKde9kp3p8EVZ5qnr7eYjU3MOI3bTswUk30/wAcxSE6fwoNCT9Lsfr7O4N+8rhP&#10;zX/Mf8/XMf3M/uo1eSS99n+ZQinKWm7RkgGvD621QnT5KDZEig1OxJPXvZadyfFzu/bbSGTZdTma&#10;ZCdNVtuqpM0stvqY6Klf7sf8hU49mcW6WMvB9J/pY/nw/n1hHzp9xH70XJTu03LMm5wrwl26WG9D&#10;/wClhif6of7a3Wvlnr3sHcrtLdWCZ1ze2dwYdoiwlXK4bI49oyn6w4q40taxvf6e1iTRSfAwb7CD&#10;1jhv3t9z7yqzpzPse4ba0ddQurO4tyunjqEsaUpQ1rwpnr3tP+3Ogh173737r3Xvarw+xN77hZFw&#10;Wz90ZkuRpOMwOUrksfoxemiZQPyWJsByTb2088Ef9o6r9pA6H/LntR7oc4OqcqcubnuWqlDbWF1O&#10;M+ZaOJgB5liQAASSAD172O20viD3PuV4Xr8PQ7RoZLM1XuPIQpME+racZjvuKkP/AEWWOME/VgOf&#10;aCbeLKL4SXPyH+U0HWVnt7/d1feX53ljk3bboOXrV8mXcbhFfT50trf6i5D+iyxxAnBZRUj3s5fW&#10;3w1672fLTZPdk82/MxCUlWGvgWj25BMtmBXDIzmexuCKqaSNhY+JT7JbnebmYFYv01+WT+3y/L9v&#10;XSn2U/u2fZv26nh3z3AlfmzcoirBJ0EO3I4oaizVnM9DUEXU0sLihNup697N7FFFBFHBBHHDBDGk&#10;UMMSLHFFFGoSOOONAAqqAAABYDgeyckk1PXRO3t4LSBLW1RYoolCIiAKqKoAVVUABVUAAAAAAAAU&#10;6975+/dPde9+9+69173737r3Xvfvfuvde9+9+69173737r3XvbZmMJh9w46oxOexdBmMZVroqKDJ&#10;UkFbSTD8F4KhWW4+qm1weQQfdkd421xkqR5jHRFzJyxy5zjs83L3NdhBuVjcCkkFzEk0Tjyqkist&#10;RxU0qpypBz172Tff/wAI9jZ2Sau2NmK7ZlZIxk/htQj5vBFrX0QpPIlVBqbknzyKv0WMCw9nNvvk&#10;8fbOA49eB/zH9n59c3Pdv+699rOa5Zd09rNxn5auXJb6aQG9sSf4UV5EuYdRyT48yIMJCAAOveym&#10;bo+IXde3GkekwmP3VSIb/c7bykEzlf7P+QZP7WpJ/qI4WsfyRz7N4t4spOLFD8x/lFR1z557/u6/&#10;vOcmM8m37Xb79bp/ou3XUbmnl+hc/TXJPqEhehrkihPvYIZfr/feAZkzmy91YgqSCcjt/K0iGzhN&#10;SSTxKrLcgBlJBuLHke1yXEEn9m6n7CD1i5zD7Q+6/KTtHzRyzuu3lSc3G33UKmhC1DPEqstSAGUl&#10;TqFCaivvaRIIJBBBBsQeCCPqCPb3UeEFTQ4I69769+61173OosXk8k/jx2Orq97ldFFSVFU9wpcj&#10;TArG9gT/AK3PurMq5Ygfb0a7ZsW973J4WzWc921aUhiklNQC1KIrGtAT9gJ4de9iVheiu4twMq43&#10;rjdmlzZJsjip8LStza61eZFPERfgkPYe0z39nH8Ui/ka/wAhXqa+WPuqfeP5vdU2XkvdaNwe4tXs&#10;oj5YlvPp4iK4JD0B49e9j7tL4PdkZZ4Zd2ZnA7So2sZoopHz+Xj/ACVFNRmOlP8AS/3vH9D7L5t8&#10;tkxEpc/sH88/y6y39vf7rf3p5gljn9wNysOXrY/GiM1/dr8hFCY7U+lfrDQ5oR173ZVsPaNLsLZ+&#10;A2fRV1ZkaXAUK0MFbX+AVU6CRpbyCnVEAUtpRQOFABLEFiGriY3EzTMACxrQdds/af27sfab252j&#10;252y6mvYNogECTT6PFcBmbuEaogC6tKACqoFDM7Au3vat9s9SH172Wb5Y7//ALkdSZWjpZ/FmN5v&#10;/degCMBKtJVxl83UhfrpFKHh1D9Lyp7M9pt/HuwTwTuP+T+f+DrB/wDvA/d0e133etw22wl8PcuZ&#10;W/dluAe4RSqWvZKcdItQ8OoZSSeI+Y697ps9jPr5suve/e/de697zU9PPV1EFJSxSVFTUzRU9PBE&#10;peWaeZxHFFGi8lmYgAD6n3okAVPAdKbOzutwu4rCxjaaed1jjRAWZ3dgqIoGSzMQABkkgde93x9T&#10;7Hh65682ts+NY/uMVjIjk5IwumozNWTWZecMP1A1EkgQkmyBRewHsBXc5ubh5vU4+zgP5dfWD93/&#10;ANrbb2Y9ndh9uogvjWFsv1LLSkl5MTNdvUcQbiSQISSRGEWtFHXvYh+0/Ux9e9+9+69173T18v8A&#10;ff8Ae/tuuxFLN5MXselTblOFN43yYb7rOz2IuHWdhSvzb9gEfXkY7PB4NoHPGTP5eX8s/n184/8A&#10;eLe63+uJ94a65esZNdhytEu3RgHtNyD4t89KVDidhavxB+lUjjn3srHs16wK69797917r3szPxL2&#10;N/fLuHDVdTD5MZs6KTdVYWA0mqoXWLCxhmBGoVkkMwFrlY3ta1wWbvP4NmwHF+39vH+X+HrOD+75&#10;9rB7lfeN23cL2PXY8to26zVGPFgZUslqQRqF28UwFKlIZKUpUe93J+wZ19JvXvdL3yy/7KA3/wD+&#10;Sr/7xWN9jTaf+SfH/tv+PHr5nf7wT/xLzm7/AKlf/dl27r3sunsy6w069797917r3v3v3Xuve/e/&#10;de69797917r3v3v3Xuve/e/de69797917r3v3v3XutI3/hRd/wAKUcz8Ytx7y+BX8vzc9DH31h2m&#10;wHyC+Q9AKfJxdL1zRq1Z1n1a5L00u7YgTDnMpKkseGJeihQ5gTSYj3v3XuvnK7m3PuTem4c3u7eO&#10;4c5uzdm5cpW5zce59zZavz24dwZrJVDVeRy+bzWUklqauqqJWaWeonlaR3JZmJJPv3v3XumVEeR1&#10;jjVnd2VERFLO7sdKqqrySTwAPfvfuvdHp6v/AJX38yHunFQbg6r+Bvy73vtuqp3qaPdGF+PXacu1&#10;a6NPFdaDdE2LSgnktNG4hiqGkKHWFKBmHvfuvdK7dP8AKB/mqbMxzZbcP8un5o0+NjWaSorKH44d&#10;rZyGjhgj8s1RkGwWLqft4lXkyz6E/Gq/v3v3XuiIby2LvfrnO1G1uwtnbq2JuajVXq9u7y29l9r5&#10;2lRnaNWqMRm4YKhAWR1BaMcqR9QffvfuvdJX3737r3X2r/5LHw+PwY/li/Ef4/5LFtit70XWNB2D&#10;2rTTxqtfD2r2xPJ2PvrGZCVQPI+LrMk2Gic8+CjhX6KPfvfuvdWk+/e/de69797917r3v3v3Xuve&#10;/e/de69797917r3v3v3Xuve/e/de69797917r3v3v3Xuve/e/de69797917r3v3v3Xuve/e/de69&#10;797917r3v3v3Xuve/e/de69797917r3v3v3Xuve/e/de69797917r3v3v3Xuve/e/de69797917q&#10;pr+ezjt7ZX+T5/MNo+v46qXPj41b3rKuOjp6qpnbZ+NEOS7FHio5Yn0f3eiynlYsUVNTSJLGGjf3&#10;v3Xuvi2e/e/de69797917r7BH/CYnGb6xX8kP4VQ78aqFTU0PdGT2xBkPuWyFPsXKfILdVftFaiS&#10;pJLRS0kiVFBpJRaKSmRNKqFX3v3Xur8Pfvfuvde9+9+69173737r3Xvfvfuvde9+9+69173737r3&#10;Xvfvfuvde9+9+69173737r3Xvfvfuvde9+9+69173737r3WkF/wt5/7JZ+D3/if+xP8A33Ufv3v3&#10;XuvnCe/e/de63/P+EMf/AHVE/wDLJv8A5rnv3v3Xut/z3737r3Xvfvfuvde9+9+69173737r3Xvf&#10;vfuvde9+9+69173737r3Xvfvfuvde9+9+691Vx/M+/m8fD/+VH1dHvL5CbskzPY+5MfVT9V9A7Km&#10;oK/tbsupidqZKujxdRIkeNwsUylK7PZFo6WLS8cP3NYYaOb3v3XuvmSfzOv+FCv8wL+ZfktwbWzm&#10;+6z4/fG3JeWjovjh03m8liduZLEOSBD2hu+EU+T3ZNKuj7iKvMeN1oslNjKVtV/e/de6op9+9+69&#10;173737r3QqdddF929wSGLqXp3tTtGVahaRo+uuvd272kWrdSyUpTbVHVESEAkJ9SPx797917ow6f&#10;yz/5j0mEm3NH/L9+bcm26eQQz7gT4p97thIJWnWlEU2WXA+BWMrpGFaQHUyr9SB797917oBexfjx&#10;3/0+k0nbXRncXVyU7RJUP2L1lvXZKQPOIWgWZty0VKFLiogKBrX8kdv1rf3v3Xuge9+9+691fN/w&#10;mp+JX+zcfzfPjPjcnjP4nsnoCsyvyl36DD9xFS4/ppqet2NLUwsNDQy7zq9sUkyyHSY5mBDGyN73&#10;7r3X2Evfvfuvde9+9+69173737r3Xvfvfuvde9+9+69173737r3Xvfvfuvde9+9+69173737r3Xv&#10;fvfuvde9+9+69173737r3Xvfvfuvde9+9+69173737r3Xvfvfuvde9+9+69173737r3Xvfvfuvde&#10;9+9+69173737r3Xvfvfuvde9+9+69173737r3Xvfvfuvde9+9+69173737r3Xvf/1/n/APv3Xut/&#10;j3737r3Xvfvfuvde97DeH/4tGL/7V1D/AO4y+47f4z9p6+xPlz/lXrD/AJ54P+rS9e9uPuvR1173&#10;737r3Xvfvfuvde9+9+69173737r3Xvfvfuvde9+9+69173737r3Xvfvfuvde9+9+69173737r3Xv&#10;fvfuvde9+9+69173737r3Xvfvfuvde9+9+69173737r3Xvfvfuvde9+9+69173737r3Xvfvfuvde&#10;9+9+69173737r3Xvfvfuvde9+9+69173737r3Xvfvfuvde9wpcZjZ5Glmx9DNK5BeSWkgkkYgWBZ&#10;3Uk8ccn3YO4FAT+3orn2PZbqVri5s4JJG4s0UbMfLJKknGMnr3vlBj6CmfyU1FSU8mkr5IKaGJ9J&#10;5K6o1BsbDj3osxwST1e12jabGXxrK1hhelNSRojUPEVVQaYGOve5fvXRj173737r3Xvfvfuvde9+&#10;9+69173737r3Xvfvfuvde9+9+69173737r3Xvfvfuvde9+9+69173737r3Xvfvfuvde9+9+69173&#10;737r3XvcWehoqpg9VR0tS6rpV56eGZlW99IaQEgX5t72GYcDTpBd7Vtd+4kvraKZgKAyRo5A40BY&#10;EgVzTr3vB/B8R/zq8d/5w03/AEb73rf1P7ekn9XOXv8AlAt/+cEX/QPXvbiAAAAAABYAcAAfQAe6&#10;9HIAUUGAOve/e/db69797917r3v3v3Xuve/e/de697p/+X/Yf98+058FRziXDbDhkwNPoJMcmYkd&#10;Ztw1AB+jCVUpG/B+3BH1uRhs9v4Nr4jfFJn8vL/P+fXznf3i/vF/rl+/MvKu2y+JtvKaNYR0Pa14&#10;xV9wkFeDCVUtW8j9IGGDU+9lT9m3WAfXvfvfuvde9mt+IHXR3n2jBn6yAS4XYcUedqC4vHJmZGaL&#10;b9PxzqWVXq1/H7Fj9bEp3i58G18Nfikx+Xn/AJvz6z9/u6PZs+5fvvFzbuUWvbOU1W+kJ+Frxiyb&#10;fH66llV7seX+KaW+IA+92/8AsH9fRh173737r3XvaI7J3nSde7F3PvGrMZGExVRUUsMraEq8lIBT&#10;4qiJ+v71S8UXHPqv7ftoTcTrCPxH+XmfyHUXe9XuXt/s97Vb57kbhpI2u1kkiRzQS3LUjtYK8f1r&#10;h4osZAaoGOve6E6yrqchV1VfWzPU1ldUz1dXUSm8k9TUymaeaQ/lmdix/wAT7HygKAq4A6+TDctx&#10;vt33Gfdtzlaa5upHmlkbLSSyMXkdj5szMWPzPXvcb3vpF173737r3XvdtPwu2F/dnrOo3XVwGPJb&#10;6r/vIy4KyLgsS0lFikKt9A8jVU6n+0kiH6W9hHerjxboRDhGKfmcn/IOvoP/ALs32mPJHshNz/uE&#10;RS95rn8ZSRRhY2hkhtQQeAeRrmdT+OOWM5AB697OH7J+uj3XvdL3yy/7KA3/AP8Akq/+8VjfY02n&#10;/knx/wC2/wCPHr5nf7wT/wAS85u/6lf/AHZdu697Lp7MusNOve/e/de69797917r3v3v3Xuve/e/&#10;de69797917r3v3v3Xuve/e/de6pr/nyfzGZf5Zv8uftjujalfDSd3b/mpekfj2sgjkel7S37QVTJ&#10;uwQyXDDbuIpMpn4xJG8UlRRwU0o01F/fvfuvdfGpyeTyWbyWQzOZyFdl8xl66ryeWy2Tq6ivyWTy&#10;VfUNV12QyFdVs8s080rvJLLI7O7sWYkkn3737r3Ry/5e3wI72/mUfKPYnxX+P2NpZN07pWrze591&#10;5gVKbT6z69wkkX96exN5VdKjvFQUImhhjRVMlVVz0tFThqmqhRve/de6+sr/AC0/5GnwG/lkbU2/&#10;J1b1Xg+x+96SjpW3N8mO0cLjdx9p5fMoVmqqnacteJ4Nq0JlVfDjsAIBoSI1U1ZUIal/e/de6uK9&#10;+9+69173737r3QT9wdDdIfIXa0myO+unur+6dnS+cttftXYe1+wMCr1MXhmmixW6qWqhjkZbDyIg&#10;YWFiLD3737r3WuF3h/wku/lu71+Q3Tnf3RUW6PjzQ7F7g2B2D2T0bjpqjf8A0v2rtTbG66TcG5dm&#10;0mH3ZVNktvSZaGCWkM1FkpaGGORkjxijSye9+691tK+/e/de69797917r3v3v3Xuve/e/de69797&#10;917r3v3v3Xuve/e/de69797917r3v3v3Xuve/e/de69797917r3v3v3Xuve/e/de69797917r3v3&#10;v3Xuve/e/de69797917r3v3v3Xuve/e/de69797917r3v3v3Xuve/e/de69797917r3v3v3Xum3M&#10;4bE7iw+V2/nsbQ5nBZ3G12GzWHydLDXY3K4nJ0rUWRxuQoqgNHNBPC7xSxSKVdGKsCCR797917r5&#10;0/8AMa/4RufILF9vbm31/Lc3p1zvLpHc+Sq8tiele194ZHaHY3V71rNUHauD3blKerxu4MRTsGWi&#10;rsjX0dfHE0NPUR1skUuQm97917pFfBD/AIRpfLLeHaG29wfPzsLrfp7pLDZDG5Lc+w+rd2Sdgdub&#10;6pYJo6ms2pQ5bH00eEwcNQmunmzAr62aFr+GhlBWZPe/de6+jb1317srqXYOyuret9uY3Z/X3XW1&#10;cDsjZG1MPG8WL25tXa+Liw2BwtAkjM/ipqaGKJC7sxC3ZmYkn3v3Xull797917r3v3v3Xuve/e/d&#10;e69797917r3v3v3Xuve/e/de69797917r3v3v3Xuve/e/de69797917r3v3v3Xuve/e/de60gv8A&#10;hbz/ANks/B7/AMT/ANif++6j9+9+69184T3737r3W/5/whj/AO6on/lk3/zXPfvfuvdb/nv3v3Xu&#10;ve/e/de69797917r3v3v3Xuve/e/de69797917r3v3v3Xuve/e/de6pP/ndfzlerf5RHx1g3I1Hi&#10;ewPk32tDlsR8fOnaurmjpcjX0ESx5TsXfhomWeDbWEeaA1KxSRz19Q8VDTPFrqKyj97917r5FfyS&#10;+SvePy77l3r3/wDIrsXcHZ/a2/spPk8/ubcFUZTGjytJSYTB4+PTTY7F0SN4Mfi6GKKlpYQsUESI&#10;oHv3v3XugPhhlqJYoIIpJ555EhhhhRpJZpZGCRxRRoCWZiQFUC5PA9+9+691t2/ys/8AhJL8qvlv&#10;idt9yfNjcOY+HfR+ap6bLYnYb4SGu+Sm9cVPZo3famaApNnwzIS0dRn4p65So1YbxSJP797917rd&#10;9+In8g3+VF8MKHFP1v8AEbrvfm88Z45v9KPfmNpO7ewJsjGnj/i1HW76iqaDE1BXg/wHHUEYubRj&#10;U1/e/de6uAoqGixlHTY/G0dLj6Cjhjp6OhoqeKko6WniXTFBTU0AVERRwqqoAH0Hv3v3XupXv3v3&#10;Xusc0MVRFLBPFHPBPG8M0MyLJFNFIpSSKWNwQysCQykWI4Pv3v3XuqyvlN/Jn/lgfMqjyK96/DHp&#10;XJ7hyUMkcvYOx9tR9UdmpMVY09U/YXWDYnK1JgdjJHDW1M8Ba4khdGdG97917ou38qf+RH8af5R/&#10;cnyW7T6I352Bvmi76wexts7bwvZtPg67cHU+3NtZfKZ3ce3sZvLBx0YylHlqmqxTWqcbFNCuMg8k&#10;9U8jyD3v3Xurwvfvfuvde9+9+69173737r3Xvfvfuvde9+9+69173737r3Xvfvfuvde9+9+69173&#10;737r3Xvfvfuvde9+9+69173737r3Xvfvfuvde9+9+69173737r3Xvfvfuvde9+9+69173737r3Xv&#10;fvfuvde9+9+69173737r3Xvfvfuvde9+9+69173737r3Xvfvfuvde9+9+69173737r3Xvf8A/9D5&#10;/wD7917rf49+9+69173737r3Xvew3h/+LRi/+1dQ/wDuMvuO3+M/aevsT5c/5V6w/wCeeD/q0vXv&#10;bj7r0d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hl3&#10;F2BD1l11uXdzNH97R0RpcLDJoP3Ocrz9ri4/G/61WRhNKo58aOfx7VWdubq5WHyJz9g4/wCr16g3&#10;7yHu7bex3szvfuG7L9VbQ+FZI1D4l9OfCtV0n41WRhLKoqfAjlalFPXvdEtRPNVTzVVTK89RUyyT&#10;zzSMXkmmmcySyyMeSzMSST+fY7AAFBwHXymXd3c391LfXsjSzTO0kjsas7uSzMxOSzMSSTxJ697x&#10;e99J+ve/e/de697un+MnWp636sxMNbTtBuDcpG5M8JBaaGauiUUGPcHlft6YRK6H6SmU/wBr2Ct0&#10;ufqbslT2r2j8uJ/M/wAqdfTV9xz2TPsr7DbfbbnCYt33um5X4YUdHnVfp7cg5X6e2ESuh+GczkU1&#10;Ede9mF9l3WYfXvfvfuvde912/OfsOybb6yoJ+XI3TuFUI4VddHg6Nyp/J+4nkRh+IW549iLYrf4r&#10;pv8ASj/L/kH7euNv96j7xBYtk9jtplyx/em4AHyGuGxhJB8z9RM6MBwtnFainvdcvsSdcZOve/e/&#10;de697VmxdpV++94bc2hjdQqs/laag8qxmX7WndtdbXPGLXSngWSd+f0ofbM8y28LTNwUV/zD8zjq&#10;QPar2+3X3W9xtm9utlqJ93uooNQXV4UZOqecqKVS3hWSZ8jsjbPXvd+GIxVDgsTjMJjIVpsbiMfR&#10;4ygp1tpgo6CnWlpoha36UVR7ALu0jl2ySan7T19anLuw7XyrsFjyxscQhstut4baCMcEhgjWKJRw&#10;+FFA/Lr3tw916Oeve6Xvll/2UBv/AP8AJV/94rG+xptP/JPj/wBt/wAePXzO/wB4J/4l5zd/1K/+&#10;7Lt3XvZdPZl1hp173737r3Xvfvfuvde9+9+69173737r3Xvfvfuvde9+9+69173737r3Xzuf+Fvv&#10;dGVru4Pgp8d4ZZoMJtfrXtPujJQI7CnyeV35uii2PhZahCukvQw7cyAhIa4FXLcC4J97917rRN9+&#10;9+6919Kv/hFZ8Ydu7O+GPyN+Wddi4/7+92d6S9U4rKVFCfPT9Y9P7Xx+Tp48XkJwGEdbnc9lVrY4&#10;P23ahpi7u8QSH3v3Xut03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pBf8Lef+yWfg9/4&#10;n/sT/wB91H797917r5wnv3v3Xut/z/hDH/3VE/8ALJv/AJrnv3v3Xut/z3737r3Xvfvfuvde9+9+&#10;69173737r3Xvfvfuvde9+9+69173737r3QHfJf5EdXfEroLtr5Kd051du9X9M7JzG+N25EBJKuWj&#10;xcP+SYfD0rsv3GRyNU8GOxlIrBqirnhgT1yL797917r4qv8AMS+eHcf8yL5Z9n/KzuiumXL70yT4&#10;/Zez0rpK7CdW9Y4mqm/uR1ntlnSJRSYynlYyzLDGauslqq+ZfuKuZm97917okiI8jrHGrO7sqIiK&#10;Wd3Y6VVVXkkngAe/e/de6+mr/wAJyP8AhOttH4o7L2H84/m919T575cbmp6DeHUfVu76Npsf8ZsB&#10;XUXmwuTze3KsCN99VEcoqZzWxu+DPiggSnyUVTKvvfuvdbkP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R+f8A+/de63+Pfvfuvde9+9+69173sN4f/i0Yv/tXUP8A7jL7jt/jP2nr7E+XP+VesP8A&#10;nng/6tL1724+69HX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WfzX7MXcG7cd13jJ9eN2cPvcwY3Jin3HXwDTCwBKsaSmYKG+qvNMh5X2KtktfDhNy3F8D&#10;7B/nP+AdcGf7zv3wTm73CsvZvZJdVly4PGvNLVWTcZ0FEIBKk2lswUHislxcRsAV697I/wCzzrlx&#10;173737r3XvZhPjN1k3ZfaGKhrIDLt3bLR7j3AWXVDNDRTKaDGPfg/dVGhHS9zEJWH6fZdud19Nak&#10;j4mwPz4n8h/OnWYP3IPY5ve330sLfcYtezbGV3HcCRVHSF1MFsa4P1VxoRkqGNutwy/Aeve7qPYK&#10;6+mzr3v3v3Xuve4GVydDhMZkczk51pcdiaGryVfUvcrT0dDA1TUzMByQqKxsOfdkVnYIuSTQfaei&#10;nf8AfNr5Y2O85k3yUQWW3wS3M8h4RwwRtJK5pkhUUmgyaYz173Qv2NvSt7D3vuTeNfrWTOZKaogh&#10;kbUaTHx2p8ZQg3PENOkUXBt6b+x7bQrbwLCv4R/PzP5nr5Nveb3M3P3h90d69yN11B90uXkjRjUw&#10;260jtoOJxDbpHFg0Omvn172ivb/UY9e9+9+69173YR8G+uTPX7g7PyFP+1QI+2tuNInDVlQiz5qu&#10;hvbmOIxU6uLg+WVfqp9h7fbmiraqePcfs8h/l/Iddgf7rH2ZN3uu7++e8Q/p2gbbduLDBmkVXvZ0&#10;r5xxGK3VxVSJ7hPiQ097sk9hrrtZ173737r3XvdL3yy/7KA3/wD+Sr/7xWN9jTaf+SfH/tv+PHr5&#10;nf7wT/xLzm7/AKlf/dl27r3sunsy6w069797917r3v3v3Xuve/e/de69797917r3v3v3Xuve/e/d&#10;e69797917r5pH/C2namQo/nr8Tt8SR5AYrcPxETalFLJUq+KfIbN7l3Nl8nHRUYOqOoWPPUhqZSL&#10;SI0Cgnxm3vfuvdaX3v3v3Xuvpv8A/CLjv3b+9v5evenx9fLU8m9+i/knmNzTYP7iNquk687f2di6&#10;3a2U+2J1rHPmcRuaK+nTeL66iQPe/de63Gffvfuvde9+9+69173737r3Xvfvfuvde9+9+6917373&#10;7r3Xvfvfuvde9+9+69173737r3XvfvfuvdEs+Zn8xP4V/wAvvaEG8fl18hNh9P02Rp5anb22snV1&#10;Wb7D3dHCzRyPs7rXbEVbnspGki+Kaoo8e8ELFfPLECD797917rU++Tf/AAtr6E2zkMjhPiL8OOyO&#10;2YovNTUu++799YTqDEfcwzFBkaDZO06Xc9dXUcqqGiWqyOMnswMkUbKY297917qrTcX/AAte/mU1&#10;OTml2n8bfg5hcM2r7eg3Fs3vvc+Ti/dYr5svjewcRE9kKKdNEl2DNwGCr737r3Uzaf8Awth/mM0e&#10;SEu+fjJ8KNxYj0Xodp7b702ZkjYnyWyuY3znohcWt/kZt/j9B737r3VvnxZ/4WrfETf+Rx2B+Wnx&#10;j7a+Ok1WyU029eutw4vvjY1FL5FVsjm6H7PbudpaYpqcx4/GZOZTZAsgJce9+691tkfF/wCX/wAY&#10;vml1xS9s/Ffu/r/u/YdR9ulTldk5qOrr8BWVURnhxG8dtVYhymDyBQFzjsxRUtUq2ZoQCD797917&#10;ox/v3v3Xuve/e/de69797917r3v3v3Xuve/e/de69797917ot3yb+YXxc+GWxZOyPlN3v1r0dtDT&#10;P9jW783JR4zI5+am0fcUG0dtxmTJ5mrQSIxo8TR1E+k6vHpBPv3v3XutV/5Sf8LSfg51rW5LB/Fj&#10;4/d0fJ3IUUk8NPuvdFbjeg+uMnYMsFbiavNU2b3HJGSFZo67bNE+k24N7e9+691Tzv8A/wCFtPz1&#10;yNc8nVnxO+Imzcaah2jpN/p3L2VXLSl5DHC+Q27ubacbSBTEDKKUAlXIjAcCP3v3XukDT/8AC1j+&#10;aKtRA1X8fvgNPSrNE1TDT9Z/IelqJqcODNFBUy9ozLG7LcLI0ThTYlGA0n3v3Xuji9M/8LgexKSt&#10;oaX5C/AnZeex0sipks70z3JnNo1tBFYFqmh2nvfEZtKtrhgIJM1TD1A+X02f3v3XutjT4L/8KW/5&#10;Vvzo3BtnrzDds574+9w7srsZhsB1h8kMDTbEqdwbgylUmNo8LtrfmJqsntarqamrkip8fRPmoa2r&#10;aSNYaMuXjT3v3Xur/Pfvfuvde9+9+691p7dkf8LMfgr1p2Hv3rjLfFv5Z1+U6/3punZOSrsfB08c&#10;fW5DamcnwVZV0JqdzJJ4ZJIGeLyIraSNSg3Hv3v3XukX/wBBtHwF/wC8Ufl//wCc/TH/ANlHv3v3&#10;Xutz33737r3Xvfvfuvde9+9+690EfdvfvSHxr2DlO0/kF21130v11h/RX7y7M3dhNm4BKlomlgx1&#10;NX5yaFaisn0MtLRU+ued7Rwxu5Cn3v3XutZT5Vf8LD/5YnSVZktv9Dbf7q+XO46Np4YMvsrbMXWf&#10;VktVSt4paefefZzUeXYF+Iqig2xV08ihpEmK+Mye9+691SR2r/wt3+VOWqqw9IfCP4+7BomWVaCP&#10;tXfnY3btVE+lhDLWTbROyEkAOlmjREuAVDi4Ye9+690AX/Qat/NN/wCfB/AD/wBFZ8iv/tq+/e/d&#10;e6Mb05/wt5+SmKrqBfkF8IOjd+40tHHk5unOwd+9SVyI0apNV0FPvZd6xsUbXKtPJKusWiM0ZvN7&#10;97917rZc/l9f8KZP5ZXz4ze3+uRvzOfGbu/cVRDjsV1h8habG7aotx5iZliix+zOzMZUVW3q6SeV&#10;1hoqSsraKvqXOmKhY8e/e/de62Evfvfuvde9+9+69173737r3XvfvfuvdaQX/C3n/sln4Pf+J/7E&#10;/wDfdR+/e/de6+cJ797917rf8/4Qx/8AdUT/AMsm/wDmue/e/de63/Pfvfuvde9+9+69173737r3&#10;Xvfvfuvde9+9+69173737r3XvfvfuvdaEP8AwtI/mBV2Jw/Q38tvYOcaBd00tP8AIz5CQ0NRGTU4&#10;WgytRgeltl1708jHRJX0mYztdRVCKQ1NhqlLqwPv3v3Xuvny+/e/de62wf8AhJ1/K6xXzP8AmTmP&#10;lb3Dtj+NdB/DGo2/uPDY/JQa8Jvj5E5Oc1/W+FqYpQFq6Xb0NPPuSvijc6KmPERVKPTVjo/vfuvd&#10;fU39+9+69173737r3Xvfvfuvde9+9+69173737r3Xvfvfuvde9+9+69173737r3Xvfvfuvde9+9+&#10;690B/fvyX+PfxW2NP2X8ke6es+j9iQSNAu5ezd44TaOPrq0LrXGYj+LzRvXVjgjxUdGks7kgJGxI&#10;Hv3v3XutZ75Qf8LGf5YvTlTksH0LtbvT5Y5+k8i0eZ2ptWn6s6vqpoSUkhn3X2fJSZxbvYJLTbUq&#10;InXUyyW0a/e/de6ps7I/4W//ACHyVTKeofgf0vsuj8i+FOyO2t8dnVPiBGvyy7Yx20V1NyRZLLcD&#10;1Wufe/de6BCm/wCFsP8AMZTLVs1Z8Y/hRPg5I1GOx1NtvvSky1LL6NT1uZl3zNDUKbPZY6CEi6+o&#10;6Tq97917o4/R/wDwuByqVtHQfJP4E4+fHyeAZDdXR/clTSVtHpBFS9HsDfuImSp1kgxq+5YNFrFp&#10;NWpPe/de62lv5fH88r+XF/MrmpdudAd1x7d7cqI2k/0Cdy0dJ1x3DKscH3M38CwdRVVOPz3ijDPU&#10;HbeUyAhVS0xjFife/de6t29+9+69173737r3Xvfvfuvde9+9+691RT/NC/4UF/Dn+Uv3lsroL5Hd&#10;UfKfeO6d+9T4nuDB7h6W2L1buHZf8Ay2781ssYapy2+96bbqP4pT1GDnnqqeGjkjjgqKR/MWlZI/&#10;e/de6rY/6DVv5WX/AD4P5/8A/orPjr/9tX3737r3W1/1T2Pt3uPq7rbt3Z/3390u1Ng7O7H2v/E4&#10;IqXJf3d3xt6m3PhP4hTQSTJHP9tVReWNJXVXuA7AXPvfuvdEy/mAfzS/hL/LL2RRbv8All3Bj9p5&#10;bP0dbV7F6u29Sybq7c7E+xbxzjaOxscfO1OstoJMpXvS46GVlSorImdQfe/de603PkB/wt67BqM7&#10;VUfxY+DuzcPtmmqnSi3F8gOxc3uTO5uiD3jqKrZfXUWKp8XKV4aFM9kFB5EpHp9+9+691YX/ACCv&#10;+FHXyu/mo/MPK/Fv5A9J/HrZtDQdJb57Ti3l05Q9kYCrfJbT3NiMTTYyTC723BuBPBLBlhrYVIcS&#10;RagdMmhPe/de63I/fvfuvde9+9+69173737r3VQv8wL+eh/Lc/ltVOQ2x373fHuLt6gp4qg9C9NY&#10;6LsjtweYsY4MvjKWenxeDkZVMka7ky2O1oVaMsGW/vfuvdaq/fP/AAt93jPkayh+MPwU2zi8TDMy&#10;4/c3fPaeVz2RyNP5DplrNi9fUWNionK2uibiqgD/AGyBz737r3RKpv8Ahav/ADSGllMHQHwEjgMj&#10;mGObrH5ETyxxFiY0lmTtKMOwFgzCNQTyFH0HvfuvdGh6U/4W99642uo4fkX8Gupd5Y2RoY8hkelO&#10;yt49aV1IugLUVdHhd9U+7I6ghtTJTvXw3BCmcEaz737r3W0d/Lu/4UN/y1P5jmTw2w+v+067pjvT&#10;MtT0tD0V8gqbF7D3hn8nMNH2Ows9T1lZgdwyyOJPt6LGZV8i0S+WWggW4HvfuvdXke/e/de697//&#10;0vn/APv3Xut/j3737r3Xvfvfuvde97DeH/4tGL/7V1D/AO4y+47f4z9p6+xPlz/lXrD/AJ54P+rS&#10;9e9uPuvR1173737r3Xvfvfuvde9+9+69173737r3Xvfvfuvde9+9+69173737r3Xvfvfuvde9+9+&#10;69173737r3Xvfvfuvde9+9+69173737r3Xvfvfuvde9+9+69173737r3Xvfvfuvde9+9+6917373&#10;7r3Xvfvfuvde9+9+69173737r3Xvfvfuvde9+9+69173737r3Xvfvfuvde9+9+69173737r3Xvfv&#10;fuvde9+9+69173737r3Xvfvfuvde9lK2l2PuWP5V9j9bZnMy1e358JQVm3sbIQ0GOrqfCY7KLFRD&#10;SpQSU89S84H6nUEkkXJvNbRHaY7lFo1TU+oqRn8wKdc9vb33o52h+/1zp7K8y7k9xtEtlBNt9sxB&#10;S3njstvugsPapQSW89y84FdciBiWI1H3s2vso66E9e9+9+69173737r3Xvfvfuvde9+9+6917373&#10;7r3Xvfvfuvde9+9+69173737r3Xvfvfuvde9+9+69173737r3Xvfvfuvde9+9+69172Hvam/qHrL&#10;Ye4d41pjeTG0bJjKSRrfxDM1X7GLoQAdRDylTIVuVjDv9FPtRaW7XVwsK+fH5DzPUPe/fu3tXsf7&#10;T7x7j7npZ7KEi2iY0+ovJey1gAB1EPKVMhWpSFZJKUQ9e90R5PJVuYyNflslUSVeRylbVZCvqpTe&#10;WprKyZqipnkP9Xdix/1/Y8VVRQiigAoOvlH3vet05j3m75h3uZri8vppbieV8tJNM7SSO3zd2LH5&#10;nr3uD7t0V9e9+9+69173dJ8ZOrW6w61oY8jTCDc252jz24A62mpmniAxuJkJ5H20BAdPoJnltwfY&#10;K3S7+quTpPauB/lP5n+VOvpm+477DP7GeyVrDvMPhb5vhW/3Coo8Zdf8WtG8x9NCQHTIW4kuKEg1&#10;697MR7Lusx+ve/e/de697JH81uzF2/s2h68x1QVy28XWryoje0lNtqgnvoe1iPu6lVjUjhkimU8H&#10;2ebJa+JMbhuCcP8ATH/MP8I65e/3nPvenKHtvaezuzTadw5kIlugpo0e2wPWjUoR9XcqsakYeOC5&#10;RhRuve6r/Yq64Kde9+9+691724YnFV+dyuNwuKp3q8nlq6lxuPpY/wBdRWVs609NCt/yzsBc8D8+&#10;6u6xoXc0AFT9g6OOXth3bmrfrLlnYYWuL7cJ4ra3iX4pJpnWONB82dgKnA4nHXvd8vW+yaHrrY+2&#10;9m0Gho8LjooamojBArclKTU5Svs3P71Q8kgB+gIX6AewFcztcztM34j+weQ/IdfWJ7Le2G1+zXtb&#10;svtttOlk2y3VJJFFBNcvWS6nzn9a4eSQA/CGC8FA697W/tjqUeve/e/de697pe+WX/ZQG/8A/wAl&#10;X/3isb7Gm0/8k+P/AG3/AB49fM7/AHgn/iXnN3/Ur/7su3de9l09mXWGnXvfvfuvde9+9+691737&#10;37r3Xvfvfuvde9+9+69173737r3Xvfvfuvdafn/Cx74SZvvn4J9XfLDZOHmy+5vhrv7Ky7yp6Ghq&#10;KmuXpbuRKDAbszX+R6nkTFZvG7cqJRJEUgpJK6qaSFIpfJ737r3XzCvfvfuvdWf/AMo7+Z52l/Kh&#10;+Xm2fkZsTHybu2Vlce2xe8OrXrjQ0nZPVuUyNPXZXG0tU4eOly1FNTw5DC17Rt4amIRyB6Wephl9&#10;7917r6+3wi+efxd/mHdK4jvf4r9mYvfu062Okh3DhHeGg3111n6in8820ex9pNI9RislFZxok1Qz&#10;qvnpJqmmaOd/e/de6OH797917r3v3v3Xuve/e/de69797917r3v3v3Xuve/e/de69797917r3v3v&#10;3XutOr+fl/wpuwHwkyu8fh18Eazb+/PlnipKvAdpduV1LRbh69+OuTX9mt25isbN5KbO7ypTqWpp&#10;ahWx+JmAirUrKtKnH0/vfuvdfNo7g7m7Y+QXY25+3e7+xd4dq9m7zyEuT3NvffWdr9xbhy1VIfSs&#10;1fkHdkhiW0VNTRaYYIlWKFEjRUHvfuvdB7Q0Nbk62jxuNo6rIZHIVVPQ0FBQ08tXW11bVyinpaOj&#10;pacNJLLLIypHGilmYgAEn3737r3Vj/WP8nD+ap3DiqXO7A/l+fK3I4Ovhepx2azPTm79mYnJ0yLG&#10;/wB1i8lvWnx0NTEwkXxywO6uQ4QsY5AvvfuvdBL31/Lm+fHxdxNTuL5C/Df5J9RbUo9X3W9N6dO7&#10;5xexIWSpakKPvk0TYjVrXhfvblWRwCkkbN737r3RMPfvfuvdGN+LPy5+SHwp7awneHxd7c3d0/2R&#10;g2VFzO2K4ChzWO8gknwG7dvVqy47M4yYgGbHZSlnp3IVjHrVWHvfuvdfU1/kSf8ACgHqv+bBtSTq&#10;Ls7H4PqH5tbG2+cturryiqJY9n9sbfx+mHI9g9QyZCSSfTCWR8tgaiWSpog4lilq6USTQ+9+691s&#10;be/e/de69797917r3v3v3Xuve/e/de61LP57n/CmTYH8vnJbn+Knw8h2z3B8xaSGbG733TkSuX6v&#10;+OlbNEP8izsFMwXObpjVtQwiSinoXsck7So2Pk97917r5pvyK+TXyA+W/aGa7o+S3bm+O6Ozs9aO&#10;u3ZvrNT5Wrp6FJnnpsLhKP00uNxtO0j/AGmMx0EFJTqxWCGNePfvfuvdAZ797917pfbB6p7R7WyL&#10;4jq7rbf3ZOWjaFJMZsHZ24d4ZFHqJBDTq9Ft6mqJAZHIVAV9RIAuffvfuvdDbmPgl839vUTZLP8A&#10;w2+VeDx6yRwtX5j489u4yiWWU2iiaqrcOiBmPCrqufx797917osGQx2QxNbUY3K0NZjMhRyGGroM&#10;hTTUdbSygXMVRS1Kq6NYg6WUH3737r3V7H/Car4oj5Yfzgfi/jslQNXbO6EyWU+UW9CInmWlpul1&#10;iyuxZZowNBik3jUbZpZvKQpSVh6mKo3vfuvdfYU9+9+69173737r3Xwhvlh/2VN8lf8AxP8A3J/7&#10;8XJe/e/de6AD3737r3X3+Pfvfuvde9+9+69173737r3Xxl/5+FZ8p8Z/NP8Alr1n8qe3uwu3c31p&#10;2tuKj6wyG+ss1TS4fpbeJi351RSbXwVGsOMxVNLt7IYuWopcVSww/ceQshk1H3737r3VPePx2Qy9&#10;dSYvFUNZk8lkKiKkoMdj6aatrq2qncRwU1JSUytJJI7EKiIpJPAF/fvfuvdWH9Vfygv5pHddDBlu&#10;uPgD8r8zhaunSroc/k+lt7bR27kqaRC6T4rcO8qXH0VUpA4NPO/4H1Iv737r3Qn5r+Q//OHwOLrM&#10;vXfy8fkpPSUMayzRYXZa7kyjq0giAo8Jt2eqrahrsCUp6d2AuxGkEj3v3Xuqz+xur+y+nt1Vuxe2&#10;+u99dW73xio+S2d2NtLP7I3Vj0kZkjat29uanpauIMUYAyQi5BA+h9+9+690hffvfuvdb1n/AAmQ&#10;/wCFCG+dvdidffy3vnBv2s3X17viox+y/i33XvDJtV5/r7eEqx47avSO881Xv5KvA5ZlWh23VzO9&#10;Rj656fHsZMfUxNive/de6+iZ797917r3v3v3Xuve/e/de60gv+FvP/ZLPwe/8T/2J/77qP3737r3&#10;XzhPfvfuvdb/AJ/whj/7qif+WTf/ADXPfvfuvdb/AJ797917r3v3v3Xuve/e/de69797917r3v3v&#10;3Xuve/e/de69797917r4o386D5R1PzF/mi/NLvFcnJldu13dm5th9fVBqDNSnrTqSRerdg1FBEtk&#10;hjq8ZiKeveKMW808rszyO8j+9+691WB797917r7JH/CeT4f0Hwy/lLfFXZ0mKXG747f2jD8lu0pW&#10;h8FdXbz7vo6fdGNiysIZgtTi9ufwHAuODagXUA+oe/e/de6uw9+9+69173737r3Xvfvfuvde9+9+&#10;69173737r3Xvfvfuvde9+9+69173737r3XvfvfuvdNuZpK6vw+VocXlZsDk63G11Jjs5T0tHXVGG&#10;rqmlaGkysFDkUkp5np5GWZYp42jcqFdWUkH3v3XuvhxfPvsb5bb8+WPd2M+bXam+u2PkH1p2Vvfq&#10;3fWZ3xmanJNjM5sLctRtjLYfbmP9FHjcZFUUr/aUONp4KVI9PhiVSPfvfuvdFCx+OyGXrqTF4qhr&#10;MnkshURUlBjsfTTVtdW1U7iOCmpKSmVpJJHYhURFJJ4Av797917o+ewP5Uf8zjtHGx5rYf8AL8+Y&#10;+4cJPTxVVJnYPjn2tSYOvgmAaKTG5nJYuGlqbqytanlc6SGtpIPv3v3XulZvv+TZ/Nc62oa/J7s/&#10;l4/LuDG4uOObI5HCdHb73fQUdPJR/fNVz1m0KOvjWGOP/PzFtELApKyOCo97917qubMYbMbeylfg&#10;9wYrJYPN4qqlocph8xQ1WMymNradtE9HX4+tVJoZUbh45EDA8ED3737r3XHE5bK4DK4zO4LJ5DC5&#10;vC5Cjy2HzGJrKnHZXE5XHVK1mPyeMyFGyTQVEEyJLDNE6ujqGUhgD797917r6W//AAmc/wCFBO4v&#10;miMX8BvmjuX+K/J7bW26ys6V7ly1SP4j8gdrbaomrMttXejuB5d4YmhjkrBkASctQwzTVAFfSz1G&#10;Q97917rcx9+9+69173737r3XvfvfuvdfNi/4W4YNqf5p/DncpqVZMt8Xs3g1pBGQ0Dbe7Xyle9SZ&#10;tVmEoyaqF0jT4ybnVYe9+691pSe/e/de6+tL3j/N26+/lf8A8iD4K/Iytx+Jz3dXbfwq+L2E+N3U&#10;eWq3mTdO/wDMfHzAZebJZ+OhenqWwG3IJ0rc3UQNEXvT0SSw1FfTN797917r5ZnyQ+SXd3y57n3x&#10;8gfkR2Fnuzu1+wstNltxbnz1R5GAdz9nh8NQRBafH4yijIpsdjKKKKmpYFSGCJI1Cj3v3XugN9+9&#10;+691te/8I2/+3uG4/wDxUDuX/wB7baHv3v3Xuvqd+/e/de64u6Ro0kjKiIrO7uwVERRqZmZuAAOS&#10;T797917r55f8/D/hUlvHNbl3z8NP5Y++KraG1dvZLMbR7c+XW16oR7m3jkKP/cdlNs/H3N07asZi&#10;oJvuIZ920/8AldZIiSYealpEWsyHvfuvdaI9dXVuTrazJZKsqshkchVVFdX19dUS1dbXVtXKaiqr&#10;KyqqC0ksssjM8kjsWZiSSSffvfuvdGh+NPwY+Y3zIyFVjvi38Z+6O9P4fULSZbK9e7Cz2b2xgqll&#10;DpBuLd8cK4rHMwZSorqyK9xa9/fvfuvdWO5H/hNj/O6xeCXcdT8C97S49lrWFPjuzugsvnQKBGkn&#10;DbWxO7J8mCwU+EGjBmNhCHLKD737r3VWPf8A8Wvkn8VN1R7J+SvQ/bXRO6ahZpKDEdqbC3JsqbL0&#10;0DBJa7AzZ2nhiyFMCy2qaKSWI3FnNx797917oCYZpaeWKeCWSCeCRJoZoXaOWGWNg8csUiEFWUgF&#10;WBuDyPfvfuvdb/H/AAm1/wCFH+7Nwbs2B/Lx/mDb+rNz1G56zHbO+MvyQ3fXvWbil3FWOtFgOne3&#10;9yZCXyV330njpNuZyo11RqnjoKySVJaean97917rf89//9P5/wD7917rf49+9+69173737r3Xvew&#10;3h/+LRi/+1dQ/wDuMvuO3+M/aevsT5c/5V6w/wCeeD/q0vXvbj7r0dde9+9+69173737r3Xvfvfu&#10;vde9+9+69173737r3Xvfvfuvde9+9+69173737r3Xvfvfuvde9+9+69173737r3Xvfvfuvde9+9+&#10;69173737r3Xvfvfuvde9+9+69173737r3Xvfvfuvde9+9+69173737r3Xvfvfuvde9+9+6917373&#10;7r3Xvfvfuvde9+9+69173737r3Xvfvfuvde9+9+69173737r3Xvfvfuvde9+9+69173737r3Xvda&#10;m/sqdo/N7AZj0wx5TIbRoppC91eDPbej2lLLKL8BQ5+v00hv8fYmt08bY2T0DH9h1dcSfdvfj7ef&#10;3ou0cxmkaX9xtMLtXDJf7fHtLu2cBQx40A0B6efXvdlfsM9dtuve/e/de69797917r3v3v3Xuve/&#10;e/de6974q6OWCurFG0OFYEo9g2hrfQ2INj/Ue/dUSSOQsI2DFTRqEGhoDQ04GhBoc0IPn173y9+6&#10;v173737r3Xvfvfuvde9+9+69173737r3Xvfvfuvde9+9+69173737r3XvdUnzL7XG7N4wbAxFSJM&#10;FsmWQ5JomvHW7pmj8VVcg2IooyadeARI1QDcafYs2W08GH6hx3Pw+S/7PH7KdcA/7yn3/HuD7jxe&#10;0fL0wfauWHY3JU1WfdHXTLXNCLKMm3XAKzPdqdS6SPeyXezrrmd173737r3XvZp/id1Mew+wYs7l&#10;KcvtfZElLlq7Wl4a/MCQyYXF+oEMvkQ1E62IMcehreVT7Kt2u/prfw0Pe+B8h5n/ACD7fl1nr/d+&#10;/d9PvH7vx81b7CW2LldorufUOye81FrK1yCGXWhnmWjAxQ+E9PHU9e93C+wd19HHXvfvfuvde9xa&#10;+uo8XQ1uTyFRHSUGOpKmurqqY6YaajpITUVNRK34VEVmY/0HvaqXYKoqTgdF+7brt2xbVc73vEy2&#10;9pZxSTzyuaJFDEhkkkY+SoiszHyAPXvdEvbfYNZ2fv8A3DvCp8iU9fVmDEUsh5ocJR/5Pi6TSDYM&#10;IgHl08NKzt/a9jy0txa26wjy4/M+f+r06+Uv7wnu/uPvn7u7x7jXupYbuUpaRN/oFlD+naxUBoGE&#10;QDy6cNO8r0q5697Df2p6hbr3v3v3Xuvez1/CXrD+NbkyXZmUp9WO2vrxeA8i3jn3DW0/+V1KXuD9&#10;pSyWsR+udGU3T2Q73daIhaocvk/YP85/wddV/wC7B9i/6y863vvfvsOqy2LVa2Godsm4TR/qyCtQ&#10;fpLZ6UIxJdROp1RGnvdoPsL9d1uve/e/de69797917r3ul75Zf8AZQG//wDyVf8A3isb7Gm0/wDJ&#10;Pj/23/Hj18zv94J/4l5zd/1K/wDuy7d172XT2ZdYade9+9+69173737r3Xvfvfuvde9+9+691737&#10;37r3Xvfvfuvde9+9+690ld9bH2h2bsrd3XHYO3MTvDYm/ts53Zu9Np56kjr8JuXau5sZLhs/gcvR&#10;TXWWmq6WaWCaNuGRiPfvfuvdfIP/AJ6H8lHtn+U137X5LCYzMbv+G3am5MlL0H2yBNkRhhP5MkvU&#10;HZNaqAUu4sZAr/byS2jytJEa2mYyR19NRe9+691RD797917oxPxi+W3yV+GHZuP7i+LXdG+uk+xM&#10;eqQtndmZU01PmKBJBMcNuvb9as2MzWOZwryY3L0dTSuwVnhYqCPe/de63e/5fH/C0WjFFg9gfzKe&#10;i6z76L7agk+Q3xzoaeWCrUladMlvjpfOVURhZQDPXVuAysgclhS4aMBYz737r3W5b8Rf5g/ws+eO&#10;2G3X8Sfkd1n3TS01HTV+XwO3s0cfv7bFNWC9M+8OtNxJR7hw/kOpU/ieMg1MrBblTb3v3Xujj+/e&#10;/de69797917r3v3v3Xuve/e/de69797917rW9/4Un/zf6v8AlkfEel6/6Xz9PQ/L35P0+e2p1TV0&#10;1RFJkuqdkUMKU2++6ZKRCWSqpFqYsdtwzaVbJTfdKKiLGVVO/vfuvdfJVyORyGXyFdlstXVmUymU&#10;rKnI5LJZGpmrchkchWzNU1ldXVlSzSTTTSM0kssjFmYlmJJJ9+9+690fX+Wp/Lh7/wD5ofyd2x8b&#10;OhqCGiaeH+8XZfZOZpaqbZ/UfXNFVR0+Z3tudqWzSFWljpsdj43WWtrJIadGjVpJove/de6+sF/L&#10;N/km/BX+V3svBwdOdZ4ne3eKY2KPeXyZ7HxOOzvbe5stNCq5V8BkKlZI9s4qRgFhw2C8MQiSP7uS&#10;tqhJVy+9+691br797917rHNDFURSwTxRzwTxvDNDMiyRTRSKUkiljcEMrAkMpFiOD797917rU2/n&#10;T/8ACX744/M/aG7u9vhHtLZ/xw+XeLo63PPtTbGOpds9Md+T0tK80u3dwbYx3iodv56rcA0m4sdB&#10;HFNOzrlYJ/OK+i97917r5fW9Nmbt643hurr7f2281s7fOx9xZnaO8dpbjx1TiNwbY3Rt3IyYjPYD&#10;OYqtVJqaro6qGWnqIJVDI6srAEe/e/de6V3SHdnaPxw7d68726V3hlNhdq9Wboxu8Nkbtw7otZiM&#10;1i5dcTPDMGinp5kL09ZSVCPDUQSSwTxyQyOje9+6919n/wDlNfzFNi/zQvhH1Z8pdqQ0OE3XkYaj&#10;ZfdOw6Op+5PXXc21YYYt5bbDMWf7SoE1NmMQ8h8j42to3lCTNJGnvfuvdWS+/e/de69797917rWb&#10;/wCFK385mq/lmfGrG9N9E7gho/mR8mMTmaHYlfTlZa3pzrCEPid09yMgv48iZ2/hu11mUI9YKmsH&#10;kXFywS+9+6918nfI5HIZfIV2Wy1dWZTKZSsqcjkslkamatyGRyFbM1TWV1dWVLNJNNNIzSSyyMWZ&#10;iWYkkn3737r3Ri/iJ8QvkD86O+dl/G74z7ByHYPaG9qiQ01FTstJhtvYOjKnNbx3lnZx9vjMPj43&#10;WSsrqhgoJSKMSVEsMMnvfuvdfS4/lnf8JQvgb8R9tbe3j8ucDg/mv8hjT01bmm3xQVT/AB92lkpI&#10;Vaqwu0OqK0inzdPCxeE5DdcVV90FWePH45mMC+9+691tB7P2Vs7r3b2O2jsHaW2dj7UxEK0+J2xs&#10;/A4rbW3sXTqAqwY7C4WKCmgQAABYolHH09+9+690pvfvfuvdF976+J3xg+UuCfbXyQ+PfTPeeGML&#10;wwUvanXG097SY/WhQT4etz9LPUUM6aiYqijliljb1I6sAffvfuvdEg+Bf8lz4L/y1u9e8e9viXsv&#10;dWxsn3ltHa+zMjs3MbvyO8Np7Fw2BzdVuDKU2wKncoqczTxZiqloZMhT1+Wq41NBSimWnUSK/vfu&#10;vdWw+/e/de69797917r4Q3yw/wCypvkr/wCJ/wC5P/fi5L3737r3QAe/e/de6+/x797917r3v3v3&#10;Xuve/e/de61u/wCZ1/wnF6G/mj/PXrD5adtdqbm692Bt7qHF9f8AbPXnW+Jx1FvPtvNbT3HW5HaG&#10;RO+cqKinxUS0NecdkZxjamplpqWmgp2pWAqY/e/de6tr+In8uL4OfBDAUuC+KPxm6t6jmgpftKnd&#10;+LwKZnszNQtAKeQbj7T3O1buLIBlBulZk5EGptKqGIPvfuvdHZ9+9+69173737r3RKvnN/L1+Jn8&#10;xjqDJdNfKvqnC76w0tLWja276eClxvZXWeYq4fHHufrXfCxPVYutiYI7IuulqQohraaqpmkgf3v3&#10;Xuvj0/zSf5eXZH8r/wCZvZfxQ7Cr23JRYBcduzrDsFMe2Lo+zOp90iSXaO8qagZ5PDKWhqsbkqdZ&#10;HSDI0dZBHJLHEsr+9+691X1SVdVQVVNXUNTUUVdRVENXR1lJNJTVVJVU0gmp6mmqISrxyRuodHQg&#10;qQCCCPfvfuvdfaZ/kn/OKt/mF/y1PjT8jNzZKnyXZ9Rteq667oeIBJj2x1jkJNn7oytbAvoikzSU&#10;1NuFIoyVSLIRqLW0r737r3Vq/v3v3Xuve/e/de60gv8Ahbz/ANks/B7/AMT/ANif++6j9+9+6918&#10;4T3737r3W/5/whj/AO6on/lk3/zXPfvfuvdb/nv3v3Xuve/e/de69797917r3v3v3Xuve/e/de69&#10;797917oAvld2rL0T8W/kp3fBPDSzdN9A9x9qw1VQI2p6aXrzrvI7ujnnWZ40KIaMMwaRRYG7KOR7&#10;37r3XwiJppaiWWeeWSeeeR5pppnaSWaWRi8kssjklmYklmJuTyffvfuvdCl0R1pP3R3h0107TSzQ&#10;VPbPa3XnWlPPTvTR1EM++93Ue1opYJK0iFXVqoFTMQgNix039+9+69195DDYfGbew+KwGFo4cdhs&#10;HjaHD4nH04K09BjMZSrRUFHAGJISKJERQSeAPfvfuvdOXv3v3Xuve/e/de69797917r3v3v3Xuve&#10;/e/de69797917r3v3v3Xuve/e/de69797917r3v3v3XutUz5X/8ACWL49fNf+Z/2982+7e189hOh&#10;uz6XYm5ct0B1fRJt3c26u0MTtyHbm867cG/6tZkx2IyJx9JkKmPG0j11XUVlaVq8c0ccs3vfuvdX&#10;4fFX+X38KPhDgaXb/wAU/jL1H0tHT0ZoJtwbY2tS1O/8xSngrujs3Omr3Hl2t6fJlMrUPay6rAD3&#10;737r3Rw/fvfuvde9+9+691Up/NH/AJM3w4/mo9Y5zCdu7Hw+zu8qfD1cXWnyX2jhKOl7O2PnEpEh&#10;xLZqrpjTncWFQxRR1WCy0zxNDr+0koqoxVcXvfuvdfHz+Vfxl7W+GvyL7e+L3d+IhwvaHS+8q/Z+&#10;56ejllqMXX+GNK7DbjwNXPHFJPjMvj56TK4uoeKNpaSohkaNCxUe9+690hune2t+9C9sdbd29W52&#10;o2x2P1NvjbHYex8/TXMmK3RtHMQ5zDVTR3AkjE8KCaF/RIhaNwUYg+9+6919xv4bfJTa/wAxfin8&#10;e/lJs5IabBd69S7L7GXFwztVf3ey2fwsVRuXac9QwXXPh8l93i6hgLGWnexIsT737r3Rlffvfuvd&#10;e9+9+69185n/AIW/4asg+RXwO3C5h+wynSvbmGpgrsagVmB3zjK6uMsdrBCmRp/GwYkkOCBYE+9+&#10;691o2+/e/de6sH+evzw3x8zsf8Pdj5TIZD/Rv8Nvhp8fvjB1vg6lRSQQ1uxOuMZQ9jbkkx0B8Iqq&#10;7LwvQCsVRJUY/HY0zEyRn3737r3VhP8AJu/4Tx/KX+a7JD2pk8k3x3+IuPyUtHWd47lwE+XyvYNZ&#10;ja40eY2/0xtF5aX+LSwSJJT1mXqKiHHUkqyR+WqqoJKL3737r3W9R0P/AMJSf5M3Tm3qLHbu6H3t&#10;8h9y09KkNXvfufuHsQZGsmKt9zMNtdYV+2sBGHLDQP4SzxqqhZNWt397917qwn4o/wAm7+Wv8He5&#10;pfkF8VPjFh+ne259j5fribc2E7D7hy9LLs/O5Kmy+Wxkm1d1bhr8OZJp6OmY1px/3QEaoswjup97&#10;917qzf3737r3Wmh/wrU/m+Zj4u9MYn+Xt8ft0tiO7PkntWqy/eG58JkDHmeu/j7WzS4j+6tLLRyL&#10;JS5Hec0dTSSu1zHiIKxDGDkKWeP3v3Xuvmbe/e/de63Jf+E4n/Cc/BfOTD4z5x/OHDZhPizTZirp&#10;+menIqqswdV8hMpga5qDL7r3XlKFo6um2fRVcU1FFBRTQ1OTrIpgZoKGmZcj737r3X0oevuuuv8A&#10;qbZ2B676t2PtHrfYO1aFMZtnZOxNuYjaW09v46MlkosLt7AwwUlNECSdEMSi5Jtcn3737r3Sy9+9&#10;+690B/yH+NXQnyz6r3F0n8kup9l9ydW7pp2hy20d7YiLJUazeNo6fLYesXRV43JUxYyUOVxtRBWU&#10;slpaaeKVVce9+6918mn+fp/Ja3H/ACjvkTh5Nj12c3t8Su8pM3mOjt75aF58ttWvxlQJc507vzIw&#10;osMmWxUM0E9FXBY1yVE6zoizwV0NP737r3VCMM0tPLFPBLJBPBIk0M0LtHLDLGweOWKRCCrKQCrA&#10;3B5Hv3v3Xuvqd/y9/wCbLv8A+a3/AAnW+YXd8m+qzFfMT4dfDz5Q7D39vKgrYl3W3YfV/wAdcrun&#10;qbvCNZjJIKrL0cdDXz1jxiKXMUuTEKLHFoX/1Pn/APv3Xut/j3737r3Xvfvfuvde97DeH/4tGL/7&#10;V1D/AO4y+47f4z9p6+xPlz/lXrD/AJ54P+rS9e9uPuvR1173737r3Xvfvfuvde9+9+69173737r3&#10;Xvfvfuvde9+9+69173737r3Xvfvfuvde9+9+69173737r3Xvfvfuvde9+9+69173737r3Xvfvfuv&#10;de9+9+69173737r3Xvfvfuvde9+9+69173737r3Xvfvfuvde9+9+69173737r3Xvfvfuvde9+9+6&#10;9173737r3Xvfvfuvde9+9+69173737r3Xvfvfuvde9+9+69173737r3Xvfvfuvde91RfNWOfD904&#10;LL0t4pptoYHJQTrGVArKDM1tOt3+jMghjJ/IBUf0uLNkIeyZD/ER+0D/AD9cAP7zeG65c+81tXMV&#10;h2SS7RYXKOFIpNBeXsY7uDMghjJ8wpQHyJ97tIwOXp9wYPC56j5pM3icdl6U3venyVGlZBz/AMFc&#10;ewtIhjkaM8VJH7DTru/ynzDZ83crbZzZt3+4+6Wlvdxf807mFJk/4y4697dfdOhB173737r3Xvfv&#10;fuvde9+9+69172SDovOVFD8lvkBtSomZI8rXV2fgp3l1I0uNzKwo8SXK62grlLAerSouPRweX8Yb&#10;bLeYeQA/aP8AOOuXH3VeaLza/vt+73IN5IVTcJ579I2eqlra8VFZBUrraC+UsB36EAYUjOn3s7/s&#10;j66j9e9+9+69173737r3Xvfvfuvde9+9+69173737r3Xvfvfuvde9gf8ge1oepevchl4JY/7yZbX&#10;h9rU7aGY5SoiJbINE17xUkd53JBUsI4zbyD2u2+0N3cBD8Iy32en58OsW/ve+/1t93z2evOYbSRf&#10;31uGqz2uM0JN1IprcFTWsVpHWZyQUZxFCxBmU9e90kTzzVM01TUSyT1FRLJPPNK7SSzTSuZJZZJG&#10;uWZmJJJNyfY3AAFB5dfL7dXVze3Ml7eSNLNMzO7uSzO7kszMxqWZmJJJySST173i976Y697cMVi8&#10;hnMnj8NiaWWuyeVrKbH4+jhXVLU1lXKIKeFB/VmYC54H1PHurusal3NABU9G+wbDu/NO+WfLWwQN&#10;dX1/NHb28KCryTSuEjRfmzMBU0A4kgZ697vN6e60oOqNh4faVIYpqyNDXZ2viUgZLO1aKa+qGqx0&#10;LpWGG4uIkQHkEkC3ly13cGY8OAHoPL/P9vX1Q/dx9kto9gPafbvb7b9Mlyg8e+nUEfU30oXx5c0O&#10;hdKww1AIgiiDdwJPvYn+0vU69e9+9+69172Rf5q9qrg9t0fWOJqAMrulEyGfaJ7SUe3qae9PSvp5&#10;BrJ0/B/zcTqw0yD2e7JaeJKbpxhMD5n/AGB/M/LrlZ/eb+/qcrclW3sdy/NS/wB+C3F+Vbuh2+KT&#10;9OI0yDeTp5H+xt5UdSsynr3urv2KeuEvXvfvfuvde9u2BwmT3LmsVt/DUzVmVzNfS43H0ykDy1VZ&#10;MIYgznhVBN3duFUFiQAT7pI6xIZHNAoqehBypyvvfO3M1hyhy3Abi/3OeK2t4xjVLM4RAScKoJq7&#10;tRUUFmIUE9e93u9bbFxvW2ycBs3FhWixFEqVVUF0vX5KdjUZLISX5vNMzsoJ9K6UHCgewHcztczt&#10;M3mf2DyH7Ovq69lParZPZX2w2j222KjR7dCBLLShuLlyZLm4bzrLMzsoNdCFYx2ooHva59sdSn17&#10;3737r3Xvfvfuvde90vfLL/soDf8A/wCSr/7xWN9jTaf+SfH/ALb/AI8evmd/vBP/ABLzm7/qV/8A&#10;dl27r3sunsy6w069797917r3v3v3Xuve/e/de69797917r3v3v3Xuve/e/de69797917r3v3v3Xu&#10;gp7u6N6h+SXVm8uku9+vds9pdU9gYmXC7u2Ru2gXIYfLUTsJYnsCstPU08qpUUdbSyR1FNOkc9PL&#10;FNGjr737r3XzuP5sH/CQvvTprJ7h7i/ln1OS+QPUTtPk63487ly+Pg712HDZ6iqp9l5fIGlod3Y6&#10;BVbwQGWnzABip46bKza6lve/de60zN67I3p1tuvO7D7F2hujYO+NrZCXE7m2bvXAZba269uZWAAz&#10;4zO7dzsUFZR1CXGuGohRxcXHv3v3Xukv797917pWbG37vnrDdeF351rvTdnXm+Nt1iZDbu8tjbiz&#10;G0t14DIRi0ddhdxYCanrKWZbnTLBMrD8H3737r3W4L/LF/4V/wDyf6HrtudYfzDcDUfKfp6L7XGH&#10;uDbdHiMF8jNoUSusSV2UVWpMNu+GCFdJirUoMjKzNPPlqlwIn97917r6HHxT+XPxz+bvTO3e/fi7&#10;2ptvtrq/cmuCHNYGaaGvwuXgiSau2zu7buRSHIYfLUqyxtU4zJ00NRGrxuY/HJG7e9+690Y/3737&#10;r3Xvfvfuvde9+9+6918Yf+e585q/+YB/M6+SXb9Jmmy/WWyt1VXR3RscNT9ziabqfqaun25icphT&#10;qe0GfyAyW6HGo/u5KQDSoVF97917qn/3737r3X2Av+E5H8tPEfy7P5dnXNRuXb9PRfIv5NYvA95d&#10;8ZWelSPNY6TcWL++666vqJmXyxw7Zw1TFBUUhkdFytRlZozpqAB737r3V+3v3v3Xuve/e/de6979&#10;7917r3v3v3XuvnY/8LKv5auM2Jvzq7+Zh1ZtyGgxPbOSoOl/kpFi6UpF/pJxmElq+rux66KENZ8t&#10;h6CqwmQqWEcSyY7Gg6qmtZn97917rRV9+9+691uO/wDCNb5t1vUHzi7K+F25Mz4tifLPr+u3Fs7G&#10;1EgMcPdvTOPqNzUX2IkFof4htZtwirKspmejoUIcpHp97917r6bfv3v3XuoOTyeOwuNyGZy9dS4z&#10;E4mhq8nlMlXTx01Fj8dQU7VVbXVlTKQkcUUSNJI7EBVBJNh797917r4lH81z5zbh/mL/AD4+Q/ym&#10;ylfWVG1t270rcB1Bi6pKimXbfSWzpW291dho8fPb7eZsXDDXZJFRBJkKmrqGRXmf3737r3VeEMMt&#10;RLFBBFJPPPIkMMMKNJLNLIwSOKKNASzMSAqgXJ4Hv3v3Xuvr+f8ACen+Uft7+V78M8DXb425Sp8u&#10;/kHicHvr5C7hqqcfxfayVFOa/afSNDIzN4aTbUFQyZARMfucrJWTs7wikjp/e/de6v49+9+69173&#10;737r3Xvfvfuvde9+9+69173737r3Xvfvfuvde9+9+6918Ib5Yf8AZU3yV/8AE/8Acn/vxcl79791&#10;7oAPfvfuvdff49+9+69173737r3Xvfvfuvde9+9+69173737r3Xvfvfuvde9+9+69173737r3Whv&#10;/wALe+iMLU9d/Bj5N0lBHBuLDb07M6Iz+UjFIsuUwu5cHTdgbQoK0sfO60E+JzklNoBjQ1k+uzPH&#10;f3v3Xuvnn+/e/de6+jh/wiF7hyGe+Nfzn6Enmkkx/V/dnVXa1BE7zMtPL3bsjI7VrkhV10KrHYcb&#10;lUcnUWLKtwX97917reI9+9+69173737r3WkF/wALef8Asln4Pf8Aif8AsT/33Ufv3v3XuvnCe/e/&#10;de63/P8AhDH/AN1RP/LJv/mue/e/de63/Pfvfuvde9+9+69173737r3Xvfvfuvde9+9+69173737&#10;r3VYX86vMnBfykP5jdaMkuKM/wAPu8sN901UlGJRuLY1Xt9saJXKgmtFV9mIr3lMojAJcA+9+691&#10;8UT3737r3VkP8nbAU+5f5r38t/GVUrRQx/Nn41ZlisaS+V9tdtYrccVM6ScFJnpFik/orEjn3737&#10;r3X21/fvfuvde9+9+69173737r3Xvfvfuvde9+9+69173737r3Xvfvfuvde9+9+69173737r3Xvf&#10;vfuvde9+9+69173737r3Xvfvfuvde9+9+69173737r3XvfvfuvdfM8/4WqdC4PY/zq+Nff2Gpqei&#10;rO+vj3W7c3UkCwo+U3N0vu16CPP1mlQ7TSYjO4jH63YjxUUSqBpN/e/de60yvfvfuvdfVp/4SBdy&#10;V/Z/8nzD7Nr6macfHz5Hd09Q44Ty+R4sXlVxPd8EcWpQwiWbeU6ICWA0lVYBdCe9+691tH+/e/de&#10;69797917r54f/C4v/man8u3/AMR/8jv/AHo9n+/e/de60Q/fvfuvdWg/ydf5eWX/AJnfz56d+L4m&#10;yWN68qJq7sLvLcuKZI67bPS+yHhqt31VFUOriGryMs1FgcbOYpFirchTSSI0av797917r7P/AFp1&#10;psHpvr7ZnVHVe0sHsPrjrvbeJ2hsnZu2qKPHYLbe28HRrQYrE42ji4WOKJFFySzG7OzOzMfe/de6&#10;XHv3v3Xuve/e/de6Y9z7lwWzNt7h3hujJU+G2ztTB5bcu4sxV6/tcVgsFQSZTL5Kp8QZvHBTxSSv&#10;pUmymwJ49+9+6918PL+Yh8vdz/PP5sfJD5Z7pkrBJ3F2Zm81tjGV0pmn211ziyu3esNol+Af4Tt6&#10;jxuPZgq62iaQqCx9+9+690/fyy/hjl/5gvzu+NfxHxtRXY/G9s9hUtPvjN45Eat271htihn3l2fn&#10;6JpgYhU0uAx+QkohKQj1PhiJu4B97917r7bfXuwNl9UbE2b1h1xtvF7O6/682vgtl7K2phIPtsRt&#10;za22cZHh8FhMbBclYaamhjiTUxNluxJuT737r3Sw9+9+69173737r3XvfvfuvdU0/wA/r4ZYT5vf&#10;yqvlTsCbER5LfnV2w8v8ienqlIVlylB2R0piKnd8FDhCysBUZzFR5XbR1AAx5GT1Rm0qe9+6918Z&#10;33737r3V+H8jj5TVnU21P5tXxpyGVmh2r8sv5SXzpp8fhRVNFT1/aXSPxz3R2PtjINTG6yPTbb/v&#10;lGAAGAmLBtKsG//V+f8A+/de63+Pfvfuvde9+9+69173sN4f/i0Yv/tXUP8A7jL7jt/jP2nr7E+X&#10;P+VesP8Anng/6tL1724+69HXXvfvfuvde9+9+69173737r3Xvfvfuvde9+9+69173737r3Xvfvfu&#10;vde9+9+69173737r3Xvfvfuvde9+9+69173737r3Xvfvfuvde9+9+69173737r3Xvfvfuvde9+9+&#10;69173737r3Xvfvfuvde9+9+69173737r3Xvfvfuvde9+9+69173737r3Xvfvfuvde9+9+6917373&#10;7r3Xvfvfuvde9+9+69173737r3Xvfvfuvde9+9+69173Wf8APXG+LcXXeXt/wOwudxuq31/hVdBV&#10;Wvf8fef6kfX6n6ATbA1Y5E9CD+0H/N1xC/vZtl8DnLk3mKn+5VlfW1fX6WeCWnHy+s/hHHi3Bfez&#10;WfFncg3J0hsx2cvU4SCs23VAnV4zh6x4KFAT+PtDTtb8Xt9Bf2VbrF4V8/o1G/bx/nXrPv7hvOg5&#10;1+65y1I7Fp9sSbbpQTXT9HM6QLX0+kNuaeVdIqACfezCey7rMLr3v3v3Xuve/e/de69797917r3u&#10;tLH5P+6fzoyUUjNDT5vLyYyoEjAGT+8e0oquhUHgWaqenKj+lh9fYmZfF2IEfhFf2Nn+VeuI+0b4&#10;Pb/+9TvYJiY4d0u2tpAxFW/eO0xSwD0o108BUcaUHHr3uy32Geu3HXvfvfuvde9+9+69173737r3&#10;Xvfvfuvde9+9+69173hqamno6aorKueKlpKWCWpqqmokSGCnp4IzLNPNLIQqoigszE2ABJ97ALEK&#10;Mk9Jb29s9ts5tx3CVILe3RpJZJGCJHGilnd3YhVRFBZmJAUAkmg697pM+QXbc/bu/avK07zJtnEL&#10;JitrUkl104+OXVNkZYuAs1W48r3GoJ44yT4wfY22+0FnbhD8Ry32+n5f7Pn18wf3vfvDXX3iPdq4&#10;3+zZ12Tbg1rtcLVFLdWq9wyYCzXbjxXqNSxiGFmYQqevewM9r+sWOve/e/de697sZ+F3TJQP27uG&#10;ksziooNkwTLyEIalymf0EcavVS0xv9PM1rGNvYc3q9/4hxn5t/kH+U/l12b/ALs77tRjVvvEc429&#10;Cwkg2WNxkDuiur+hGNXda25qDT6lytGhc+92J+w512S69797917r3tO7t3RiNlbazW687OKfFYOg&#10;mrqp7rrk0emGlgDEBpZpCkMKX9Tsq/n25DE88qxR5LGn+r7Ogb7hc98ve2PJO58/c1S+DYbVA88p&#10;xqbThIowSA0s0hSGFKjXK6KMnr3uiXf29Mt2Fu/O7wzTk1uZrXnWHWzx0VIgEVDj4C3+64IVSJf6&#10;gXPJPseW8KW8KwpwUft9T+fXyle7XuZzB7w+4m6+43MrE3O5zNIEqSsMQokFvHX/AEOCFUiXzIXU&#10;e4kn3tH+3uo569797917r3uxH4TdSl5K3trN0voi+4xGzklX9chBgzOZjB/Ci9JEw+pM9xwp9hze&#10;7vAtEPzb/IP8v7Oux/8Adh/d7Ms1z94TmeDtTxLTZw44sapeXi18lFbSJhxJugQCqk+92N+w512e&#10;69797917r3v3v3Xuve/e/de697pe+WX/AGUBv/8A8lX/AN4rG+xptP8AyT4/9t/x49fM7/eCf+Je&#10;c3f9Sv8A7su3de9l09mXWGnXvfvfuvde9+9+69173737r3Xvfvfuvde9+9+69173737r3Xvfvfuv&#10;de9+9+69173737r3XvfvfuvdEW+Z38tD4L/zBMB/A/lr8b+ve1a6ChGPw++Z6Co232ntumRnlgg2&#10;32ltOShz1HAkrmU0ceQ+2kb/AD0Eikqfe/de605vnV/wireGHNbz/l2fJGardFrK6l6N+TCU6zTH&#10;11X8O2z3PsyjijB/TTUVLl9vqP0tVZX9cnv3v3XutLL5bfCH5X/BLsiXqf5Z9Hb26W3npmmxsW46&#10;SlrNvbmo4HEcuT2XvbAy1eFzdIrEI9VichURK3oZg4Kj3v3Xuire/e/de6sX/lm/zPPkz/Kz+QmJ&#10;7w+P+46ipwVfUY6h7c6bzGTrouuu59n0kzl8BuzG05ZI6ynSaofDZqKJqrHTyM8WuGWppqj3v3Xu&#10;vsRfBD5s9LfzDPi51h8q+h8pJV7M7Dxb/wARwde0Y3DsPeeKf7Ld3X+6qeO3jyGKrA8DsB454vFV&#10;07SU1RDK/vfuvdG/9+9+690R7+Zj3pVfGf8Al6fNXvfG1U1FnutfjN3Hn9pVUDrHLDvhtkVmP2Kw&#10;lYjQDmJ6EM4uygllV2AU+9+6918Oj3737r3Vgf8AKm+OGN+XH8yD4XfHrPUkeQ2r2H8gNhR74x0s&#10;QnjyXXu2MmN59hY5o2IH+UYTHV8IY3CltRVgNJ97917r7evv3v3Xuve/e/de69797917r3v3v3Xu&#10;ve/e/de6qs/nd/G2h+Vv8qP5ydTTY3+KZmn6H3b2hsqnipkqK9t/dKQL27s2mxbFS0c1ZXYWLHs0&#10;di0VRJGTokcH3v3Xuvite/e/de6PX/LB7rqfjp/MW+EXdMNV9nSbE+T/AEzXbgk+4NIJdm5HfNHg&#10;98UT1XIjWpw1VXU7SMGVQ5LKygqfe/de6+4b797917qmX/hQh8ha740fyd/nDvzC5Cox2490dX0v&#10;S23p6KR4MgKzvjdWP6iyU+OqUZDFNS43MV9csyurxiAvGTIEU+9+6918aH3737r3V03/AAnq+KuJ&#10;+Xv83T4idebpxMeZ2JsjeGT7031R1C+Shmw3SmCqN/4WiyVP9JqWuztJiMbUwtdXjqGVwULA+9+6&#10;919lL3737r3Xvfvfuvde9+9+69173737r3Xvfvfuvde9+9+69173737r3XvfvfuvdfCG+WH/AGVN&#10;8lf/ABP/AHJ/78XJe/e/de6AD3737r3X3+Pfvfuvde9+9+69173737r3XvfvfuvdMu49ybd2fgst&#10;unduewu1ts4Ghnyec3FuPKUOEwWFxtKnkqshlsvk5IqemgjUapJZpFRRySB797917qif5N/8KZ/5&#10;Ofxkqshhar5Q0/em68bJNHLtr41bZy3bkU7QSNC/2e/6EU20JfUpAC7juRZgNBDH3v3XuqXe2P8A&#10;hb/8eMRPUJ0Z8D+6OwaYSTrS1PbHbWx+np2iEyrTTVFDs/G75VWMZd3iWoIDAIJGDGRfe/de6JDu&#10;X/hb58mqo1X9z/gv0Tglel0UI3L2d2Bus09boI+4qmxdLhfNFqsfCgia3Hl5uPe/de6pl/mxf8KB&#10;fkp/N06a646U7r6X6O60wHWnZydpYrK9Wxb9TL1+XTauQ2mMfkDuzMZGH7bw5GWT9uJX1qnr03B9&#10;7917qhP3737r3W99/wAIdHcdo/zFIwzBG2D8b3ZAx0M6bi3iqMy/QkBmAP4uf6n3737r3X0Ovfvf&#10;uvde9+9+691pBf8AC3n/ALJZ+D3/AIn/ALE/991H797917r5wnv3v3Xut/z/AIQx/wDdUT/yyb/5&#10;rnv3v3Xut/z3737r3Xvfvfuvde9+9+69173737r3Xvfvfuvde9+9+691WZ/OfxVXmf5S38x6koqX&#10;7yaH4afIDKvF+0NFJguua/N19V+6QP2IKeSfg6vR6QWsD737r3XxOvfvfuvdWC/ymt3JsX+aJ/Ls&#10;3RPNDTUWO+bPxiiytTPT1FUlNhcn3Lh8TnKhaekBkZ46Oed4wisdYUhW/Sfe/de6+3n797917r3v&#10;3v3Xuve/e/de69797917r3v3v3Xuve/e/de69797917r3v3v3Xuve/e/de69797917r3v3v3Xuve&#10;/e/de6Tu7N37T2DtzLbx31ujbuy9o4ClNdnd07szeN25tzC0QkWI1mWzmYlhpqaLWyr5JpVW5Avc&#10;j3737r3VFvyO/wCFNf8AJs+ONVW4if5UUvd+5aFnV8D8cdqZ/tqlnCLfXRb+x0UG0pgx9K+PcJN+&#10;babke9+691Tj2h/wt7+MGJmql6X+DXfW/wCnRZjRS9odlde9QzVDrq+3Wqg2pT73WENZNZSSTTc2&#10;D6Rq97917om+6P8AhcP3NVmX+5X8vjrHb4NcZIRujv3dW7zHjdDgUkpxO2cHrn1GM/cAKllYeH1A&#10;p737r3VBv85T+d12j/OSf45ydl9G9e9Mv8dF7cTDPsTcG4s8+5U7bO2Gr1yzZ9VMQojtmE04i/V9&#10;xLq+i+/e/de6pD9+9+6919Jv/hEfnfuPhf8AMjbP2uj+EfJ/A5373z6vuP7xdU43H/a/baBo8P8A&#10;C9evyNr8ttK6Lv737r3W67797917r3v3v3Xuvnh/8Li/+Zqfy7f/ABH/AMjv/ej2f797917rRD9+&#10;9+6919CL/hEH0HiYdnfOj5RV1FDPnclubrDoPbGReKH7jF4nCYur7D31RU89zJor5sht2SZLBb0c&#10;R9Rvp97917rfW9+9+69173737r3XvfvfuvdUq/8ACiPvuq+O38mz5x7uxdZJSZzenWeP6Pw/hEgn&#10;n/08bux3Uu4FgljsI2iw2XyVT5GZbCI6SZCit737r3XxsffvfuvdbS//AAlI+Qfwq+JPzJ76+RXz&#10;E74696SXAdBf6O+qZd/VVbTJl9wdg71ocjuXI4T7KnnJnosdhDSyMxUCKvYWbVdfe/de634v+H+P&#10;5Nv/AHsJ6A/8++d/+oPfvfuvde/4f4/k2/8AewnoD/z753/6g9+9+6917/h/j+Tb/wB7CegP/Pvn&#10;f/qD3737r3Xv+H+P5Nv/AHsJ6A/8++d/+oPfvfuvdN+W/nx/yXM7isnhMv8AP74+V2KzOPrcVk6K&#10;bL7gEVZj8hTNSVtLKUoQ2mSN2RrEGx4I9+9+6918abLUcGOyuTx9LX0+VpaHIVtHTZSkDrS5KClq&#10;Wghr6ZZPUI5lUSIG5sRfn3737r3QhdP9j1fVm7MvuaikmimynVvePXDtAGLmk7i6U3B1HkI2Cuno&#10;eDOSJIb20Frqw9J//9b5/wD7917rf49+9+69173737r3Xvew3h/+LRi/+1dQ/wDuMvuO3+M/aevs&#10;T5c/5V6w/wCeeD/q0vXvbj7r0dde9+9+69173737r3Xvfvfuvde9+9+69173737r3Xvfvfuvde9+&#10;9+69173737r3Xvfvfuvde9+9+69173737r3Xvfvfuvde9+9+69173737r3Xvfvfuvde9+9+69173&#10;737r3Xvfvfuvde9+9+69173737r3Xvfvfuvde9+9+69173737r3Xvfvfuvde9+9+69173737r3Xv&#10;fvfuvde9+9+69173737r3Xvfvfuvde9+9+69173737r3XvZFfnfiTPsbZWcCk/w3dVRjCQL6VzOJ&#10;kqbnngXogPp9bcj6E92F6TvH6rX9h/2euVP969y+br2s5Y5pAr9FuklsT6C8tJJM5wK2QHA5IFRU&#10;Bve2D4G7o8mO35syWSxpqzHbmoIib6hWwnF5VwPwFMFGP+Qv9u5v0XdHMPOqn8sj/Cegj/dPc9eL&#10;s/NntpcP/YTW25wLXiJkNrdEDyCmC0Hz1+Xn73YT7D3XYTr3v3v3Xuve/e/de69797917r3uo/5M&#10;Vz7Q+TrbphX92iqtibmTQ7F5JMRRUqLcNwpP2gWw4tY/Un2LtsUTbX4R89S/tJ/z9fPL997dZfbv&#10;78p58tl/UtZdi3IaSas1pDaqK1wpP0oWgxQAnJPXvdtkM0VRDFUQSLLDPGk0MqG6SRSqHjkQ/kEE&#10;EH2ESCDQ9fQpbXEF5bx3dq4kilVXRgahlYBlYHzBBBB9Ove8nv3T3Xvfvfuvde9+9+69173737r3&#10;Xvfvfuvde91+/Mnu4UNI/Ue2az/Lq6OGfelXTyANSUEgE9Lt7UnIeoGiapFxaLRGdSyuAINmsdR+&#10;slGB8P2+v5eXz+zrkL/eTfegXatvf7vPJFz/AI1dKj7zNG2YoGAeLb6jIe4Gia5FRS38OI61uJVX&#10;3utX2JuuJnXvfvfuvde9jZ0N1DXdwb3psQRNBtzFmHI7qyUQINPjRIdFFBJ9BUVbKYob30jXJpYR&#10;lShv7xbOAv8AiOFHz9fsHn+zrJ77p33dd0+8b7oQcukPFsthouN0uVH9nbajphRuAuLsqYoa10Dx&#10;JtLrCyn3u7XH0FFiqGixmNpoaLH46lp6Gho6dBHBS0lLEIKanhjXhVRFCqPwB7BDMzsWY1Jyevp+&#10;2jads2DarbY9lgS1s7OKOCCGMBY4oYkCRxoowFRFCqPIAde9y/eujHr3v3v3Xuve6wfmf3F/HM1F&#10;1ZgarVidu1CVe6ZoWBSt3AE/yfGF1/UlEjEyDVYzsVZQ8APsUbLZ+Gn1Ugy3w/Iev5/4Pt64Xf3l&#10;33jxzTzNH7C8p3Grb9mkEu6OhGmbcAP07ao+JLJGJkFaG6kKOoktVPXvZEfZ91yj69797917r3sR&#10;Oq+u8r2lvfD7PxeuMVkpqMpXBNaYrDUxD5HIyX49CkJGGIDysiXuw9pru5S1gaZvLgPU+Q/1eXUx&#10;+wns3v3vx7o7b7c7FVBct4l1OBVbWziINxcN5dqkLGGIEk7xRVBkHXvd6WAwWL2xhcXt7C0qUWJw&#10;1DT46gpo/pFTU0YjTUx5Z2tqd2uzMSzEkk+wLJI8rmRzUsanr6qeUuVdi5H5YsOT+WIFtdv22CO3&#10;giX8McShVqeLOaandqs7lnYlmJPvbt7p0Ieve/e/de69797917r3v3v3Xuve6Xvll/2UBv8A/wDJ&#10;V/8AeKxvsabT/wAk+P8A23/Hj18zv94J/wCJec3f9Sv/ALsu3de9l09mXWGnXvfvfuvde9+9+691&#10;73737r3Xvfvfuvde9+9+69173737r3Xvfvfuvde9+9+69173737r3Xvfvfuvde9+9+69173737r3&#10;Rfvk38Vfjx8y+pNwdF/J3qbaPcXV24111m2910LSvj8gsElNS7g2zmqNoa/EZWmSWQUmVxdVT1cG&#10;pjFMmo397917r5Sn8+j+Rfvz+Ub2ziN3bEyWe7J+Gnb+ar6HqTsbLxw1G5dlbigpjkqjqXtSpxsE&#10;FKMrHTrLUYrIRQwxZSlhmliiinpayCD3v3XutfP3737r3W4//wAI4fnnmunfmtvX4Mbnzk3+jD5Y&#10;bVze6dkYipmjFFie+OrsC+4UraITD9o5fa9HlaWr0ODPLRY5CrGNLe9+6919Nn3737r3VDP/AApx&#10;zldt7+Rr87K/HGMVFRh+h8HIZVdl+x3P8pNj7aygARlOo01XMEN7BrEhhdT737r3Xx7ffvfuvdbI&#10;3/CTnai7i/nYfH3LtBTynYfW/wAht1pJNLLHJTNWdNZfY5npEj4kkK5kxlJPTod2/Uq+/e/de6+t&#10;l797917r3v3v3Xuve/e/de69797917r3v3v3XumHdW3MbvHbG49o5lGkw+6cDmNuZaNFp3eTG5zH&#10;yYyuRUq0liJMUrgCSJ0P9pWFwfe/de6+BL797917pwxOVr8HlcZm8VP9rk8PkKLK46p8UM/29fj6&#10;laujn8NQrxvokRW0yIym1mBFx797917r79Hv3v3XutTr/hZVuttu/wApTaGIWaoiG/PmP07tR44Y&#10;opI6laPr7em+BDVvJzHGDhhIHj9WtEX9LN797917r5Znv3v3Xutxf/hFPtbHZL+ZJ8i92VarLW7W&#10;+F266HFxyQxusE25e6dkrU5CKVvUkqQ0j06lfqk8gPv3v3Xuvpw+/e/de69797917r3v3v3Xuve/&#10;e/de69797917r3v3v3Xuve/e/de69797917r4Q3yw/7Km+Sv/if+5P8A34uS9+9+690AHv3v3Xuv&#10;v8e/e/de69797917r3v3v3XutcX+dp/wom6E/lTQVHS/XmFxfyA+aGVw9Lk6Pq1crJSbH6px2WhE&#10;2J3F3TnMYxqIZJ4WWroduURWuq4Cks02Opaimq5fe/de6+aF85v5ovzn/mMbuq9yfKrv3eW9sGck&#10;2SwHVOMyNVtvpfZbi6067S6vxUiYuCWOPTEchNDNXzKqmpq53Gr3737r3Vf3v3v3XujN9IfCr5h/&#10;JdY5fjz8V/kP3fSSSLGcn1X032FvrDU+qUweStze3MfUUlPGHBV5Z5kRSDqYWPv3v3XurDdo/wDC&#10;db+dTvano6nDfALtaijr6qno4F3duLqzr+oSWqSKSN6yk35n8bLTRASr5J6hEjjIcSOpjkC+9+69&#10;0E3zJ/kpfzNf5f3UdN3t8uvjR/ol6qq94YbYVPun/TL8f9+eTdm4KGsyOIxX8D6y3XmskPNDQVb+&#10;dqMQp47PIrMgb3v3XuqsPfvfuvdb3n/CHT/man8xL/xH/wAcf/ej3h797917r6Hnv3v3Xuve/e/d&#10;e60gv+FvP/ZLPwe/8T/2J/77qP3737r3XzhPfvfuvdb/AJ/whj/7qif+WTf/ADXPfvfuvdb/AJ79&#10;7917r3v3v3Xuve/e/de69797917r3v3v3Xuve/e/de6An5R9VN3t8ZfkV0gkENU3cnRPbnVS0tQa&#10;RaepbsPr/IbREE7ZBJIAjms0sZ42jsTrVluD737r3Xwg6inqKOonpKuCalqqWaWnqaaoieCop6iB&#10;zFNBPDKAyOjAqysAQQQRf3737r3Si2Ru3K7A3ptDfeBaNM5srdGA3bhnmXXEmV23loszjmlT8qJo&#10;ULD8j3737r3X3kOp+ydudy9Wdadv7OqPuto9q9f7N7J2rVakf7nbm+duU258HUa4/SddLVRNdeDf&#10;j3737r3Qge/e/de69797917r3v3v3Xuve/e/de69797917r3v3v3Xuve/e/de69797917r3v3v3X&#10;uve/e/de61Wv52X/AApv6T/lyZjdPxr+MeE2/wDIj5kYqOfHbmTIVdU/TPQuXMSSR0vY1dh5YKnN&#10;ZpA417bxNXAYCHGQr6OaNaWf3v3XuvnB/Mv+Yv8ANT+YBvCXeHyy+QnYHa5jyFRkcHs+vyr4nrPZ&#10;0k7MPHsvrPBinwmM0xsIjNS0Kzyqq+eWVhqPvfuvdEo9+9+690Y3pr4efLb5FLHL0B8X/kL3dBLM&#10;YFqupumexew6JZVGqQS1u08dVxIEALSM7gIoLMQoJ9+9+690ffa38gH+crvEUxxP8vjvqk+7hmni&#10;/vTj9t7FKJA5R1qRvbI48wuSPRHNpdxYqpBB9+9+690Wj5jfyzPnR/L+xuw8x8wvj5uLpHG9nV2f&#10;xuxKrObi2JnU3DXbXp6Wqz1PTJs3K5JozTR11KzGdYwfINBYhre9+690RL3737r3X0e/+EQ3/ZLP&#10;zh/8T/13/wC+6k9+9+691u++/e/de69797917r54f/C4v/man8u3/wAR/wDI7/3o9n+/e/de60Q/&#10;fvfuvdfT1/4RT09Ov8rr5A1awQrVT/PnsynmqViQVE1PS/Hjq6WmglmA1MkbTStGpNlLuQAWa/vf&#10;uvdbgfv3v3Xuve/e/de69797917rU2/4WW7tm23/ACltl4aNqhU3/wDMvp7aVQIVgaN4aLrne2+1&#10;WrMvqWPyYRCDF6tYQH0F/fvfuvdfLQ9+9+69173737r3Xvfvfuvde9+9+69173737r3Xvfvfuvde&#10;9+9+69173737r3Xvf//X+f8A+/de63+Pfvfuvde9+9+69173sK7eqI6vAYOqiv4qnD4yoj1WB8c1&#10;EkiXAuL2I/PuPJBSRgfIn/D19hXJ93Df8o7VfW9fDns7aRa8dLwowrSuaEeZ697d/dOhH173737r&#10;3Xvfvfuvde9+9+69173737r3Xvfvfuvde9+9+69173737r3Xvfvfuvde9+9+69173737r3Xvfvfu&#10;vde9+9+69173737r3Xvfvfuvde9+9+69173737r3Xvfvfuvde9+9+69173737r3Xvfvfuvde9+9+&#10;69173737r3Xvfvfuvde9+9+69173737r3Xvfvfuvde9+9+69173737r3Xvfvfuvde9+9+6917373&#10;7r3Xvfvfuvde9lt+WuD/AI10ZuqRVDz4Sow2cgBTUR9rlYqaqZT9VIp5pjf/AGBsCSDLaJNF8n9K&#10;o/l/nA6wp/vCOVv6zfdX3+WNQ0u1yWd8mK/2V1FHKQfwkW80xr6AqaAkj3uvb4obt/up3VttJZPH&#10;R7ojq9p1Z1AamyqrLjEseCWroaVf688XPBEW7Q+LZNTincPy4/yr1x7/ALv/ANwhyB95vZYp30W2&#10;+rLtU2aVN0Fa2XOCWvYbVfI5NKnB97ub9gvr6Wuve/e/de69797917r3v3v3Xuve6p/nPjmp+0tu&#10;5EKwiyOyKKMsQ1jUUOarklCsRbiN4uAbj6m1xcV7E1bVl9GP8wOuBH96lszWfvvs28qDovNkhWua&#10;GSC8vQ1DSmI3iwCSDkgahX3s+/QG5hu3pzr/AC7SGWdMBT4isdjeRqzb7tg6mSUfUM7U5k5+oYEc&#10;EeyDcIvBvZE+dR9hz/l660/dF53HuD927lDmFn8SVbCO0mJNWM1gWsZGfzDO1uZM8Q4YYIPXvYw+&#10;0fWR3Xvfvfuvde9+9+69173737r3XvYFd/dzUHTuzpK2N4KjdeZWej2vjJCG8lUqDz5Sqivc09KG&#10;VpP9U5SO413C/b7JrybScIuWP+T7T1in97j7yu0/dw9uH3OFkm3/AHIPDtds1DqlAGu6lTibe1DK&#10;z+TyNFDUeJqX3ulXJZGvzGQrcrlKueuyORqp62urKlzJPVVVTIZZ55XP1ZmJJ9jVVVFCKKAYA6+Z&#10;Het63XmPd7nf99uHur29leaeaRtUkssjF3d2PFmYkn+WOve4Xu3RZ1729bc29l92Z3F7bwFHJkMx&#10;mayKhoKSIcyTSnl5HPCRooMksjEKiKzsQqk+6SSJFGZJDQLk9Cbkzk/mL3A5qsOS+UrZrvcdymSC&#10;CJeLOx4seCRooLyyMQkcavI5CKxHvd3nTfVWI6h2VQ7ZoDHU5GUiu3DlwhV8tmJUCzzDVysMYAip&#10;4/7KKCbuzswHvbt7ycytgcAPQf5/Xr6ifu2ewfL33dvbK15I2krPePSfcLsCjXd4ygO4rlYYwBFb&#10;x40RKC1ZXld/exW9pOp+69797917r3sBfkP3BT9RbFqKylkjbdeeE+M2rSMUZlqjGPusvLG17xUa&#10;Msh4IaRoozYOSF+3WZvJ9J+Bct/m/P8AwV6xL++L94yz+7v7VTblYOrcwbsJLba4jQkS6R4t2ymt&#10;YrNWVzgq8zQQtQSll97pSnnnqp5qqpmkqKmplknqJ5naSaeeZzJLNLI9yzMxLMxNyTc+xsAAKDAH&#10;XzHXd3dX91LfX0jTTTO0kkjsWd3clndmNSzMxJZiSSSSc9e94ve+k/XvfYBJAAJJNgByST9AB791&#10;sAsaDJPXvdxfxb6Z/wBF+yhls3SiPee7Y4K3KrIhE+IxunyY7BHXyroCZakWB8raDqESN7Bu63v1&#10;U+hD2JgfM+Z/zfL7evpB+4f92k+xXtkOYeZ4AnMvMKpNdBlpJaW1NVvY5yroCZbkUU+O/hNrFvG3&#10;XvZoPZX1nX173737r3Xvfvfuvde9+9+69173737r3XvdKXykqxWd9dhTKUISsw1J+2wdb0G2aKhY&#10;Ej+1eM6h+Dcfj2NtqGmwjHyP82J6+Yz7+F+u5fey5wuF0kLNZxdpqKwbbZQHP8VYzqH4WqPLr3sA&#10;PZh1iL173737r3Xvfvfuvde9+9+69173737r3Xvfvfuvde9+9+69173737r3Xvfvfuvde9+9+691&#10;73737r3Xvfvfuvde9+9+69173737r3VbX83r4j7X+bv8uD5adB7ixUOSyuT6h3XvPrapaBpqrB9t&#10;9c4qXevWmXoXiBlQjK0VPTVQhIeakmqKc3SZ1b3v3XuviWe/e/de6sF/lOdi5Tqj+Z3/AC/d94h5&#10;lnxXzB+PlFWx08jRTVeA3H2fjdsbnx0cistjVY2sq6f1HT6/WGW6n3v3Xuvt5+/e/de6op/4Uv7V&#10;rt4/yPfnjiMf5PuKPa/Tu6pPFTvUt9jsX5H7O3vk7xoQQv22Pl1yXtGt3IIUg+9+6918d33737r3&#10;Wwh/wlr3/R7D/ncfEmHI1LUdBvvG957AlqPup4IhWZrojcdfgaaeCCN/uBU5Kjo6WOJ9KrJIkzMP&#10;Fz737r3X16Pfvfuvde9+9+69173737r3Xvfvfuvde9+9+690EPyC7Ipum+he7u3q2tXHUfVfUPZX&#10;ZFXkHWBkoKbY+zK3c89ay1SSRERLSlyJI2Xj1KRcH3v3Xuvgy+/e/de6E7pPYc/afcvUnWNLStXV&#10;PY3Z2wth09EhrA9ZPu/dVJt+GlU45JKi8jVAQeCNpOfQpawPvfuvdfeq9+9+691qif8ACyLaDbl/&#10;lHbezK0jVI6++XvTW73mWcxCgWt2Xu7YQq3jBHlDNmxBoINjIHtdLj3v3Xuvlhe/e/de625f+EY3&#10;ZdDtH+aX2fsXI1EcK9s/EDsjCYSEonlq9z7V7G2lvaCJJGIIVcVRZiRlUG5VSeF9+9+6919RP373&#10;7r3Xvfvfuvde9+9+69173737r3Xvfvfuvde9+9+69173737r3XvfvfuvdfCG+WH/AGVN8lf/ABP/&#10;AHJ/78XJe/e/de6AD3737r3X3+Pfvfuvde9+9+691Tj/AD0f5nNP/Ku+BW9+7tujH13eu/8AKU/U&#10;Hx0wmQipa2jPaG5sZVV43fmcZOWM2N25jqStzFQjRNFPPFSUErRffLIvvfuvdfG/3zvneXZu8t09&#10;idibpz299973z2U3RvDeG6MpWZvcW5dxZusevy2azWWr3eaoqaiZ3kllkcszEkn3737r3Ruf5en8&#10;vf5E/wAzD5JbZ+NHxwwVHV7iydPLnd37w3BLUUWyOsNiY+pip81vve2Upo5ZIqOnaaKKKGCKSoqq&#10;iSKmpopJpVX3737r3X1Bf5c3/Can+Wz8Cdv7dzO5usML8su/6KGlqs33P37t7G7lxkGbSlRKh+u+&#10;pcgarAYGkinEk9C8kNblIddpMrPojKe9+691sEUlJS0FLTUNDTU9FQ0VPDSUdHSQx01LSUtNGIae&#10;mpqeEKkccaKEREACgAAAD3737r3Uj3737r3WqF/wsk/7dH7c/wDFv+mv/eJ3f797917r5Ynv3v3X&#10;ut7z/hDp/wAzU/mJf+I/+OP/AL0e8PfvfuvdfQ89+9+69173737r3WkF/wALef8Asln4Pf8Aif8A&#10;sT/33Ufv3v3XuvnCe/e/de63/P8AhDH/AN1RP/LJv/mue/e/de63/Pfvfuvde9+9+69173737r3X&#10;vfvfuvde9+9+69173737r3XvfvfuvdfFW/nZfFqt+Hf8075pdMNi/wCFbdbujcfZfXsEaAUP+jbu&#10;SRe09kU2OmT0yR0VDlosbIV/TNTSxNaSN1HvfuvdVYe/e/de6+sZ/wAJRPnBRfK3+VztDp/N5aGq&#10;7T+Fuafovc1C80RyEvXFQJtwdJ7gakjYmOkOJabb1M7AeSTDVBtwSfe/de62bPfvfuvde9+9+691&#10;73737r3Xvfvfuvde9+9+69173737r3Xvfvfuvde9+9+69173737r3WuP/wAKVP5tWX/ll/DKl2l0&#10;1nFxXyt+Us2f2F1JlaWoRcn1ptLF0cR7J7hpoRdhV46GspMdhGJXRka2GrHlShmhf3v3Xuvkl5HI&#10;5DL5Cuy2WrqzKZTKVlTkclksjUzVuQyOQrZmqayurqypZpJpppGaSWWRizMSzEkk+/e/de6sx/lV&#10;/wAqL5I/zZ+/36b6NTG7W2jtOloM/wBzd07qp6ubZfVO0q2qanp6qqpqPTNksvXtHNFhcJTuklXK&#10;jtJNSUUFXW03vfuvdfTl+AH/AAnU/lifAfBbfrsf0bt/5E91Y2OmqMp3p8icPiuxNwy5mF/uFr9n&#10;7Ny0cm3ttrBKXFFJicalcsWlKmvq3Tyn3v3Xur0Kenp6OngpKSCGlpaWGKnpqaniSCnp6eBBFDBB&#10;DEAqIigKqqAAAABb3737r3Wb3737r3WiH/wuL/5lX/Lt/wDEgfI7/wB5zZ/v3v3Xuvnh+/e/de6+&#10;j3/wiG/7JZ+cP/if+u//AH3Unv3v3Xut333737r3XvfvfuvdfPD/AOFxf/M1P5dv/iP/AJHf+9Hs&#10;/wB+9+691oh+/e/de6+n3/wip/7dZd+f+L/9p/8AwOvVXv3v3Xutv33737r3Xvfvfuvde9+9+691&#10;qVf8LN9r1Wf/AJTnXWWpzUCHZHzX6h3RXeGikqozS1fVO/dloKudGApo/Pl4SJnDAvohtqlVh737&#10;r3Xy3Pfvfuvdbff/AAk2+AnwS+fe7PnHs35l9D7d7vzGwdu/H7c3VcWe3NvDAPtvG5DJbwxXYklH&#10;T7Py2MlqBVynb4leZJUi8KANEZbS+9+691uf/wDQN7/JK/7wI6//APRg93//AGUe/e/de69/0De/&#10;ySv+8COv/wD0YPd//wBlHv3v3Xuvf9A3v8kr/vAjr/8A9GD3f/8AZR797917r3/QN7/JK/7wI6//&#10;APRg93//AGUe/e/de6Q9X/wl7/kWVtVU1k3wXp0mq6iaplSk+R3y5oKVJJ5DK601DQ7+jggjBJCQ&#10;wxqiCyoqqAB737r3Uf8A6Bcf5FH/AHgz/wCzM/MP/wC2D797917pwxn/AAmG/ka4epkq8f8AB6OK&#10;ebH5bFyNL8kPlzVqaLOYqbC5KMRVm/pEDPTVEqJKFDxsRJEySKjr/9D5/wD7917rf49+9+691737&#10;37r3Xvd33xy3XHu/pnY1cJA9TjcRFtuvW5aSOr27/uKBmJ/tSxRxT/60g/PsD7lEYb2RfImo/PP+&#10;x19Rf3Mef4fcX7tPKu6q4aeytF26cVqyy7f/AIqNf9KSKOKfzxKCc1697G72h6yi69797917r3v3&#10;v3Xuve/e/de69797917r3v3v3Xuve/e/de69797917r3v3v3Xuve/e/de69797917r3v3v3Xuve/&#10;e/de69797917r3v3v3Xuve/e/de69797917r3v3v3Xuve/e/de69797917r3v3v3Xuve/e/de697&#10;97917r3v3v3Xuve/e/de69797917r3v3v3Xuve/e/de69797917r3v3v3Xuve/e/de69797917r3&#10;v3v3Xuve03vPAJuvaO59syadOfwGXw+p/wBKPkaCSljlv+CjMGB/BF/bkMhimWUfhIP7D0CfcrlG&#10;Ln72833keamnd7C7s6ngpuIJIlb5FWYMDxBAI4de90DU1RXYTKU9VCXpMniK+KoiLC0lNXUFQJEJ&#10;U/2kkQcf1HuQCFdKHII/kevkesrvdeV99hv7Ytb323TrIhIo0U8EgZaj+JJEGPUde9367J3RR722&#10;jtzdlDZabcGHocmIgdRppaiANU0bn/VQy64n/wAVPsATxGCZoW4qSP8AV9vX1ue2HPe3e53t3svu&#10;DtVBDu9nBcha18N5EBlhJ/ihl1xN5akNCRnr3tUe2uh3173737r3Xvfvfuvde912/PfEXi62zyIP&#10;RJuPEVMllufItJW0KavrxpqDYkjni3NxFsD5lj+w/wCEH/J1xu/vaOXawclc2RL8LbjaStQZ1C0m&#10;gFeONNwaGozima+9qL4J7s+92lu/Zs0t5sFmabNUSORq+xzlN9vNHCPysc1KXbjgyjnke29+i0zJ&#10;MPxCh+0f7B/l0Mv7qf3AG5+33MXtrcyVk2q8jvYVJz4F9H4bqg81jmtS7Yw1wM9wA97Ph7Ieur/X&#10;vfvfuvde9+9+69172iewt/7d6z2tkd2blqfDQ0ShIKaMqa3J18txS43HwsRrllI/1lUNI5VEZg/b&#10;28l1KIYhk/sA9T1F/vD7u8m+yHIV57gc7z+Ha2oCxxrQzXM7V8K2t0JGuWQj/SogeWQpFG7r73SR&#10;2Z2NuDtPd2R3ZuCU+Wqbw4/HpIz0mGxcTE0eLogwACRgku2kGRy8jDU59je1to7WEQx+XE+p9T/q&#10;+XXy/e9/vPzd78+4d57g83yHxJzot7cMWis7VSfBtYQQOxASWbSpllaSZxrkbr3tAe1HUR9e98lV&#10;nZURWd3YKiKCzMzGyqqjkkngAe/dWRHlcRxgszEAACpJOAABkknAA697tu+LPQX+jXCjeG6aRRvn&#10;P0gCU0qhn23h5rSLjx/Spmsr1TfVeIhazlwhuu4fUv4MR/TX+Z9fsHl+3r6GPuG/dJHsnyz/AK43&#10;PduBzTu8QCxsKnbbR6MLcelzNRXuW4oAtuKaZTJ72bz2UddE+ve/e/de697ZtxbgxG1MHldx56sj&#10;oMRhqKaur6qS5EcMK30og5eRzZI41BZ3KqoLED3eON5ZBHGKljQdBrnLm/l7kDla/wCdObLlbTbt&#10;theeeVvwog4KBl3c0SONQXkkZY0BZgD73R73D2hle2t75LdOQ8kFFc0WAxbvqXFYSCRmpKX0kqZG&#10;1GWdxw0jMRZdIA5s7VLSARLx4k+p/wBXD5dfLd943313/wC8J7oXvPm76orWvg2FsTUWtkjMYYsE&#10;qZG1GWdhh5nciiaVX3sLvarqCOve/e/de697Ox8QukP7351eyNyUmrbO2qxf4HTTqfHmtxU7CRJ9&#10;J/VT0Rs7fhptC+oJKvsk3i+8GP6aI9zDPyH+c/4Py66ef3df3XD7i81L70862+rY9kmH0MTg6b3c&#10;YyGV6figsjR2/DJcGNO5Y50697tU9hTrvj173737r3Xvfvfuvde9+9+69173737r3XveKonhpYJq&#10;qplSCnpopJ55pWCRwwwoZJZZHPAVVBJJ+g9+AJNBxPSe7u7awtZb69kWKGFGkkdjRURAWZmJwFVQ&#10;SSeAFeve6Bd+7kbeO9t2bpbUFz+4ctlYUcWaKlq615aSnt/SOIpGL82HNz7kC3j8GBIv4QB+wdfI&#10;37sc6ye4/udzBz49abvuF3dIDgpFNM7wx/ZHEUQVqaKKknPXvaS9vdR9173737r3Xvfvfuvde9+9&#10;+69173737r3Xvfvfuvde9+9+69173737r3Xvfvfuvde9+9+69173737r3Xvfvfuvde9+9+691737&#10;37r3QM/I3d2C6/8Aj13xvzdFYuP2zsnpntDd24q9ygShwW29kV2Zy9YxkZVtFTwyOdTAcckDn373&#10;7r3XwbffvfuvdHh/lk7Xy29f5j3wF2rg4llymc+ZvxkoqbyCYwQBu58K9RW1bU6SOsFPErzzusbF&#10;Y0ZtJtb3737r3X3F/fvfuvdFg+bXQa/Kf4d/KT43AxpVd5/H/tvq3E1EskcS0Gf3psatwe3cqJZi&#10;EVqSvmp6lDJdA0Y1grcH3v3XuvhZZHH12IyFdispSVGPyWMrKnH5Ggq4ngqqKuopmpqukqYJAGSS&#10;ORWR0YXBBB59+9+690P/AMQfkFmPih8qPjr8mMFFUVWQ6J7o657T/h9KYhNmKHZm6qXN5bAgzkJp&#10;yFJFPRPqIGmU8j6j3v3Xuvug7C3ztTs/Y2y+yth5qj3JsfsPae3d87N3Fj3MmPz+1N24eHP7dzVD&#10;IbaoaqjqIZ4mtyrA+/e/de6Vnv3v3Xuve/e/de69797917r3v3v3Xutdn/hUX8wsZ8Vf5SPd+16b&#10;JR03YPytqMZ8adj0CzRCpqMZvMtke1K6SlILtSx7UostRySqAqT1dKrMDIob3v3XuvkW+/e/de6u&#10;u/4Tu/Gqt+UH84T4X7ZFH9xgOruyIvkVu6pdRJS4/EdCUr9kYhqyMg6o6vOUWIxgXSQXqlDWTUR7&#10;37r3X2SvfvfuvdU+/wA/X48Vvye/lAfOjrbEUclbuDDdPydw7dgpoBUZCfK9B7hoe6vsMXFpZmqK&#10;6nwM+PRIxrkE5jXl/fvfuvdfGJ9+9+691YH/ACrPmC3wL/mF/FL5V1M1RDtnrHtTFx9iilikqamX&#10;qjetJPsDteOkpIyPNUDbuUyT0kZ4M6xHggEe9+6919uPDZnE7iw+K3BgclQ5nBZ3G0OZwuYxlVDX&#10;Y3K4nJ0q1uOyWPractHNBPC6SxSxsVdGDKSCD797917py9+9+69173737r3Xvfvfuvde9+9+6917&#10;3737r3Xvfvfuvde9+9+6918Ib5Yf9lTfJX/xP/cn/vxcl797917oAPfvfuvdff49+9+69173737r&#10;3XzUP+Frvf2X3X82/i78bYa2R9q9NfHSq7NkpFd0iTfHde/K/EZcTQ2Ado8VtPCvFJdtInkVdJMm&#10;r3v3XutLb3737r3X1H/+EdfxN2n1J/LRy3ygOGp27G+WfbG9Kup3PLRolf8A6NOnc9U9Y7W2tS1b&#10;DU1LBmqLclcxVrNLVFWBMK297917rbZ9+9+69173737r3XvfvfuvdamH/CzHL47HfymtiUFZVLDV&#10;5/5m9Q43EQFJXesrKbrXe+ZniUxKwQLTUs8heQqvpC6tbore9+6918tb3737r3W95/wh0/5mp/MS&#10;/wDEf/HH/wB6PeHv3v3Xuvoee/e/de69797917rSC/4W8/8AZLPwe/8AE/8AYn/vuo/fvfuvdfOE&#10;9+9+691v+f8ACGP/ALqif+WTf/Nc9+9+691v+e/e/de69797917r3v3v3Xuve/e/de69797917r3&#10;v3v3Xuve/e/de60Nf+Fo38vutz+0uiv5kmwcI1RJsNaT47/IJ8djpZJYNq53K1Ga6d3zl6imURxU&#10;1JlqnJbfqqqpJZ5sliKdDZVX3737r3Xz0ffvfuvdXOfyKf5pWS/lU/OTanbW4ZstW/Hvsulg6v8A&#10;kltrGLPVzTdfZOvSei3zjMVCH+4ye2KwJlaWNEMs8ArKGJ4/vWce9+6919jbZe89pdj7P2r2DsHc&#10;mF3jsbfG3cNu7Z27duZGmy+39z7X3Fjo8vgc/g8rRM8NTSVlLNFUU88TFXRlZSQffvfuvdKb3737&#10;r3Xvfvfuvde9+9+69173737r3Xvfvfuvde9+9+69173737r3XvfvfuvdfJv/AOFanyKzHdX84Tsz&#10;rmWtmn2t8X+sep+m9s0wJSiWqzO0YO4t2V0VPZf32yW55qGeZwWdaSJQzRRxW97917rWX9+9+691&#10;9fj/AITMfELaHxU/lHfHHN4zEQwb/wDk9hT8l+ztwPDGK7O1fYv7/X1L5uZFpMftWPDU8FOZDGJj&#10;VVKqj1co9+9+691sAe/e/de69797917r3v3v3XutDv8A4XG1dKnW38uehepp0rqnfHyXq6ejaaNa&#10;qelosDsqGsqYacnW0cL1ECSuoIUyRhiC6397917r55fv3v3Xuvo9/wDCIb/sln5w/wDif+u//fdS&#10;e/e/de63fffvfuvde9+9+69184f/AIW9TSt8ovg5AZZDBH0H2PNHCXYxRyz9hwpNKkZNgziOMMwF&#10;yFUH6C3vfuvdaP8A797917r6ff8Awip/7dZd+f8Ai/8A2n/8Dr1V797917rb99+9+69173737r3X&#10;vfvfuvdUi/8ACjToCu+RX8mn5sbXwtB9/uPYWw8H3pg9ED1M9LH0dvPHdmbsmpYY+TJJt/HZimFr&#10;kCUmx+h97917r44Pv3v3Xutm7/hJj8scV8bf5s20dgbpyceM2n8s+s93/H0z1b6KCn33UVdF2B1r&#10;LJpBY1FZksJ/AKMAEGXJgNYEuvvfuvdfWK9+9+69173737r3Xvfvfuvde9+9+69173737r3Xvfvf&#10;uvde9//R+f8A+/de63+Pfvfuvde9+9+69172dz4X9rQ7X3TXdeZmqEGI3jLHU4V5WtDTbohjECwX&#10;Ngv3sCrFqP1kihQfq9ke9WhliFwgynH/AEv+wf8ACeuoP92f7/W3IvPd17OcyziLbuZHWSzZjRI9&#10;0RQgTyC/WwqsWo8ZoLaNRVz173ah7CvXezr3v3v3Xuve/e/de69797917r3v3v3Xuve/e/de6979&#10;7917r3v3v3Xuve/e/de69797917r3v3v3Xuve/e/de69797917r3v3v3Xuve/e/de69797917r3v&#10;3v3Xuve/e/de69797917r3v3v3Xuve/e/de69797917r3v3v3Xuve/e/de69797917r3v3v3Xuve&#10;/e/de69797917r3v3v3Xuve/e/de69797917r3v3v3Xuve/e/de69797917r3ukP5HbQbZfcm9ce&#10;sXjo8nkn3JjSBaNqPcH+5JkhFh6YpnmgAtwYyBcckcbbN49kjeYGk/aMf4M9fLt98/26k9s/vJcz&#10;7OiaLa+uTuNtTCmHcP8AGSEwO2KZ5YAKYMRAJABPvZy/g72GuS21nOt66cfebcqHzmEjYqGkwuUn&#10;/wByMMS3uRBWN5GNvrUD+nBLvtvplW5Xg2D9o4ftH+DrpT/da+8Sb1yTunsruko+o2WRr2yUkVay&#10;un/xhEFakQXbeIxpxvFFTTHvZ8fZD11g69797917r3v3v3XuveylfNLAnLdMS5JF9e2Ny4TLswW7&#10;eCqMmAkS/wCFL1kbH/FR7N9lk0Xun+NSP8v+Trnt/eZ8pnmD7tMm9xju2PcrK7Jpnw5TJYMK+Sl7&#10;yNj80WvDr3sjXxR3suzO5MDHUy+LHbsjm2lWkk6RLlHSTEtp+lzWxU8eo20q7G9rgnu7QeNZNTin&#10;cPy4/wAq9csPuA+56e2v3ktphvZPDsuYFfaZiTjVdMjWhpwqb2K3j1GmlJHNaVB97ua9gvr6WOve&#10;/e/de697TW7t37e2LgK/c26MlBi8Rj4y8s8pvJNIQTFSUkI9Us8hGmOJAWY/QfX25DDJPIIohUn/&#10;AFfs6BPuH7icn+1fKV3zvz1epY7dZrV3c9ztQ6IoU+KWaQjTHEgLu3AUqR73S/3Z3RuDuTcrZKvL&#10;0O38c88O2sAr3ix1JIwDVFSV4kqpgqmeX/AItkVR7GtjZR2UWlcsfiPr/sDy6+Z/7zv3mObvvJ87&#10;net11Wuz2TSJttgDVLeJiKySUxJdTBVM8vCoEcdI0Ude9gx7W9Y0de9+9+69173Y18TvjmYzju1t&#10;9UNn/ardlYSqQEp/uyDctfA44b6NQoeR/nyL+IgN7tuVa2kB+TH/AJ9H+X9nr12c/u/fuZtAbP3+&#10;91bXu7JtlspQO38SblOjDDcGsUOV/wByiK/TsPe7EvYd67I9e9+9+691734kAEkgAC5J4AA+pJ9+&#10;60SFFTgDr3upv5Xd9f6QMy2xNrVmrZm3qwmurKd7xbkzdOTG06yIbPSUxutOB6ZH1TeoeEqLdpsP&#10;p08eUd7cP6I/znz/AGevXz7/AH/vvZ/67vMre1PIVzq5Z2eY+PNG3buV7GSpkDA0e0tzVbcDslk1&#10;XFXX6cp72Tf2c9c2+ve/e/de697FrpnqbMdv7ypNu0HlpcXThK3ceZWPXFicUr6XZS3pM8x/bpoj&#10;+pvURoR2VJe3aWcJkbJ4Aep/zevWQf3avu/cx/eL9ybfk3adUFhDSbcbwLVbS1DUYgntM8p/Ttoz&#10;l5CWI8KOV097u529t/E7VweL27gqOOgxGHo4qGgpYh6Y4YhbU7fVnc3eSRrs7lmYliT7A8kjyyGS&#10;Q1LGp6+oXk7lHl7kLlew5N5UtltNu22FIIIl4KiDiTxZ3NXkdqtJIzO5LMSfe3n3ToS9e9+9+691&#10;73737r3Xvfvfuvde9+9+69172UX5fdrw7K2DLs7G1QXc2+YJaExxSWmoNtEmPLVsgXkCoF6OMG2o&#10;PKym8RHs32e0M9x4zDtjz9reQ/Lj+z1653f3i3v/AG3tj7Sye2+yTgb5zUjQFVajwbblbuZqZAuB&#10;WzjBoHEk7KawEde91G+xf188fXvfvfuvde9+9+69173737r3Xvfvfuvde9+9+69173737r3Xvfvf&#10;uvde9+9+690CPanyT6C6N3X1TsjuPt7YPWG6e8c9l9rdSYrfG4qDbbb93JgsemTyWCwFXlGjgkq1&#10;ili8cDSq8ryRxRB5ZERve/de6G73737r3Xvfvfuvde9+9+69173737r3XvfvfuvdafH/AArH/m2b&#10;H+OfxW3L/L16l3hS5L5J/JzC02I7VocFXRTVfUnx/rnjrNwR7peBz9tX7ygAxFFjpULyYqbIVUoh&#10;R6Fqn3v3XuvmHe/e/de62h/+Ek3w5ynyO/mnbe7ur8ZVT9c/DXZOf7Zz+RMLHFyb/wB2Yur6+6q2&#10;7VVAU6KmSorMjnaRNSlxh5eSqsje9+6919XH3737r3XvfvfuvdfIt/4U6fy+8l8Hv5nPZu8cBgKj&#10;HdIfL+szHyI6uyMVIYsNDubceRE/dWyqSeMLAs2L3HUTVy0UKqKbHZLGLpAdSfe/de612ffvfuvd&#10;fSB/4SNfzftvdodP4/8Aled6bnpaDt3qClzeU+LuUzNesc/ZnUmuo3Lnus6OSsYtPl9psauroqdH&#10;LSYRgkMKQ4ad397917rd39+9+69173737r3XvfvfuvdNeczmF2zhcvuTcmXxe39u7fxeQzmfz+cy&#10;FJicLhMLiaR6/KZfL5SveOCmpaaCOSaoqJpFjjjVndgoJHvfuvdfIf8A+FFH822L+aZ8zyvV+Trp&#10;fij8b4c9130HFOslNDvSrrshG3YHdMlBOqywncc9HRxY+KYLImLoqBpYaeqkqo/fvfuvda/fv3v3&#10;XuvpHf8ACNP+XdkepehO2f5h/YmGmx+6fkirdT9Ix1tPJT1dP0jszPit3luaHWATBuLctHTwRKy/&#10;5vCRzxlo6lSfe/de63avfvfuvdRa6hosnRVmNyVHS5DHZClqKGvoK6niq6KuoquI09VR1lLUBo5Y&#10;pY2ZJI3Uqykggg+/e/de6+KN/OB+A2d/ltfzAe+vjPU47JU2waLcU+/OistkUcjcnRm+KyfJ9f19&#10;PWOzfdPQxrPgq+oBAavx9WulSpUe9+691WV797917r6LX/CV3+evtXenX2y/5Yvy431Q4DsnYdLT&#10;7b+JPY27sutLRdj7LRxDhuh8llck4RM7hgwpdrxtIq12PEONgRaqigWu97917ree9+9+69173737&#10;r3Xvfvfuvde9+9+69173737r3Xvfvfuvde9+9+6918Ib5Yf9lTfJX/xP/cn/AL8XJe/e/de6AD37&#10;37r3X3+Pfvfuvde9+9+6918qT/hYVtnK4H+cDU5XIQ+Ok3r8YOktzYJ/HUp9xiqWtzmzpptU8aK9&#10;q7E1keqFnT06S4kDonvfuvdasXv3v3XuvrJf8JJO59u9l/yZupOv8VW0cua+O/bHe3V+6aGK6VtH&#10;W7m7Lru8sZNWRPIxZZqLd0HimVERtDRgF4pGPvfuvdbM3v3v3Xuve/e/de69797917r5jn/Cvr+Z&#10;jtj5O/KPYnwg6g3FR7g64+HtZuKr7VzOJqRU43MfI3cCLiM5tpJ4maKb+6GOgGNlkjIaLI1uVpJV&#10;10o9+9+691p1e/e/de63vP8AhDp/zNT+Yl/4j/44/wDvR7w9+9+6919Dz3737r3XvfvfuvdaQX/C&#10;3n/sln4Pf+J/7E/991H797917r5wnv3v3Xut/wA/4Qx/91RP/LJv/mue/e/de63/AD3737r3Xvfv&#10;fuvde9+9+69173737r3Xvfvfuvde9+9+69173737r3QO/IPofrL5QdIdp/HnuXb0O6Or+4tk53Ye&#10;9MNJ4lmlxGdo2pWrcZUypJ9tX0chjrMdWovkpqqKGoiIkiUj3v3Xuvi1fzNP5ePcf8sb5bdh/GDt&#10;ykqq2mw1U2d6u7CFBJRYTtjqzK1Mn91N94MkvGDLGjU2RpUlc0ddDU0jszQ6m97917qv73737r3W&#10;1H/ID/4UX7v/AJalZR/GP5TSbq7M+EecyTS7fmxwkze9fjdm8pXefJZvZdDM2uu21VPJLU5bbsbB&#10;45i1djQKh6ulyPvfuvdfT16H+QHSnyf6t2t3Z8e+ztn9vdVbzoxWbd3rsjL0+XxFXpAFVQVXjIlp&#10;K6lcmGux1ZHFVUsytBUwxTIyD3v3Xuhg9+9+69173737r3Xvfvfuvde9+9+69173737r3Xvfvfuv&#10;de9+9+6918bX/hRfgMztv+dZ8/Mdnamsq62o7Q2rn4Ja5Z1mTDbr6k27ujbtMgqGdvDDj6ylhpyD&#10;pMSoUVU0qPe/de6pR9+9+6919o3+RF3Nge8/5QH8vrde366jrYtr/Gzr/pnKJSN6qHPdCY0dL5mh&#10;rISS0cyzYJnYMBrVllUeORCfe/de6tr9+9+69173737r3XvfvfuvdfJT/wCFQv8AMp2p/MC/mDyb&#10;R6hztLuToT4jYHLdMbI3HjaiGtwu9t91GbNf27vzA1tOzxz0FRXQUeHoamF2hqqbFw1sLNHUqffv&#10;fuvda2fv3v3Xuvo9/wDCIb/sln5w/wDif+u//fdSe/e/de63fffvfuvde9+9+69184P/AIW8/wDZ&#10;U/wf/wDFf+wv/fip797917rSD9+9+6919Pv/AIRU/wDbrLvz/wAX/wC0/wD4HXqr3737r3W37797&#10;917r3v3v3Xuve/e/de6Z9w7fwm7MBnNq7lxlHm9ublw+T2/n8NkIVqMfl8JmaJ8dlcZXQPw8NRBJ&#10;JFKh4KsR+ffvfuvdfEM/mYfCfdv8vP5wfIP4obppMsKDrjfWSbrrO5aAxyb06kz8hzfWO8oahAIZ&#10;jW4eelNWYGZYaxammYiWCRF97917omW0917k2JurbW+NnZrIbb3ds3cGG3XtXcWJqGpMrgdybeyM&#10;eXweaxlUnqiqKWqhinhkHKuoI+nv3v3XuvsbfyR/5vnVf82P4s4LdceWweB+UHWmHxGB+SvUkE8d&#10;NX4XdCRGji7B23jJNMkm29wtE1ZQTRh0pZWlx0sjTUpeT3v3Xurovfvfuvde9+9+69173737r3Xv&#10;fvfuvde9+9+69173/9L5/wD7917rf49+9+69173737r3XveSKWWCWOeCSSGeGRJYZonaOWKWNg8c&#10;kciEFWUgFWBuDyPfiARQ9PW9xPaTpdWrtFLEwdHQlWRlIKsrAgqykAgggggEGvXvdunxq+RdD2dj&#10;KbaW6KmOl7AxlKF1yskcW6qSmT1ZGisABUqo1VVOBzYyx3TWsQQ3PbWtWM0QrGf+M/I/L0P5fb9D&#10;/wByb75W1++OyQe3vPU6wc32MVKuVVd1ijXNxDgAXKqNV1bgVIBuIgY/ESD3s2nso66Ede9+9+69&#10;173737r3Xvfvfuvde9+9+69173737r3Xvfvfuvde9+9+69173737r3Xvfvfuvde9+9+69173737r&#10;3Xvfvfuvde9+9+69173737r3Xvfvfuvde9+9+69173737r3Xvfvfuvde9+9+69173737r3Xvfvfu&#10;vde9+9+69173737r3Xvfvfuvde9+9+69173737r3Xvfvfuvde9+9+69173737r3Xvfvfuvde9+9+&#10;69173737r3Xvdf8A86dhtV4na3Y1HCXkxMr7ZzTqLsuPrnasxE7kDhIqjzxkk/qnQAfX2INino72&#10;zefcPtGD/Kn7OuRH96p7UPuHL2w+823Rln29ztt6QKkW87NNaO2MJHP48ZJPx3UYAyT172RTq3f1&#10;d1lvvb+8qESSrjKsLkaONgv8QxFSPt8nQnV6bvCzeMtwsgR/qo9n11brdQNC3nw+R8j1yn9h/dvd&#10;fY/3W2j3J2sNILGYC4hU0+otJR4dzBntq8TN4ZaoSURyUqg697vYwuYxu4cRjc7h6qOtxWXoabI4&#10;+rivonpKuITQyANYglSLqwBBuCAQR7Abo0bmNxQg0PX1Z8s8ybLzhy9Zc1cuTrdWG4wR3FvKvCSK&#10;VA6NQ0IJUiqsAymqsAwI697c/dejzr3v3v3Xuve0H2jtf++nXW9NrrGJajMbdydNQobEfxRKY1GK&#10;cg/XTUpE1uPp9R9fb9rL4FykvkpFfs8/5dRP77cif65vs1zNyJGniTblt1zHAP8Al6EZktT/ALW5&#10;SJqYrTiOI97oVgnnpKiGpp5JKepppo54JYyUlhnhcSRyIw5DKwBB/B9j4gEUPA9fJna3V1t93He2&#10;jtDPA6ujqSrI6MGVlPEMrAEHiCOve73Ood/03ZvXm293QvGautoUp81DGAv2mdoh9tlqfxj9K+VT&#10;JEDa8bI1rMPYDvLc2tw0J4A4+w8P9Xr19W/3dfdyx98PZ3ZfcO2ZTcXMCx3iLQeFfQjw7uPT+FfF&#10;UyRA0LQPE9KMOve5fY3Zu0ercBNn92ZJKaPTItBjoSkuVzFUq3WjxlGSC7EkBnJEaA6pHRefera1&#10;mupPDhFfU+Q+09GHvN74e3fsPylJzd7gXogSjCC3SjXV5KBUQ20NQXYkgM5KxRA65pI0q3XvdO3c&#10;vdW5+5M+MhlmFBhKB5kwG3aaR2o8bTyN/npmNvNVSKF805UXtZFRAEAxsrKKyj0pljxPr/mHy6+c&#10;D7yn3m+evvJ82jeOYT9JtdoXFht0bEw20bH43Jp411IoXxpyF1U0xpHEFjHvYN+1vWN3Xvfvfuvd&#10;e9nx+Lvxok3DNj+yOwceBt2IrV7a29WxG+elHqgy2Rgf/lCU2aGJh/lBszDwWExDum5iMG2tz3fi&#10;I8vkPn6+n28OsH3EvuRzc4XNn71e79mBsyES7bt86Zv2GUu7iNv+ISmjQxMD9WQHcfSgC597s7AA&#10;AAAAAsAOAAPoAPYX67mABRQYA6979791vr3v3v3XuveyB/LT5DDEQV3Veya7/ctVRtTbxzFJKP8A&#10;cZSypaTb9JKn/KRMptVOp/aT9rmRn8Qg2jbtZF3OMD4R6/P7PT14/byP/vBvviLy9a3XsJ7YXX+7&#10;CdTHvF5E3+40Tju2+Jh/o8qml0ykeBGfAzLJJ4HvdZ/sTdcQuve/e/de697UO1drZzeu4MZtjblD&#10;Jkcxlqlaakp4+FF/VLUVEp4jiiUGSWVvSigsTYe25ZY4IzLIaAdDDkHkPmn3N5useRuS7Vrzcdwk&#10;EcUa8B5tJI3COKJQZJZGoscaszEAde93Z9N9TYTp/Z9Nt3GaarJVHjrNxZooEmy+VMemSQA8pBFz&#10;HTRX9Ccks7O7Ai9u3vJjI2B5D0H+f16+nz7t33feV/u5+3UHJ2yUuL2bTNuF4Vo93daaM3qkEeUt&#10;oqnw48sWleWR/exY9pOsgeve/e/de69797917r3v3v3Xuve/e/de697DbtPtPbHUu2J9x7jn1yPr&#10;gw+HgdBkM3kAmpKSkRr2UXBmmI0xrybkqrKbW1lu5fDj/M+QH+r9vUJ+/PvzyN93vkaXnPnOXU7a&#10;ks7NGAuL24AqIoga0UVBmmIKQodTVYoj+90m7+31n+x91ZTd25KhZsjkpQVhiDLSUFHF6aTHUMbE&#10;lYYUsqgkk8sxZ2ZiN7eCO2iEMQwP5n1PXzDe7Xupzb70c+33uHzpMJLy9bCLURQQriK3gUklYYU7&#10;VBJZjV5GaR3dve0d7e6jfr3v3v3Xuve/e/de69797917r3v3v3Xuve/e/de69797917r3v3v3Xuv&#10;e/e/de6+W9/wsW+Wyd3fzKtqfHDCZFqravw76hw228jSpUCopIu1u4oqbsre1XStGAik4RtpUNQg&#10;LMs9JIjsGUxp737r3VfXwK/4UX/zRvgDjcNsvZfdFP3f07hI4KWg6d+R9DkOy9s4nHQDxQ4/a251&#10;rKLc2Ip4YyVpqLH5yOijNiaRwoX3737r3W018d/+Ft/xyzdFQ0fyr+GvcnXOWHjgrc70RuzZ3bWD&#10;qJWOk5D+Bb6l2hV0cIJBeBKutkVQSrStZD737r3VmG3P+Fa/8lvN41K7J9x9vbPqmZVbDbj6A7Iq&#10;slGGp0mLvLtGlytHYM7RHTVk60YgFCjv737r3THv7/hXb/Jq2dh5Mnt7fvfXa1akNTKu3tg9D7kx&#10;2YleAIYqeOftGbbePDzaiIy1cEGlvIyenV737r3Wvz89v+FnvevZ23871/8AALoml+OtFk4aqhXv&#10;HtvIYbsPtempJmXw1209gUcD7bwtaqh0aTI1GdjIe8aQyIsvv3v3XutLXsDsHfXa+9dz9kdm7w3J&#10;v/sDemYrNwbt3nu/M1+4NzbjzdfJ5avJ5nM5N5J6iZz9XkcmwAFgAB737r3Tx1B1B2d392dsjpjp&#10;jZG4OyO0+yNwUW19k7J2vRNX5rP5qvYiKmpogVSOONFeepqZ3SGnhSSeeSOGOSRfe/de6+xV/JE/&#10;lY7Y/lQ/CrbHTdQ2Lzfe/YNRTdj/ACR3vjbT0ua7Ir6BaeLa+CrXVZHwu3KXTi8aWCiZxU1/ihkr&#10;pY197917q4b3737r3XvfvfuvdVQfzkv5XOwP5sHw23T0Jm6rH7X7Y2xUTb/+PPZVZFI0eyO08bj5&#10;aehpszJTJJM2DzMLvi83DHHIVgkWriieqpKbT737r3Xxxu/uhO2/i/3J2H0D3rsnMdedr9W7krtr&#10;by2pm4DFU0OQo2DQ1dHOLxVdDWQNFWY7IUzvT1dLLDU08kkEsbt737r3SJ2NvneXWW8trdidd7pz&#10;2yN97Iz2L3Rs/eG18pWYTcW2txYSsSvxOawuWoHSanqaeZEkiljcMrAEH3737r3W/t/K1/4WM7L/&#10;ALqbc6h/mk7U3Bi90YajocTS/Krqnbn94MPuiOE+Bsp211ZhlStoKxYlElRkNsQVsdVKx0YqiAu/&#10;vfuvdbT/AF//ADpv5SfZmCg3Ftz+Y58Osbj6mGnnjp+wO+Ng9TZ1UqULxrPtbtSsw2TicAHyRy0i&#10;vGbB1UkA+9+690AHyV/4UWfyefjJgshk8z8zOue4s3SwyNjtl/Gqq/0853cFUiO60GPzOwzUbfpn&#10;fxsFmyubo6e5UNMutNXvfuvdaFP86H/hSr8iP5nGNzfQXTWDynxt+HFZUImW2THlYqzs7uaClniq&#10;aN+3dxYxvt4sek0K1EW28WTTLIb1lVkjHTvD737r3Wsr797917q8T+Rt/Jo7R/m0fJLH0WQx+e2p&#10;8SOq81jMl8h+3YIHpYXoo2Svi6n2LkZh45ty5qGyKYxIuNpXbIVKNalp6v3v3XuvsCde7A2X1RsT&#10;ZvWHXG28Xs7r/rza+C2XsramEg+2xG3NrbZxkeHwWExsFyVhpqaGOJNTE2W7Em5PvfuvdLD3737r&#10;3Xvfvfuvda8//Chv+TJSfzW/jLQbh6ppsbjvmJ8fKXNZvpLI1c9JjKPsXBZBEqd0dKbjytW0cMMW&#10;TaGKpw1bUuI6PIxoHkgpKyukPvfuvdfI/wB2bU3PsPdG49kb12/mNqbw2hnMrtndW19w4+qxOe27&#10;uHB1z43M4TM4utVJqeqpaiKSGeCVFdHUqwBB9+9+690y09RUUdRBV0k81LVUs0VRTVNPK8FRT1ED&#10;iWGeCaIhkdGAZWUgggEG/v3v3Xuttf8Alnf8K3/mR8RsDtvqL5c7W/2dHp3A09Fh8RuzMbkk218i&#10;dq4an008ccnYFVBWU26I6eIM0cWfphXzPZJMykQVV97917ra56W/4VsfyZe0sXT1e9+2e3PjvlJo&#10;014Ht7ovf2ZqY6ppEiNOMn0fT7xoApLsyzS1UaBEYuYzZT737r3Rgtyf8KaP5H+2KL7yr+c+ByZd&#10;Z/t6PbfTPyM3JW1EsMRlEHiwu0JlhMlgiSVLxRljYuOSPe/de6re+RH/AAs6/lx9c4/I0/x96i+R&#10;HyR3TD9wMW1VhcF0x15XNCxSI1m6t1VFdnKZZeGQrtOYhb61VhoPvfuvdIX+Rl/wo9+RP80b+ZLv&#10;b4+d4bI6m6j6m3B0DvHdHSmxNh0mXr89H2DsfcmIyNVBuTeu4Z5J8pPUYCozdRI1NTUVOi0cWmj1&#10;mSZve/de63O/fvfuvde9+9+6918Ib5Yf9lTfJX/xP/cn/vxcl797917oAPfvfuvdff49+9+69173&#10;737r3Wjv/wALRfglnOxOlPj98/di4OTI1HQdZkemO75qOKaerputOwMvFk+ttzVekaY6HE7haux0&#10;zX1GbOQG2hGZfe/de6+cf797917q7b+SB/Ob7G/k/wDyCz25/wC7uQ7P+OXcNPg8H3x1LQ5CDH5W&#10;rgwdXI+A7D2JVVv+Tx7gwsdVWrT09S8dNXQTzUlRJAzU9ZR+9+6919Nb4y/z1v5Tvyt2vidwdf8A&#10;zc6N2dlMlSrNP1/3jvXB9Gdi4usSBqiuxc+1+z58a9XLTBJPNNiZKumKo0kVRJFaQ+9+690ve5P5&#10;y38qfoXEVWY7I/mBfFiBKOneqnw2y+29sdr7w8Cx+QSQbE6pmzebl1g/tCLHsZDcIGII9+9+691p&#10;yfzdv+FeuR7U2huv4/fywcJvLrnC7hpchgN0fK3e9JFt/sCow9XH9rWR9KbPjeabBvURl1j3DlJF&#10;yMKvqpaLH1aRVae9+691pG7X6/7F7MTfua2ptjcm8o9g7TyXZfZGWx9HVZNNr7PpcvSYjJbw3TX+&#10;oQUv3+RoqVqmdwHqKiGMFpJVU+9+690g/fvfuvdbw3/CIPMVMPya+dGAWsVKTJdE9Y5ifHkw6qqp&#10;wfYFVRUtYAw8loFyEyEqdP7w1XOi3vfuvdfRy9+9+69173737r3WkF/wt5/7JZ+D3/if+xP/AH3U&#10;fv3v3XuvnCe/e/de63/P+EMf/dUT/wAsm/8Amue/e/de63/Pfvfuvde9+9+69173737r3Xvfvfuv&#10;de9+9+69173737r3Xvfvfuvde9+9+691U9/N6/lKdFfzbvjdUdSdiPS7I7b2a1dnOhO9qPCw5XcP&#10;V26qtYvvqSophJBJX4DLrBDTZzEGoRZlSGoiaKspaSeL3v3XuvkY/Of4E/Jz+XV3tuD4/fKLr2u2&#10;burGTVVRtrcNMs9dsTsva8VSYKHe/XG6PGkOSxlSulrgJUUzk01bBS1cctPH737r3RNvfvfuvdHF&#10;+HP8wH5jfALfR7B+JHfm+unsvVTQS57DYethyexd4JT+mKn3v13uCOrweYRVusRyFBK8Vy0LRvZh&#10;737r3W3j8Uf+FtXaODo8dgfmr8P9q9gNGqw1nZHx33ZWbByxihUqtRVdY77GWo6upl9Jmen3Fj4Q&#10;wYx06qwjT3v3Xurr+uP+FgX8nre9HDUbpy/yS6eqJFlMtD2F0i+Wmp3jUEK03U+U3NEwkNxGVc/7&#10;WE9+9+690OtZ/wAKp/5HNNiKXJQ/LncGQrKjweXb9H8b/kymXofKheT7qav2jBQHxEBX8FdJckaN&#10;YuR737r3Rcuyv+Fif8orZMNWdoQfKHuKqiWZaSPYvTeLwdNVzLpWAvU9pZ3bzxROWuzmFnVVY+Nm&#10;0I/vfuvdU+fJj/hbpvzJUFdh/h/8J9s7SrnWRKLf/wAh+wchvXSsl0Df6L+vIMMkUsYs6SPumdCx&#10;s0JVD5Pe/de6Eb/hNN/O5+afzo/mbdu9WfNDvDIdg4vtj48Z7M9W7PpcZgNp7G2bvbrDdGPzCY3Z&#10;+ytt09JSQtVYCszktbXMs1bOKOAVEswTXH737r3W/R797917r5uX/C0H4O53Yvyb6T+fO18FVSdf&#10;d6bJx3THZ2Zp43lpMT3H1tDU1O0pctOx/afObXMdPQxKukjB1TEhmAb3v3XutJT3737r3Wz3/wAJ&#10;5v5/k38qvcG4/j/8hsVuLe3wx7T3MN01cu2oP4pvPo7sKqpIcVXb42viJ5Y1yGIyNPT00eexCOJg&#10;YIq2gvOlRSZH3v3XuvpCdF/zT/5cHyT29S7l6Y+bvxq3dSVVKlY2Jqe19qbT3njqeQAo+e6+3pUY&#10;7PY0m4GjIY2Fr3Frgge9+690le/P5wn8rz4zYbI5nt/52fGzEyYuOeSp2ztTszA9n9gP9szJKlJ1&#10;v1fJmM/M2tWjAixresFfqCPfvfuvdaNP86X/AIVdbw+Wuyt4/Fv+X3gt5dL9G7toazbnY3em6niw&#10;fcfZe36lmpsntrZuHw88y7ZwldEClVUvWSZKtppTA8eNQ1ENR737r3WnZidib1z21d3b5wu1NwZX&#10;ZmwJNuw733VQYqtqdv7Tn3dWy47a1PuDLxIYKWTIzwTxUUczq0zRS+MN430+9+690k/fvfuvdfRv&#10;/wCEQdfRyfGj51YtKiNshR959XV9VSAnyw0eS2DWU9BUOPpplekqVXn6xt797917reJ9+9+69173&#10;737r3Xzg/wDhbz/2VP8AB/8A8V/7C/8Afip797917rSD9+9+6919Pv8A4RU/9usu/P8Axf8A7T/+&#10;B16q9+9+691t++/e/de69797917r3v3v3Xuve/e/de61ev8AhTH/ACV63+ZN8fsZ8hfj3t2nq/mV&#10;8bNv5VsFh6OlBynenUMbTZvNdRJJApllzFFUtNk9pqxZGqZq2g0K2TFRTe9+6918pjI47IYjIV2J&#10;y1DWYvKYusqcdksbkaaaiyGOyFFM1NWUNdR1KrJDNDIrRyxSKGVgVYAgj3737r3Q1/Gv5O99/D7u&#10;Davffxq7Q3R1F2xs2oMuG3ZtarjjkkpZXV63CZ3F1iS0WUxdWEWOuxWSpp6OpQeOeGROPfvfuvdb&#10;3PwP/wCFp+w8hhMRs7+Yt8e9wbd3TB9vRT91fGulpc5tTLjSIv4nufqfduRgr8WyhfJVS4nLZESu&#10;7GCgpkVY/fvfuvdbBmwP+FHv8lTsXFJlMT87+vcDaGCSpx2/9ndsddZWklmW70j0m9cBQ+Z42BSR&#10;6RpY7i6yMhVm97917pY1/wDwoG/kzY2jqK+o/mC9GSQUsZlkSgn3blaxlBtanx2Lxc1RM3P6Iomb&#10;/D3737r3RNu4/wDhWd/Jf6tp6xtrdzdrd+ZCiWoD4jpzovf1NUT1VNNJC9HR5TuSDaGMmLFA0c8d&#10;ead1dGWYgkr737r3VBPy2/4WydsZ8VWB+EfxK2r11RGZUj7G+Q+4qnfm5aijL3kah652Q2Nx2NqQ&#10;BZZKnN5SLkkwmw9+9+691vX/AOzW9Z/7Jp/s8X3En+hz/ZY/9mt+688Hl/0Z/wCiv/S99x9zfxav&#10;4V6td9N+fp7/AP/T+f8A+/de63+Pfvfuvde9+9+69173737r3XvcqirazG1lNkMdV1NDX0U8dTSV&#10;tHPJTVVLUQtrinp6iEhkdSAVZSCD70yqylWFQfI9Lts3Tctk3GDd9nuJLS7tnWSGaF2jlikQ6leO&#10;RCGR1IBVlIIOQeve7H+lPmZRVkVJtztxloa5VWGm3pTwf5DWECyDPUNKt4JCbA1ECGIk3dIgpdg1&#10;e7KwJks8j+Hz/I+f2HP29dpPux/3lO17jBb8l/eHYWt0oCR71Gn6E2KD66CJawSE0BuIEMDFqyRW&#10;6q0je9n5oa+hylHT5DGVtJkaCrjE1LXUNTDV0dTC36ZaeppyyOp/DKxHsgZWQlWFCPI9da9q3bat&#10;926HeNkuYry0uFDxTwSJLDKh4NHJGWR1PkysQfXr3uV710Yde9+9+69173737r3Xvfvfuvde9+9+&#10;69173737r3Xvfvfuvde9+9+69173737r3Xvfvfuvde9+9+69173737r3Xvfvfuvde9+9+6917373&#10;7r3Xvfvfuvde9+9+69173737r3Xvfvfuvde9+9+69173737r3Xvfvfuvde9+9+69173737r3Xvfv&#10;fuvde9+9+69173737r3Xvfvfuvde9+9+69173737r3Xvfvfuvde9pjem1MZvname2jmE1Y/PY6eg&#10;mcKHenkca6WthVuPJTzLHPFfgOin27BM0EqzJxU1/wBj8+HQG9zPb/Y/dTkHdvbzmRdVnu1u8Dmg&#10;LRsRWKZAceJBKqTRVwJI1J697ob3ZtjLbL3Jmtq5yA0+VwdfNQVac6HMZ1RVELH9UU0ZWWJv7SMr&#10;fn2PYpUmiWWPIYV6+Tv3A5G5g9s+ddz5C5pi8G/2qd4JV8iVykiH8UcsZWWJuDxurDB697OX8Re+&#10;4dsVUXV+760Q4HJ1bNtXJVDnw4jK1kt5MVO7cJT1Uja424VJmbV6ZSyEu8beZR9VCO4fEPUev2j/&#10;AAfZ10p/u7/vaW3I19H7Fe4t14e030xO13Mh7LS6marWsjHCW91IdcbYWK5Zi/bOzx+92gewv13U&#10;69797917r3v3v3Xuve6O/kHshthdubvw6RGLH1uQkz+H4tGcXnGNfFHD/VYJGkpr/wBYzyfr7HO3&#10;T/UWaP5gUP2jH8+P59fLV98D2vk9pfvDcx8uRxlLO5uGv7P+E2t8TOip6rC7SW1eNYTk8T72+dKf&#10;IbcPS+O3TjcdjabN0udiiqsdS19RNFR4rPxAQfxN4oBqljkh9E0KuhcxxWkUKbt3u3R3rIzHSV40&#10;8x6ft4fn0Kfux/fD5x+7Ns2/bJs1lHukG6qstvFPI6Q2t+tI/qWVBqlR4eyaFXiaQxQUmjCNq97C&#10;fee+N09g5ufcO7sxU5fJTDQjzEJT0lOGLJR0FJGBHBCpJIjjUC5LG7Ekq4YIrdPDhWg/1cfXrH73&#10;L90ufPd/miXnD3D3GXcb2XALkCOGOpIhgiWkcEKkkiONVWpLGrszH3tJ+3uo/wCve+wCSAASSbAD&#10;kkn6AD37rYBY0GSeve7C/jh8UpZ5Mfv7tLHtFTo0VZgdmVsVpKo2ElPkdxQScrGDZo6Jxqc8zAID&#10;G4d3LdgK29qc8Cw/wD/P+z167Dfcu+4FPdS2fu178WZjhQrNYbNMndKcNHcbijZWMGjR2TjVIQDc&#10;hYwYZfe7HwAoCqAqqAFUAAAAWAAH49hvrtIqqihEAAAoAMAAcAB6de99+/dW69797917r3sm/wAm&#10;/kjH1zSy7J2XVQT75rqcivr42SaPadJOgKSOnKmulU6oI2/za2lcWMauc7Xtv1J8ecfpjgP4v9j1&#10;9eHXNv78X304vZmxk9sfbOdJearqP9edSrrtMTqNLEZU3sqnVDG2IUpPKpDQpJ73U9LLJNJJNNI8&#10;s0rvLLLK7SSSySNqeSR2uWZiSSSbk+xaAAKDr5+555rmZ7m5dpJJGLMzEszMxqzMxqSxJJJJJJNT&#10;173w9+6a697nYzGZDNZGixOJo6jIZPJVUNFQUNLG0tRVVVRIIoYIY15LMxAHurMqKXc0AyT0a7Hs&#10;e78y7za8vbBbSXl9eypDBBEpeSWWRgqIijJZmIA/njr3u4v46dB0PUGB/iOVSnrN+ZumT+M1y6JU&#10;xVMxEowOMmH+60YKaiRT+7IAblEjABu47g15JpTEa8B6/M/5PQdfSB9zT7pW1fd05T/fG/pHc82b&#10;pGv1k40utrGaMLC2cf6GjBTcSKaXEyhqmOOEL72ZP2W9Zsde9+9+69173737r3Xvfvfuvde9+9+6&#10;9172V/uL5TbG60jqsThpoN37xQPEuLx06vjMZPawbN5OIlVKn608OqW40sIwdYNLPap7kh37E9Tx&#10;P2D/ACnH29YKfeP+/n7V+yMNxy/y3InMXMigqLW3kBtraT1vblSVUqeNvDrnqNDiEN4g97qn352B&#10;ursnP1G4925OTIV8oMcEQBiocdSay8dBjaQErFChJsouSbs7M5LEV29vFbRiKEUH8z8z1wI91/d7&#10;n33r5um509wr5ry7kqsajtgt4qllgtoqlYoUJNFFWYkvIzyMzn3tF+3+o069797917r3v3v3Xuve&#10;/e/de69797917r3v3v3Xuve/e/de69797917r3v3v3Xuve/e/de6+cP/ADsP+EvP8wPd3yU+QfzN&#10;+L258X8wcF3d2ZvTtrcPXs1Xitj94bLqN2ZmXN1G3sTiM3PDh8/jcZHIKPHHHV8Na0EUUEeLZkDP&#10;737r3Wmf250j3L0BvCs69706n7I6b33j7mt2d2jsncmw9zU6BtImfC7opqWo8bfVJBGVYWKkgg+/&#10;e/de6C/3737r3Xvfvfuvde9+9+69173737r3Vs38v/8AkkfzF/5kGXwE/RPQ24Nv9UZiog+8+Qvb&#10;VJkuvuksZjZHRajKUO6clTtPnfCHVnpNs0eRqgCCYQl3HvfuvdfS6/k5fyE/i5/KR25Pu3EVTd3f&#10;K3dOFkw++fkPubDx4qagxFVIk9Vs3qrahnq48BiGZENVIKiaurnXVVVRgWnpKb3v3Xur2Pfvfuvd&#10;e9+9+69173737r3XvfvfuvdUv/zd/wCSB8VP5t+waZt/wN1V8jNn4mpoOr/kftDD0VVujEU7t9xB&#10;tbfuJdoF3Jt7zXkXHVNTFNSs8smPqqR56nz+9+6918xH+Yp/JL/mD/yzs9l5O9emMxubqCkqH/hH&#10;yN6posrvfpTK0D1LU1DNl9zUVOsu3qqcqdGN3JT0NS1maGOaLTK3vfuvdVK+/e/de69797917r3v&#10;3v3XulBtXae6t9bixG0Nkba3BvLdm4KxMfgdr7Vw2R3DuLN5CUFo6HEYTERzVNTMwBKxQxMxsbD3&#10;737r3W3X/Ks/4SQfKr5K5TbPa/z/AGzXxL6G81FlW6tZKOT5J9iY3WsrYyTBz+Wn2VBKutJanOxy&#10;ZOJl0fwYLIlVH737r3X0ffjn8bejPiT0/s/oT45da7b6o6m2Jj48ft7aW2aaRIVIRVqsrl8lWPLW&#10;ZLJVbL5a/KZGonq6qUtLUTSyMWPvfuvdDh797917r3v3v3Xuve/e/de69797917rXb/nSf8ACeD4&#10;3/zWqSr7c2jk6H4+fMrGYmGix3cuNw5r9sdm0eKpBTYbbPdm2qNonrUiiRKSjz9GwyNFF40cV9LT&#10;Q0A97917r5qHzy/lIfPv+W9uKrxnyf6D3NhNniqenwvc2z4Zt7dJ7mj8oip5sX2JhY2paaWa4ZMd&#10;l1osgqkGSkjuPfvfuvdVte/e/de69797917r3v3v3Xuve/e/de62Dv8AhN90R80Kz+aF8PvkZ0H8&#10;d+2N+dXbC7YGH7Y7Oxe3a3GdZbU6z3zhq7rXs3KZvf8AmTS4dpMfh8nkK1cYlY9ZUvT+Glpp6kpE&#10;3vfuvdfXq9+9+69173737r3Xwhvlh/2VN8lf/E/9yf8Avxcl797917oAPfvfuvdff49+9+691737&#10;37r3SF7O6z2D3R11vjqTtPauJ3x1t2VtXObJ3zs/OwNUYjcm1tyY+TFZrEV0aMrhJoJXTXG6uhIe&#10;NldVYe9+6918o/8AnWf8J0fkr/LW3nu7t3pTbu6O+fhDX5CvzGD7E29jp81u3pbFVNTJPT7T7sw+&#10;PDzwx0MQEMe6Yof4dVKI2naiqphRj3v3XutbH3737r3Xvfvfuvde9+9+691Z7/Lo/lAfOj+Z7vSh&#10;wnxu6kyUfXUeSjo939/78hrtrdI7HpxOYa2bIbwnhc5KrhI5w+Cgrsgf1fbCIPKnvfuvdfRRx38j&#10;L45fy8f5Kv8AMF+OnUNPUdi919u/EDuXJ9q94bixMKbp7O7G2h1bk8/srG47F0UdW+K27j8vEDh8&#10;JSmolgEjyyT1lfJJVSe9+6918nH3737r3W37/wAItd8QYH+Z33dsyranjj398MN+rjmZHNVNnNr9&#10;vbJzEFLDJ5AojNCclLKDGzExx6SoD6ve/de6+n3797917r3v3v3XutIL/hbz/wBks/B7/wAT/wBi&#10;f++6j9+9+69184T3737r3W/5/wAIY/8AuqJ/5ZN/81z3737r3W/5797917r3v3v3Xuve/e/de697&#10;97917r3v3v3Xuve/e/de69797917r3v3v3Xuve/e/de6KZ8y/g38XPn907lOjflZ1Pt/tDZNZ56n&#10;D1FdG9DuzY+dlg8EO6uv93UJSvw+SiFh9xRzKJUvBUJNTPJC/vfuvdfPj/mO/wDCPH5a9GV2d3/8&#10;AN2U/wAs+qhUVVbT9W7nrdv7G+Qu1cZraWOkjmyElHt3dS08KkyVVDPja2ZysdNh5GNz737r3WpJ&#10;230p3H0FvGv687y6p7G6c35i205DZvaGy9x7E3PScBlebCbnpqWoCMCrJJ49LKQykggn3v3Xugx9&#10;+9+69173737r3Xvfvfuvde9+9+69173737r3Wyd/wnR+Dv8AMaq/5jXw9+W/THxg7UbpPrvtDHVf&#10;Yvcu6cRJ151pH1BvPGz7A7TrNvbt3oaGlz9VFt/M1ssWKwbVlVKxS0IUmRfe/de6+tV797917osn&#10;zG+IvSnzq+OHZ/xb+QO35M/1n2lg/wCF5FqGSnpc/tzLUlQmR27vLaWSqYplpMtia6KCuoKhopEE&#10;kYSWOWB5In97917r5E382T+Sx8tv5UHaOWx3ZO1stv7465jPVFJ1N8mtsYapk2Du/HTuZcRid2NS&#10;tOu29x+K61GEyUqtJJFPJj5a6kjFSfe/de6p79+9+69173737r3XvfvfuvdXAfyv/wCSN84f5p28&#10;cX/oi2FXbA6GhyUcG9Pk12NisjiurcBQw1BiycG1ZZRFLujLxBWRMRhTIUlMYrp6CBzUr737r3W7&#10;z/NR/lEfG74B/wDCb35XfHj467cmyWZ2S3Tfdm9e0dw0lJU787Q39tTuPbke7N7boq6WFvCkWBky&#10;lJjaCk8dPQ0x8YY66uao97917r5g3v3v3Xut/D/hDhvmKPIfzH+tKmo/eqqP4v75w1KFpFtFQTb7&#10;wG5qh3Lid7mpxKqFRo1s2pkZ1EnvfuvdfQI9+9+69173737r3Xzg/wDhbz/2VP8AB/8A8V/7C/8A&#10;fip797917rSD9+9+6919Pv8A4RU/9usu/P8Axf8A7T/+B16q9+9+691t++/e/de69797917r3v3v&#10;3Xuve/e/de69797917rVs/nX/wDCZror+ZDX7j+Rfxvye3fjn8ya2Gatz2Rkxrw9Q975IXk83aGM&#10;wsT1GOzcrGx3TjqeaWUXFfR1zeKan97917r5vPzU/lwfNf8Al670k2X8tPj/AL46u81ZLSYDek1E&#10;me6v3no1PHLszszb7VOFyDNEomelhrPuoFZRVU8El0HvfuvdEg9+9+69173737r3Xvfvfuvde9+9&#10;+690NXRvxv8AkD8mt30uwfjv0p2l3dvGqmp4V291dsbce9chTCpk8aVWTTAU860dMvLS1dU0cMSB&#10;pJJERWYe9+6919WL4m/F35t4f/hNrv8A+F/fXUlVhPlvF8Dvl70Bs3rOHd+zs/lM7/ejY27MB0Jt&#10;+TL4ivnxVHVy4zIYXEtBNkisEkWqd4LtFD//1Pn/APv3Xut/j3737r3Xvfvfuvde9+9+69173737&#10;r3Xvfvfuvde9iJsPtfsDrSpM+zty1+LhkkElTjGZavD1bWsWqcVVh4GYj0+QIHA/Sw9pri0t7kUm&#10;UH5+f7ePUx+0/v8A+73sleG69t97nsInbVJbEiazmPAmW1lDwMxHb4gQSqPgdevezm7N+d8qLHT7&#10;/wBlLKRpEmU2lU+Nyo4JGFy7lS35uK5RfjSB9CabYRxt3/Jv84/zddLPbb+9dnjRLT3d5YElKarr&#10;aZNJpwP+JXbkFvOovUUnAVRke9mLwXyz6MzaoH3ZLhKhxf7XO4fK0jIL29dXBFNSg8/Tz/70fZbJ&#10;tF+n4NQ+RH/F/wAusy+Vf7wX7q/NCKJOYH2uZhXwr6zuoSPtljiltgc8PHJ8xgGnvYjUvc3UdYqt&#10;B2dsIl3EaRy7swdNMzm1lWCpnRze4A9PJ49pjZXi8Yn/AN5P+bqZrH7yv3eNyVWteedhqx0hX3ax&#10;jck0oAkk6Oa1AHbk4Geve3b/AEkdd/8APe7L/wDQpwf/AF/91+muf99t/vJ/zdCH/Xq9m/8Aprdm&#10;/wC5pY/9b+ve/f6SOu/+e92X/wChTg/+v/v301z/AL7b/eT/AJuvf69Xs3/01uzf9zSx/wCt/Xvf&#10;v9JHXf8Az3uy/wD0KcH/ANf/AH76a5/323+8n/N17/Xq9m/+mt2b/uaWP/W/r3v3+kjrv/nvdl/+&#10;hTg/+v8A799Nc/77b/eT/m69/r1ezf8A01uzf9zSx/639e9+/wBJHXf/AD3uy/8A0KcH/wBf/fvp&#10;rn/fbf7yf83Xv9er2b/6a3Zv+5pY/wDW/r3v3+kjrv8A573Zf/oU4P8A6/8Av301z/vtv95P+br3&#10;+vV7N/8ATW7N/wBzSx/639e9+/0kdd/897sv/wBCnB/9f/fvprn/AH23+8n/ADde/wBer2b/AOmt&#10;2b/uaWP/AFv6979/pI67/wCe92X/AOhTg/8Ar/799Nc/77b/AHk/5uvf69Xs3/01uzf9zSx/639e&#10;9+/0kdd/897sv/0KcH/1/wDfvprn/fbf7yf83Xv9er2b/wCmt2b/ALmlj/1v6979/pI67/573Zf/&#10;AKFOD/6/+/fTXP8Avtv95P8Am69/r1ezf/TW7N/3NLH/AK39e9+/0kdd/wDPe7L/APQpwf8A1/8A&#10;fvprn/fbf7yf83Xv9er2b/6a3Zv+5pY/9b+ve/f6SOu/+e92X/6FOD/6/wDv301z/vtv95P+br3+&#10;vV7N/wDTW7N/3NLH/rf1737/AEkdd/8APe7L/wDQpwf/AF/9++muf99t/vJ/zde/16vZv/prdm/7&#10;mlj/ANb+ve/f6SOu/wDnvdl/+hTg/wDr/wC/fTXP++2/3k/5uvf69Xs3/wBNbs3/AHNLH/rf1737&#10;/SR13/z3uy//AEKcH/1/9++muf8Afbf7yf8AN17/AF6vZv8A6a3Zv+5pY/8AW/r3v3+kjrv/AJ73&#10;Zf8A6FOD/wCv/v301z/vtv8AeT/m69/r1ezf/TW7N/3NLH/rf1737/SR13/z3uy//Qpwf/X/AN++&#10;muf99t/vJ/zde/16vZv/AKa3Zv8AuaWP/W/r3v3+kjrv/nvdl/8AoU4P/r/799Nc/wC+2/3k/wCb&#10;r3+vV7N/9Nbs3/c0sf8Arf1737/SR13/AM97sv8A9CnB/wDX/wB++muf99t/vJ/zde/16vZv/prd&#10;m/7mlj/1v6979/pI67/573Zf/oU4P/r/AO/fTXP++2/3k/5uvf69Xs3/ANNbs3/c0sf+t/Xvfv8A&#10;SR13/wA97sv/ANCnB/8AX/376a5/323+8n/N17/Xq9m/+mt2b/uaWP8A1v6979/pI67/AOe92X/6&#10;FOD/AOv/AL99Nc/77b/eT/m69/r1ezf/AE1uzf8Ac0sf+t/Xvfv9JHXf/Pe7L/8AQpwf/X/376a5&#10;/wB9t/vJ/wA3Xv8AXq9m/wDprdm/7mlj/wBb+ve/f6SOu/8Anvdl/wDoU4P/AK/+/fTXP++2/wB5&#10;P+br3+vV7N/9Nbs3/c0sf+t/Xvfv9JHXf/Pe7L/9CnB/9f8A376a5/323+8n/N17/Xq9m/8Aprdm&#10;/wC5pY/9b+ve/f6SOu/+e92X/wChTg/+v/v301z/AL7b/eT/AJuvf69Xs3/01uzf9zSx/wCt/Xvf&#10;v9JHXf8Az3uy/wD0KcH/ANf/AH76a5/323+8n/N17/Xq9m/+mt2b/uaWP/W/r3v3+kjrv/nvdl/+&#10;hTg/+v8A799Nc/77b/eT/m69/r1ezf8A01uzf9zSx/639e9+/wBJHXf/AD3uy/8A0KcH/wBf/fvp&#10;rn/fbf7yf83Xv9er2b/6a3Zv+5pY/wDW/r3slfy12dsPfWMTsDaO8Nm1G7MDS+HL42m3LhGqdwYO&#10;K7q9PGk/7lXSXJRANUsRZAWdIkY62ia4gb6eZGCNwOk4P7OB/kfz65kf3hPtx7T+6uxr7ve3nMez&#10;TcwbTFou7aLcrIybhZJUho1E/wCpdWlSUQDXPAXjUvJFbxN73W37EvXFXr3s+3QXy7l2/BR7P7Vn&#10;qq7DwrHTYrd6pJWZDGQqAiUucijDS1MCgeidFaZfoyyqQYyDcNnEhM1phvNfI/Z6H5cPs660fdI/&#10;vEp+ULW29uffyWW626MLHa7uFaa4tkACrFfIoaW5gUDsnRXuU+F0nUhovez+03Z/W1ZRLkqbf+zJ&#10;aF1Vvuv7zYZYk1gsFlLzDQ3pa6PZgQQQCDYPm1uVbSY2r/pT/m6642Pvp7K7lta71Zc3bM9qwB8X&#10;952YUVBIDlphobtaqPpZSrBgCpA97B3fPy26f2fDLHj8zJvTKKriKg2wgqaXyAWjM+am0UojJ4LQ&#10;ySsBzoPF1kG0Xkx7l0D1b/Nx/wAHWN/un/eE/dy9ubeSLaNybma/AbTBti+LFqHw+JevotQhOC0M&#10;k8iju8Ju0N73Wl3V3LlO6NxUWcyWExWDjxdE+Nx1PQGaoqvsnnNSI8hkZtJnZXZyhWKNV1NZLkki&#10;ayslsozGrFqmpr6/IeX8+uJH3mvvJ7795nnG25p3ra7Xa0sYTbW8cBeSXwTIZQtxcPpM7K7OUKxQ&#10;outqRgsxPvYN+1vWNvXvfvfuvde9y6ChqcnW0uPo1iaqrZ46eAT1NNRw+WVtK+arrHjiiX/VSSuq&#10;qOWIAJ96ZgqljwH5/wCDox2nar3fNzg2fbgpnuXWOMPJHCmpjQa5ZnjiiX+KSR0jQVZ2VQT173ZR&#10;0N0z1D16aPdO+N+7A3FvRQk9JRjc+Cmwe25f1KaZZJv8pqk/NQ6hEP8AmluolYNX95eXFYoI3VPX&#10;San+WB8v2+nXa/7p33a/u6+z5tufPdLm3YN55mUB4oRudi9ltzcR4Yab/GbpPO4dRHE3+48epBcP&#10;72cX/SR13/z3uy//AEKcH/1/9k301z/vtv8AeT/m66Q/69Xs3/01uzf9zSx/639e9+/0kdd/897s&#10;v/0KcH/1/wDfvprn/fbf7yf83Xv9er2b/wCmt2b/ALmlj/1v6979/pI67/573Zf/AKFOD/6/+/fT&#10;XP8Avtv95P8Am69/r1ezf/TW7N/3NLH/AK39e9lQ+Qnyvxm2Kaq2j1jkaPMbkqYDFXbnopoa3Fbf&#10;jmQenHTxFo6ms0k8qTHCbatbgoprt20tKRNdCijgpwT9voP8PXP/AO+D9/8A2Pkaxn9vPY28h3He&#10;50Kz7nC6TWtgrqMW7qWjubzSTkFobZqa/ElDRJ73V3UVE9VPNVVU0tTU1MslRUVFRI809RPM5kmm&#10;mmkJZ3diWZmJJJJJv7FIAAoMAdcJru7ur+6lvr6V5p5naSSSRi7yO5LO7uxLM7MSzMxJYkkkk9e9&#10;4ve+k/XvfONGlkSJAC8jqiAlVBZzpUFmsBz+Sbe/cM9OQxPPKsEQqzkKBUDJNBk0Az5kgDz697tF&#10;+OHXHVvVlDFujdG+Nh1/YNfT8n+9OAnptr006Wkx+PkE5VqhlOmpqV/xiiPj1vKFtyubu6bwoo3E&#10;Y/onu+Zxw9B+Z+Xdv7l3sx7D+wu1x89c9c07Fd833cf/AEdLCSLa4pF7re3bxyrXDKdNzcrilYID&#10;4PiSXHvZsP8ASR13/wA97sv/ANCnB/8AX/2U/TXP++2/3k/5uugX+vV7N/8ATW7N/wBzSx/639e9&#10;+/0kdd/897sv/wBCnB/9f/fvprn/AH23+8n/ADde/wBer2b/AOmt2b/uaWP/AFv697h1XbPVlESK&#10;vsrYVO4jMvjl3ft9JWjFxqSI1GprkEDSDciw597FpdnhE/8AvJ/zdFl994P2F2wldw522GFgurS2&#10;77eGK5yE+o1NUggaQakUFT172iMz8mujcIjNUdgYusdeFiw1Pks08jWvpV8ZDLGP9dnA/F/b6bZf&#10;PwjI+2g/wnqL+ZPvw/dZ5YjZrvm+1uWHBLOO5vSxpWgNtDKg+1nVa4LV697Ajdnzr2hRLLDszaOb&#10;ztQAypV5uemwdBq/syxxU5qp5F/qrrCT9OPr7XxbDM2ZnC/Zk/5B/h6xR9wP71j272xHtvbXl693&#10;WUVAmvXisbevk6rGbqeRf6LrbsTio+Lr3sn3YfyW7Z7FSejr89/AcJOGR8FthJMVRyxMNLR1dUHe&#10;qnVh+qOaoaMn6IL+zi22y0tu5V1N6tk/5h+zrnN7xffc+8F7zRy7buu7funa5QQbHbA1rCykUKyy&#10;63up1YfFHNcPETUiNa0697AL2YdYkde9+9+69173737r3Xvfvfuvde9+9+69173737r3Xvfvfuvd&#10;e9+9+69173737r3Xvfvfuvde9+9+69173737r3XvfvfuvdBv2h031D3ftyXZ3dHVfW/b20Z/J5tq&#10;9obH2xv/AG5N5k8cvlwe66WrpW1KArXi5HB9+9+691T33D/wm0/ksd0VFRX5n4RbN2TlpmLJkOnt&#10;59ndRU9KWcO4p9s7CzVDhbG2m0mMYKCdAU8+/e/de6JJmf8AhHZ/KDylWKmil+VO3IRCkRx+G7rw&#10;s9IzqzFqgvuHbtfPra4DAT6LAWUG5PvfuvdKfZv/AAkM/k3bYlhkzezfkF2Kkc00rwby72zVDFUJ&#10;LGESnmPX1JgnCRka0Mbq5JOtmWyj3v3XurPfjx/JU/lTfFito8r0v8FOg8TnsdJBNi907121U9xb&#10;wxFRTBRFVYfeHctRn8pSTDSLzU1WjsblmJJv737r3VoKIkaLHGqoiKqIiKFREUaVVVXgADgAe/e/&#10;de65e/e/de69797917r3v3v3Xuve/e/de69797917r3v3v3XusNRT09ZTz0lXBDVUtVDLT1NNURJ&#10;PT1FPOhimgnhlBV0dSVZWBBBIIt797917qof5GfyD/5QvylyFdnO0Pg51HjNy5CSapqtzdRjcnQ+&#10;ZqchMpV8pkX6Yr8FBX1BJLu+RgqA7eqQOffvfuvdVsZz/hHd/KCy1caugb5T7ZpzGqDGYPuvEVFC&#10;rB2YzCTcm3shU6iCFINRpsosoOon3v3XuhN60/4SW/yX9g1lFWbg6d7a7faiZZPt+y+99/QUdXLG&#10;0jxyVtL1nNttJAC6ExECNhGiujK0ok97917q6v40/Bb4bfDjGNjPi58ZOlejfNSrR5DL9f7AwGH3&#10;Zm6dCSibl3qIWzGUK3sHyNdMwFgDYAe/e/de6Nb797917r3v3v3Xuve/e/de69797917r3v3v3Xu&#10;ve/e/de69797917qDk8Zjc1jq7EZnH0OWxOTpZ6HJYvJ0lPX47IUVTGYqmjrqKqV4pYpEJV45FKs&#10;CQQR797917qoH5Af8J/f5PHyVr63M9hfBTqHA5+uaeebOdNHc/QNXJX1N2mytXR9KZDA0VXUu5Ms&#10;kldSz+SQl5Q7Ek+9+691XVuD/hHj/KAzOQNZjk+Ue06cxlP4Tt/uzG1OPDeZ5fKJN1YDJ1WrSyx2&#10;NTp0op06y7t737r3T3tD/hIP/Jx21IkmZ2t8iOwVSonmaHd/emSoo5Y5qUU8dI52FQYN/HE/78ZV&#10;w5c2d3itH797917qyXov+Rd/KJ+OdVSZDrD4C9BHJ0EyVOPy/ZOByfeWax9TGoWOqoMz3hWbiqoJ&#10;VsCssUqspuwIYk+/e/de6tVx+Ox+IoaTF4qho8ZjcfTxUlBjsfTQ0VDRUsCCOCmpKSmVY440UBUR&#10;FAA4At797917qZ797917r3v3v3XuimZD4D/BXL5Cuy2W+FnxMyeUydZU5DJZLIfHLp6tyGQyFbM1&#10;TWV1dWVOGaSWaWRmkllkYszEsxJJPv3v3Xuof/De3wF/7we+IH/pNPTH/wBZffvfuvdG/wDfvfuv&#10;de9+9+69173737r3XF0SRGjkVXR1ZHR1DI6MNLKytwQRwQffvfuvdUy/KL/hPl/KI+W+Wy26OyPh&#10;xsXam+Mw1RPVb26TyW5ekMxJkapAk+XrcV1pWY7DV9W5UO8+UxdUXcs76nZife/de6rul/4R0fyh&#10;5Mm1elb8r4KU1gqRhIu6dunGLCJRIcess22XrfCR6CxqzLp+kob1e/e/de6O78eP+E238mv435ag&#10;3JgPh3tns3dOOmE0Gb783PvHumjZkQCLzbF3vXVO12KNeRZP4EHDG+r0xhPe/de6u6wWBwW1sLi9&#10;ubYwuJ25t7B0NPjMLgcFjqPEYXEY2jjENJj8Xi8ekcFPBEgCRxRRqigAKAPfvfuvdSsjjsfl8fXY&#10;nLUNHlMXlKOpx2SxuRpoa3H5HH1sLU1ZQ11HUq0c0M0bNHLFIpVlJVgQSPfvfuvdFM/4b2+Av/eD&#10;3xA/9Jp6Y/8ArL797917pedcfEn4p9O7mi3p1H8Zfj51ZvGCjq8fBuzrjpjrjZG5ocfXoI66hiz2&#10;2cbS1SwzqAs0Ql0uAAwPv3v3XujB+/e/de69797917oK+0+i+ku88fisT3b071X3Fi8FWTZDB43t&#10;Pr3aXYOPw2QqYftqiuxVHu2jq46eaSMCN5YVVmX0kkce/e/de6BT/hvb4C/94PfED/0mnpj/AOsv&#10;v3v3Xuhg6o+PfQXQ/wDHv9B3R/T/AEz/AHq/hf8Aej/RR1psvrv+8n8D+5/gn8e/uhRUf3n2f3lX&#10;9r9xr8Xnm8enyvq97917oX/fvfuvde9+9+69173737r3Xvfvfuvde9+9+69173737r3Xvfvfuvde&#10;9+9+69173737r3Xvfvfuvde9+9+690FvbnR3S3f+1Ztjd7dRdY90bKqGZ5tpdrbD2t2Ftp5HXQ0p&#10;wm7KWrptdrDWI9Q4sePfvfuvdUy9x/8ACZT+St3LUV2Sqvh1jet85XzSzNlunOyO0+uKemMsLRmO&#10;h2fhsz/d2FAxWRVTDAKyACyF1f3v3XuiLbl/4Rk/ynM7KsmL7F+a+zEFRUzGDbXb3VNVE0c7BoqR&#10;jvDYWWfxwgaYiHDkH9x5DYj3v3Xum/Cf8IvP5UuKqpKiu7b+c+5YXp3hWhzfbXSkFLFI0iOKuN9u&#10;dcY+cyKFKAPMyWZroW0svvfuvdGd64/4SdfyVtiS0k+d6H7K7ZmpFpirdj999pwxT1FNGq/c1dH1&#10;xkNvQSGR18ssTReFiSviER8Y97917q0voH+VX/Le+Ls2Or+ifhJ8bth5/ErEuO3lH1btrcPYNKIb&#10;aCnYm7Ia/Ok3UMxbIEswDNduffvfuvdH99+9+69173737r3XvfvfuvdMO6NrbY3vt7MbR3ptzA7v&#10;2puGhmxmf2xujEY/P7ezmNqBpqMfmMLlo5aapgkHDxTRMjfkH3737r3VBfyJ/wCEu38mv5C5av3F&#10;F8b8p0RuPJ1AqK3JfHbf24uusSdP0goOvqt8ltWhj/quPwUF/wCvv3v3XuiUUH/CLn+VPR5RchUd&#10;wfOvK0iyVDnB1/bHR8eLdZo3SOFpsX1tTVumEsHjK1gYlV1s66lb3v3XurGfjL/wm6/k6/F3I0G4&#10;dvfEbbvbO8MexaLdHyJz24O6w5Eiy08h2NvCeTakcsLLqiqINvxzKf8AdhsLe9+691eFjMZjcLjq&#10;HEYbH0OJxOMpYKHG4vGUlPQY7H0VNGIqajoaKlVIooo0AVI41CqAAAB797917ph31sLY3aOz9xde&#10;dmbL2n2LsDd+LqMHu3Y2+tu4fd2z90YWsXTV4jcW2dwQ1FFW0so4kp6mB42H6lPv3v3XuiWf8NO/&#10;ysv+9afwA/8ASN/jr/8AY5797917ocOkPhx8RPjLlc5nfjd8Vvjf8fM3ufH0+J3LmekOjuseqMru&#10;HFUdT95SYzOZDYeLoJqunimJljhqHdFf1ABuffvfuvdGP9+9+69173737r3RcO7/AIcfET5NZXB5&#10;35I/Fb43/IPN7Yx9RidtZnu/o7rHtfK7exVZU/eVeMweQ35i6+akp5ZgJZIad0Rn9RBbn3737r3Q&#10;H/8ADTv8rL/vWn8AP/SN/jr/APY5797917oz/Snx66C+Ne1chsX46dH9P9A7Jy24KrdmU2d0p1ps&#10;vqvauS3VXY6kw9duXIbe2LRUFJNkJqSgoaWWtkhMzw08ETOUhjVfe/de6GD3737r3Xvfvfuvde9+&#10;9+69173737r3Xvfvfuvde9+9+690w7n2ttje+Ayu0957cwO7trZ2lahze2tz4jH5/AZiiZg7UeVw&#10;2Vjlp6iIsqkxzRstwDbj3737r3VMPfH/AAnI/ky/IOvrs1uX4R7B2Hn61nkGV6Nz2+OjaWlll0+S&#10;Wm2h1hk8bt8k6RxLiHAJYgBmYn3v3XuiGZL/AIRzfyiK6uqKulyHyxw0EzKY8Zje6Nty0NIFjCFK&#10;eTL7Yq6kgkFj5ahzcmxC2A97917p62v/AMI+v5PWAqjUZXGfJje8P3FFN9jujvBKSlEdLIzz0gfZ&#10;eHxE/jqQQkx82sBR4XibUx97917o9fTX/Cdj+TB0dPR1u1/gd1XuvIUskU71fcuV353tBW1MSIhm&#10;rMF3Dls1iyr6AXp46FILlrRDU1/e/de6t62L17sDq7bdFs7rPY+z+u9o46/8P2rsXbOF2jtug1Kq&#10;N9lg9vwU9LFdVUHREOAB+B797917pYe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QSwMECgAAAAAAAAAhAHfCIuu4SgAAuEoAABQA&#10;AABkcnMvbWVkaWEvaW1hZ2U0LnBuZ4lQTkcNChoKAAAADUlIRFIAAAEtAAAAvAgCAAAAosxv6wAA&#10;AAFzUkdCAK7OHOkAAAAEZ0FNQQAAsY8L/GEFAAAAIGNIUk0AAHomAACAhAAA+gAAAIDoAAB1MAAA&#10;6mAAADqYAAAXcJy6UTwAAAAJcEhZcwAAIdUAACHVAQSctJ0AAEohSURBVHhe7Z0HfBVV9sdF3XXd&#10;df/bBAsoiL0AomJD1wb23hu21bVhLyCoIAoIImIBbGAFFAsd0gtplFATICH0lkB6b28/n//35cTJ&#10;ZOaVO/PmJZHMfPLB53t3bjn3/u4595xzz+nwv//97wD3cSngUqB1KQAO3celgEuB1qXAAa3bvNu6&#10;SwGXAl6Z1KWCSwGXAq1OAReHrT4FbgdcCrj80F0DLgXaAAVcftgGJsHtQrungIvDdr8EXAK0AQq4&#10;OGwDk+B2od1ToLVw6CnPys54+Km8OQs8dXXtfhZcArR3CrQCDusrK7d9/Flcx5MiDjg86o9HZT72&#10;XHXe3vY+D+742zcFWhqHpWszll5yfUSHjoBQ+0s8/uy9cxf+z+Np33Phjr79UqDlcFhXXp4zbHT0&#10;n4/RI1D7HHlQp7UPP12dm9d+p8IdeTumQIvg0OMpiF+c2vtSAxs0AzKx25m5v8xxT4zteEG206GH&#10;HYec/TY8/1r0oV18skHzl5wY1z70VNWu3e10Qtxht0sKhBGHsLW8uQuTTj4vokPTUVARjYtPODtv&#10;9nyXMbbLNdkeBx0uHFbsyV374JMwN0Xg+WSM6558qaagoD1OizvmdkYB53Ho8XgWZe+65e2vPu/W&#10;J+KAZnpRG5hMPv3CwuQ0V5XazpZluxuuwzgsrap9PWr1MWNndR7z63Gjfnzmmkfmh8ASBbdRf+q8&#10;eeS4+urqdjc57oDbDQWcxOH6vOJrvonrMuZXQCh/fL702XFfdj3HBids9sqBHdOvvqNy6/Z2My/u&#10;QNsXBZzBYb3H80vG9p4fL9AQqP9w4ojpL/YfMPeQziGiMbH7WflRsa6M2r5WaPsYrQM4rKipGxWf&#10;0W3cbJ8g/I0x/nLF02OnHHt2UBNiYKxGH9Z164TJntqa9jE77ijbCwVCxWFBRfXDv6R2GdskiwZA&#10;40kjpr3Q/8F5fzw6FMYYefARmU++WFdW1l6myB1nO6BASDjcUlh27ddxAYBn/okT4+XPjJtyzFmh&#10;QJF3V1x3V82+fe1ggtwhtgsK2MdhRm7RuZMXWQKhVrj7yB+fv/LB+aExxtSzL6vcuq1dzJI7yP2d&#10;AjZxmLZ931mfLLQHQtGj3vPD4vVRialnX27D20bjpUmnnl+2bsP+Pkfu+PZ/CtjBISDs8dF82yA8&#10;dcK8yUuyq2q9139ri4uzBw1T9z41S7OLT+zjQnH/X6f7+wgt43DZjvzeE21yQtjgdd/Er95d2Oyi&#10;YX39vsiYpFPOs31ihCuWZ23c32fKHd/+TAFrONyYX3r2JJsgPG7c7DdjVhdX+TY5VO/Zs/qeR9GF&#10;2kNjSu9Lqnbv2Z8nyh3bfk0BCzjcU1rZb2qMPXG018cL5q7fGfi+vaeudvvEz6P/2tUeFJf3v7Wu&#10;pHS/nix3cPstBVRxWF1bf/cPSfZAiCy6uUAVIUVLliWdhIO45atSvEKoG/eq1H67VPfrgSnhELe1&#10;kfFrbYAQh+/n5y/3J4v6I2zV7t3pV99ux/PmwE7bP52yX8+XO7j9kwJKOIzI3nX8+3Os4pAD4XuL&#10;19XU1dugHO4ymU+8EHlgJ6uMMfZfJxQvW2GjRfcVlwKtSIHgOMwvrz5vcoRVEILbb1durqu3H4KN&#10;i045b46K/IPlm8RLLry6rqy8FWnqNu1SwCoFguAQHA2OWGkVhCeOnztzrQOeLhz2No/5IPIPR1rl&#10;ilvGfmiVEG55lwKtSIEgOMRkf8J4axIp4ih3oJyKRQoUN40eb9WeEdfx5PLs9mhRJBhCfcPTkkuK&#10;Rg3Nad0w/9SSHTO31Sr0oRsyKQGoEQiHdR7PrdMSLTHDru/N+jp9k8O09niyBw+z6v5GNFSWpLM9&#10;2bx586effjpp0qQ5c+bU+UkHwPfTp0+fOHHi119/XVqqqiV2qp9079Zbb73//vu3bNniVJ0B6mGw&#10;Q4YMefbZZ4cOHbp3b1NQ9tjY2Ntuu+32229PTk4O2g3KQNLPP/989+7wBukDCaNGjYI+Dz74YHFx&#10;cdCOOVVg/fr1d955JwSZOXOmvzoD4TB6425LIOT2ExcRQzkT+utlfVXVmvseswTFqEOOLl2T4RQp&#10;pZ7y8vJrr732nHPOueCCC9LS0nxWHhkZSQGewYMH+8Oqs73S1zZ8+HCa7tu377p168LXilYzBDn/&#10;/POlxY0bmwSQn3/+WYiwYMGCoN0YMWKEFPZH0qA1KBYAh0899RQNXXTRRfn5+YpvhV4sPT1dBsju&#10;bBmH6Dlvn26NGd47M7mq1mEWpPW7Zl8+TjOWDooEjHP88v6sWbPOPfdcaProo4+axT/W5X333Scz&#10;vWmT03KBwopoYRzW1NTcfPPNV111Faxvx44dWgddHOrnKiQcpm7by0lPnR/2mbRoc0F47+YWpS2N&#10;+b9u6lDEhuH4KbGiouKRRx4BaX369ImPjzdA49dffxWUvvfeewqocb5IC+OQASB7FxYW8q/+8OPi&#10;0Bkccu5+YUG6OgiPHTvrxzVbnV9Whho99TnD37Vk39/0jvN4WLp0qYCNYwYMUOsjEL3pppv4Htk1&#10;3Ecdf6RueRz67ImLQ2dwWFpde8qEueo4vGP64nAcC81zXFtcknTK+eosMaVHX86Wzm4QbPwvv/yy&#10;sMS5c+dqlU+bNk2OAd9++632JWd0RFlUEQixSHFJSUkffvjh6NGjv/jiC45wwkP4l2KfffYZ3/Nr&#10;VFRUZWWlzz5TEvGPVf7BBx+gcoDrTp06NSUlpeq3MepxSIsZGRnoP6h2woQJixYt0u8aeXl5dJ6+&#10;rVy50tAWTaCI4snOzjb8JMPh1FdSUgIPTNQ9+q3HQRyiUOHI/fHHHzOK8ePH0/o+/3EYGHJOTs4P&#10;P/zw/vvvQx/+ZS6WLVsmB3XD+ZAv+QkVETVTP9KNRkYKM/Z58+bNnz9ff+7VU2Pbtm3QgYcP+u+Z&#10;5VWrVn3zzTe0TodR13355Zc2z4dz1u1QByHiK+YNZ9d6gNp2T5tpQWHToWNJ+grH+8bcXHrppRD3&#10;xhtvlMnj3H/DDTfwzS233KKfznHjxkmxDRs2PPzwwzIf8px33nnMVnV19bvvvstn/U+o1wyzSxMo&#10;JFFLil5E/1x44YVr1qyRMWo4XLJkCYoidgp9Sc5ymv6G+jnE8usdd9xBH/Qkeuedd+StJ5980qBq&#10;f+yxx/j++uuvRxalCX3lYE+rxBEcsqC/++67yy+/3DDef//736xssw4MFfFzzz0nooqBPqLL1eOQ&#10;DYXRGehz77337ty5U0YRFxcnVT3xxBM+7Q2DBg3iV4i/evVqeYVigJmjsqED2v9a1tMMnLtUHYcP&#10;/JRSG4LfjFWQ1JWWpZz5b3WWuPHNUVabUCkPhxH6fv/995SHm/GZmWPz1r8uOLz44ovBAGB7/PHH&#10;+eall17S1IwsHVnZr7322quvvtqvXz+p9umnn9ZPP+sDxTffs3T4MGbMGDghVgqUjdSgMTrBIZWj&#10;nack/1ItgLz66qulWpaaMNva2lo6I33WYx4uJw3xXHHFFbt27dKGA2tCL8r3tMKXW7dufeONNwSZ&#10;PM7iEMzApgQnd911F8CDP/Mvu4YQgTWt15OxzaEukp8YI4wI+kyePPnNN998/fXXZWfUcIi6m+2S&#10;knfffTdbG9INI5VRDBw4UKqFSkwK31x22WXmPZFtiO/5FbUc+4WQaMqUKTKtgJNJoXW+QWYR1R2P&#10;NRyWVNX0/TxSEYd4ckdkh9fsY0bF1gmT1E+JS/pe47jWlC6xKGXiYYMsAtm22WL1zJBigkMeQPjL&#10;L7+w+mVBMCXyPQ/wY15lmFQlawLoahpI3nrhhRek8MiRI8uax6rTcwbBoTT31VdfcWSVaoExmOR7&#10;Ft+KFSvkS02Q/umnnzQis7uDTB5h0Qhm2k9s9gIMvVUQKVpadBaHtCXsCGDobX1FRUUiVkAfRFDp&#10;G8N84IEH+JJX2JsMUr0GVw2HlEQWmD17tkwW+x1SaP/+/fkeZqspuhH+ZWg//vijYREisgopILL8&#10;lJqaCrz5Bu0A4q5+j1i+fLnUYw2Ha3OLuit7dZ8zaVH4bBVmBMo3ldu3x/ytuyJLjDvilKqdTZu6&#10;vzptfM/0yGSIRMpeyMHAUI+GQzZIPX9j4llJMvEGpQ7sS4Ck2dMQJgUV7N8czAJ0VcMhUpNBcuNE&#10;KqtBsyZroikbgVYn5yXKYJVBC8UHOqN1GybMN1deeaV+oYcDh7SIOCAkNRtCOZMKNWCP0m1NhoTD&#10;y07n89HjkHkxSJtvv/02dTKh1C+v07RAi+1VT0w+P//883zPryLHwhIRX4W8MTExhtZt2i1wDVVk&#10;hhQbFGE85dtY0DZeWX7lrYo4jDz4yIKEJBtNBH0FaXDAgAFCfR48S8yvaDhErNL/yomFBS3QMrwl&#10;rFJvF2HTlSbY7AP3SnDIu+bVAGBk10BzoFXyn//8h28QwATeLE2EOr6BQwpuYc4i9II9+Yn1qu9D&#10;OHCIJkYEaXgU3ImDn/5BL3XJJZfwK3uN9IQDttAHFheAPnocmuHNWVQqiYiIkEo4NouNCjlTL5/z&#10;WYRSTYjdvn07+ynfsCMbDtvUYxOHw2PXqONwUVZYWE1QDGx5/2NFHFJs+6TGjTNotVYLLF68WCaP&#10;idHEJH0lGg6ZDP33LDURa0GCoVEBgB6HojjhG8Ph09xbwSHrZu3atYZfNalSE6UoIKIpbEeEVZY7&#10;7/KwTSAhy2mHdc9P+PRxOETwM7iqhQOHqMFEWAj8IGLQMdCFY52UNI9aTwQNhwzErHRFujHgkHdn&#10;zJghX/JBqwqBQqZD21sxZUkx+KRZqWMHh+jR0bso4vCUD+ZuK2qdG0bFS5ap43D9c4OtAkyxPLxC&#10;0yUYToZSg4ZDg8iq4RAJMCgO33rrLZl4M5czvBvAfugTh4imsuIBP1XhGctn2eZZT6IUQV/CT6IC&#10;xUBqEIzDgcOsrCxRCKGURqfl70HbLDikwwKDwN58gf3afOIwNzdXFONMkwYwPvMN26jmUqttxxqL&#10;1s+LHRxC/iumRCvi8LIvo8uq/YrjikvZXrGqPblx/zpBEYorb76f6bLXUOC3WgaHcmbjEd1sgMcq&#10;DjWtKScrBCo5laFPkiY++eQT/hcFD4oQMZlilDO0Hg4ccugSZRVinsqNDZSiQp/A+5QNHDJYDs/U&#10;jCSMRMD/snPJHoGuWCMFyi3ZjoGo2aBiC4f1HvXYpESscep+k1WQcGE/+YyLFHHIzWCP/+O71ab1&#10;5VsGh0iGss5QGGhacp/dtopDKhHRFK4oqloUv5qeFrMkGhG0EZgKBRgIYJZwqFe3+qOz2c+bMYqu&#10;n6bNvgTmetg4BAaYKALMpj0coraRymUT5HQtc4GCVGtLO+2jht2zxxg30A4Oce/u9p6qW+lz85eH&#10;sohDeZfgbssuvUERh8mnXRCmNKYtg0PY0T333MPcczzjdBcAijZwiI5BDPpY0vgXGU9jQYwOjwK+&#10;hFvS9HXXXWdWQvjkh+hLZLFixAs6yz7vW4iEzAOL9nk3Qm8YAAb0jcKcbANcSbOHQ+RwjI1UjqUU&#10;gjz00EN8Rj7XK42hmOb8gBStWaFk7HZwWFpVo5i8Cdl1eEyjG0dQWoejwMqb7lPEYWK3XvWVDnu3&#10;yYhaBoc0BCMSHR14YEGg3EMGi46OZr1iUdRWqg0cUrloTcVeh6u6frJwzhI88KCWNM+jTxxmZmYK&#10;D8GYRlfBBmhX54eU5LDNjiCVsOjxO0ONiVcgQ+ZYiKxosOnxKyCkMLqlZ555Btc27kDSN1ofO3as&#10;qHzt4ZAXxZBIzdBcWsGLwzAcDvyaJw0+GxwlaJ0O8y8HbCGgBfshedQUD4cUG53g8AU/S3Bdfdcj&#10;ijhM6HxavR+PTUstmgu3GA4FiuIlowFDPuj1qPZwqBn0YYwGRSImacEnAirSqSIO4Q/Dhg3Tu5iB&#10;B0s4pDCMCOTLujc/ms1AqqVFlMlwRZ/0Eb8/2zhkWxFDonBdzoc+FbPYM3C3MLgo6nsOOP0RwXgP&#10;uKCiygoOM0Ncx6G8vvquhy3gsMK353QoHeBdREQ2Obyo2J593vpFy89uynaO5k3fFqImEqY4Lhv6&#10;gAmB7fajjz7CcczwE1wCtSc6WOYbWRGZDRUFS1zzBOBXmsOjyqyXpzbqpGazswGFGQUvwgwNlyoZ&#10;IKpU8VfWvHP0vcK+h2861Rp0lVCDsfMigES7Yz5YapUkJCTQNH3TfDv19XNYheejFGGwDBkTBdpj&#10;jmrYNswqHDyNcGcHvRSjMIwRoZepKSgoEKziB0NbOCGaxwLYGAVjMdufeJE+YLwVkQTfnQDeAtCB&#10;mUXI586x9IFTK+SFMepDFhhm1ohD5NJj1JKKAtdhrSuX3nivKg67IpeGBYchwtj266wMeWzX8Lt7&#10;0dKQLRVWJAXWFGHOQbXWGotWnyMjDhv0NLMUWWJr6mlqa5deoqqnSQqbnkZxCt1i+wEFxM8JodSs&#10;EQ19dEYcYj/sqZxT7S7sFqF3wVYNtV67RV9Ffrikb7jsFrb67r70+6MAmjDRmmJHNcdDCX08PnB4&#10;xRTVZDKXtp4dv3p3buw/j1fE4cpbBoTJjh/6BLg1tFkKIFVy2lzY8GgBpgz+iU513ohD+NuDvwe/&#10;NmLVqN8GXv/8a07Ry62n/VAAha0EOpEHRSjBDcJ0JvcRN/EtK37eEVktfflQ1sGWcVb8vCdPaT+r&#10;xx2pUxRAO41Fh/slKDxR/GLCCRMI6bAPHP4+7j31v0VRKOXeU2Fi8Gi2Tk2eW49LARsU8IHDjNwi&#10;9exOhEtshXvAW7fF/N9xijj03gPe1TpM28Z8uK+0Twr4wCFxMS5q23Extrz/iXpcjKUXXRuOuBhO&#10;LRcswujBCayG3zAX8PH8wAXMEPkilLaon9sAWOGx/vNgYrYU7R9XSbyocRPDzG25Gx5PdW5e6eq1&#10;+dHx+yKiCxenlK3bUJNf4OrMzJT0HVf/mbnLFE2IFHvwp9SWjBNVW1KS0vNiRWZIMUKeWl5ALfIC&#10;agC8NPAbltvl2oOxGPUAKoHQe0E0l1deeUUf4o3KA8QdNLcIhsVRiwOSen881TW5v85dccM9cZ1O&#10;0Sex5IyQ0PmMlbfcr15VOynpG4fkslfHYfdxs5fsaLm4ibu+m6HODClZkt46kTsCLyAO/ZpbMC6R&#10;uC+CRq6c4uEpsCHUV4hLEM8yfMoE3lzXwGMLzyxcugL4ZDmCw8pt20GgNkekzYs+7FiMTNGHdY06&#10;pDOw5NcQh7b/ve4bh944wh9YiCN854wkHABagDq1RcVJJ5+nzgyTe1zkeBzh0IeJG75cNeIhwg2x&#10;aBFNxTqMjo77pnwTeiIU3I7lrj13l2wLulb5YfWe3KSTz5UJghmSiLIsc52nxhsflatq1Xv27FsU&#10;7Xj+n9BnpNVr8Jvv6cWFFuLqEz3xpwwHEo8GJgd51Da+PtICMzzg8M2j3m91Ehs6gL+1RIiCDeJz&#10;bL7R51SHOW0K1M2XdNSbsIRDtjwvJ2wAYdoFV1Vua8o8o95i+yzpF4eE6EbgVJdOUZxuLQxvnpnC&#10;5LTov3ZVZ4YEzijfGJakS9iRCKpJiAS8/nHPh5sppljjRS2IAx5Sim8ZliZ3ILiaQNNwTk6A/hYu&#10;0QQFh/5EXO4cwDPpP1VxrcFnfB1LONw7dyEnQCYo9p8nIJ0G2VVraurKy+ur/Prfk4K2roICXBxt&#10;ELXq6+tKS+t/i8jKrxVbtpauzazI2Vxf3RjJt6FFT/XuPXxfvj6r1leSQ9gy2Rn098L5rF0DoNra&#10;klI65kO356EDZfTB8byadNovDnH4vnPGYnUcUnLAzJSqurCEgaGj1Xl7U3qqBsIQrGY8PDAcmlIU&#10;m0QQhKch9XGuQ/PBdRgOYKRS8JeXQluR6EhEIuVf/Pet7v0Iq9xpIt42h0maxueYbnAHyhC4lgiO&#10;aHokHhwPoS74Xx6uL4rak+QWOGpdc8011EP/qYqwfxQgQqnBidkSDlHACOU3DhkRZGgez9qHnkro&#10;0iOha6+8OT5yJBLHZMUNd1MguedFVTu9Zqc9P82JP/qMxSeeW7VzJwpYwkPH/O04slzG/LVb6tmX&#10;5UfFUqZy89Y19zwa1/GkqD8dHf3nYxKO6bHhxSG1zbeqjUPfiT/69KWXXA+w8yNjV1x3V2K33sjS&#10;NQ13o3LeGksrCd3OJBCZYQjeDnQ+g7/dM5oyCFidQX/lA+Uhjd20R/1uPjik8LuJmeFIOFNXUeG9&#10;9dvBO8eKf1F/6sym6BSZ9PUQLQaRkhXMQudiKP9qd1UJYu+Tq2ivc21csMGd+sCRZsw9J1KLFlof&#10;aJEzAyDJ/VQ6gH5V8z8GY+BKwhnxCMx40ANJVhmYOfFm2AsIEMoQqEfCb/LQhD5WpzoOOQTG/N1r&#10;1I3641FFpkVsHs6ur6fJVK659zHzdlm2IUuSsSPoSmyhnV9P53/R+mQPeiPm/7ryK1w3BvmoYVXE&#10;/uvEvFnzkk716g6iD+2CTijiwI7e+jt0XDPgcU9NUzSzdU++LOU3vTOWktIHPrDR08r654d4Wzn4&#10;iEJTzNudX3k7wN+Oz5sCwDq1wILk5baaipTYNt+t3OxU56QeRIWsl9+wdCz0MsNHnw2H/EB/0Ddy&#10;9GKxcrRDzoQHYv2TgMLcQNeiQfskAheCZbljyrNEJeRP0jzwItpUueZL03SAmO2id+V7LrlKnbBN&#10;BFct2QvnQ/6XR/osZQAkYi3xBEAvI0IulYDWPPrkjeo4rMjJkaUPt1FxnEDlFvsPb1B2OEzVbmNs&#10;pZy3xwqKdn//g3RYcCggWXzC2XvnLwI5FZs2A2P5Ht7I5ouZCs1QRc6m7ZOnwhJlXyhd0xTNVXBI&#10;zV4k/+uEDS8O3TPj530Lo0jH1UZxSLc4JZ6gHGNfhNju4+bMW9+YNMfSUvNZ2FNXv2nkuMiDvFuj&#10;+l9cp5PLc8JyMvQ3IvAgdjYCugQYtRYTSR9U21AeYBOpllv2QFpzaOTuqUR8IPKFwcuROGsi68LK&#10;9JnVgp4PDe0CdUkQQIhxjVer47AodYnslYtP7FNbopB93uPJeGRgAyQOz/2pWVACzoSpvS8VrqWd&#10;8TQckotWb4siaQJ2EVkbzdJd1tdn/ve5Rg72WWMWCobciEPUuR1PKlllDLDUFvmhlxd5/jckcpWl&#10;UyKFTxw/Z9Y6B3RlMDQoG3lQJ3UESsmt4z8JfQsIWgN6DlQ1HPNQdRD3QUS7wKH7JCIwj8TA9fkQ&#10;PUHL+CWiJvzqv//9L28BRXNkFNQZBF+QarUcYLylgkNqJqYGEi+qGoJ5S+R8gjtpbNMCDlPSfsPh&#10;uXUBk3Boo86PSUDOZL5W3fGQnhRAGs7mFWoeeUb7XsPhylub3WJDxZLSy5v/K/rPXdDc6OvZ/d0P&#10;jfh8e6z2vYbDjUObJQiQAm0Uh/SssKL6gk8jrEIRD9Xpq7fUhWBURIuVPWi4zJOlv6UXX6tp1YJi&#10;yUYB2BHxm9GOcEjjDCaqGj4IvyIwSYA6tRRCWNXVcYj1D2xQOS1KqBXDQ22CQy0EcFAcsncQ6I1q&#10;4aUMQbQ+gn+OizZwWL4hq1Eu9SVn+hysNwhtg2sUGhedNsWT9eqbXvnzoE75MU2ZzzUcbnqnmUiP&#10;sjTt/Csb5OEzavbm6xvKm7uwEYdvNflUCQ6pfO+CZhny2joO6V90zu4Txs+xCkXyk05IXl9rK5A2&#10;zmsILXqXKEUoeoWNFcakSzbA5u8VmA9Rt8TlBX0pkecJOkhqJJSNsogD45AIggIYVCn+jBZmfogH&#10;nEQoAjb6JGRaJ7WMs/pUxAH4IRKvxAVGlkbfQyYzEqpg7heFkz0cYoGIaZAPow5R0tNI5zeNGNN4&#10;DpzemPuNCJdItnxJvAWWgZkfbvv4M/3seHF4wVVeHHbpWbOv2SaVN3eRPxx6O5mcZp7ltssP6Su+&#10;MihCreKQ8tj3X1m0orhKb94JDgpMT8v732pVMSOb3I4vnddl6XuspbkDe8hymo8YYcskEUJgHKIs&#10;EQyjbtXy7BkoYsYh/BBs8Bbg8ckPCXYm8NYnIfSHQ2qQcyA5TwGkFrkMHii51uzhkFGkX3unrPus&#10;V4cFn+aGEihUmkTThi0bd3CZ+uzXmhk/NH7oGA5TfOBww4uvy0IqiGvMvta0EbSWvlRPSi433TdT&#10;Nf+MAbG3fJ+oauL3eAqTUmU7tPzXoeO6J19Euaq4AuwVk7wxiKBackKpBy8ZFRxy3nvxxRcFMwTD&#10;9ckSfZ4PJbcJLNecSoU6JR0fj5ZjlC75w6EWpd/gZ8OeIsGqbeMw9+fZolFDlVKela1CYVQAy/t5&#10;r5LGH3lqZUOaynVPN8iNKDlXN0tZ1TI4RB8hC4/074b+t5rdwtCP3NLKflNVQ9cYoHjWxIVRG426&#10;aUP9QGjbR59qui+rOCQjIu4OKnMfShktBZohCqgiDmmazOyCWMBMYE+9hlM6ZsYhXxKgXpCGqd3Q&#10;f8wPoiJCNtb7kfrDIYGupSpDNsXAOPQZzNvQE1Qm6VffIROXfPqFemtBAJrv+ma62ABZ+jWFhYu7&#10;n8XntHP7GYyKLYPDvfMaj5SYQwx7elvBIaTcUlBGAmAbAiqvdH1v1jtxa8t1FlX93OCLtOq2Bxtt&#10;r9aZYepZl9bsbYk7H0TalUWMilLvio2MKteXAsulMmQtCLyAB4zBx7Dg4csCqPhVVD6kmNVM8wiT&#10;Ei8MhQq3pbSE0rR7//338z0nPX167QD8kC1D7BykH4W7alYQ6hQrqJ4fchlSXAWwUqJZFWNjAFBh&#10;OUw6pdERP+rQzuueeHHv/MiKjZvw8Oa4UbwsfcenU3H+bjb1e3ITupwB9kiUsHfuIlGPG4RPyrcM&#10;DmsKi8RPHcaeM2x01a5d//N4pWW8FLaOnyRbTEvb8X2Se+WugrMnLrQHxS5jfr3h2/jMvGYukUgm&#10;+xZEJh5/tlUGqJVPPr0v9txQuJz6u6hMxITAA/DQ0wAD1ih6FBV9qTTE0ifWtXbvSVCEuhJ4oCnR&#10;IsPrcchbWCxADoWRTkmXiwxJ6+I0w+sImQYp1x8/BEu4E4hWieZIxsAQcBLARc6sL6WrJJmS8aKX&#10;4kiJyjcwuSq371h1+4Oajo0PUV4Hl2OxqstREJuEIVN6xn+e4XvK4MvGBxyDKzYbY5m3DA4ZGjb9&#10;mL83ZH3v0DH6L8fiZpDY9cy4w0/CT6AN4ZCOLtuZ3+vjBfagyFunfzjvy+U5Ek2jpqAQhwYxFtn7&#10;Sz7l/PKsjepACr0kUCQxIBgAhyxcYMO/SIY4iKF4NOQ/CdAc9cBdCRcP/xGzBw9aHKRW8AYIUa4a&#10;TPYwTA6oaDilPPBDcwNOULeYj5qolIArbnfcpjd0A55G5fSW12lRmmYXoDCOssjeeqZHRgB801HV&#10;0jG2G1wRgoZLwhNtX1QcDmWJx/VGiRqJn02HjlF/OBIHmqRTzs94+Gmwqu8SuhkcTVnxIhAR5xKf&#10;akOf9/w8O/7o0+KPOg2HOP1P9TW1K266j+Nlap9+tQXNtvj86ASce3hl24SmxBJe/9KjTks87swA&#10;F1OLl6Zj0sS71euR09T549FcrLj+nqJUY/K50BdVIL+2ALUv3ZHPBQvbUESP+sBPyRuT41N6X2JD&#10;L9rECXteXL5BSR8QOqUMNSDF4SaGBRzRDuEQRSjxJoIuUHM3eAVHFmRF3GI4OiKXIv5xzAtQFb9S&#10;nsK0y2HSX1hbkEnNBLbw58hKARy+UdtSFd4I+CRQ2J81hV2DjoFJn1ku/JG3trQUUaV01RoWfVnG&#10;ekRT3wkOPB7uQOT+MscrEB7Ycc+Pv/ggFMPYl1+DQ1+z2xXegtyBqNm7F0c5w5GS7aAm3/tKs9sV&#10;lZUcYfDqDqLSo0sFBeXZOfjclKSvKsuk8zvCZ5e2iUMGj3h54WeW7fsC3RPGzXjl+4ciZh4bfcOR&#10;kX9o8Me1/sdRvnJb2C89Og5gt0J/FFj74JNeobTTyeCqvVHJPg6h1Naismu/ibPKFa+Y9P43c86J&#10;jezY+DfqyMijrbmPMlvp193FPtfeZms/Hi/SBeIiM5v5+Av78TD9DS0kHFIpwd0e/TVN8XrUSeOm&#10;v/r9gKiIo5pAKGj89Yjom46MOFiJMaLIWv/Mq/tZ/qZ2uPIYssdTX1tYyH9wcMt87FmvquYvx7bN&#10;eELhnqBQcUj/qmrr3luc2S3g5X00pVdNGvPd3N6xkZ2MIBQoRnSMfffIqK5BGCP38bdP+jLcxvpw&#10;E92tXyhQtiEbPQrqEO5VeNUEHTpueP61MN1Wa+M0dwCHjBDHtznrd/T+xLc94+T3vx807f5Fi7r4&#10;RqAmoPLhpyOibzky4hDfjDHppD4F8YvDccW+jU/S/to9fKcSju1JSGj8b7gUnz14eH140sW2fQI6&#10;g0MZZ9bekhu/TdDLqF3G/NJ/0tiv9adBPep8fo7oGDMaxtjsrhM2qJU33mtQdrd94ro9DEIBjwcH&#10;msqt2yq3bPUZS6b9ENBJHEI10gmTpqbre94AU8eP++GF7x6JiOgcnA2aAQljvKHxxMiZYfOYCW0w&#10;/GH7WSXuSMNNAYdx2HD49kRk775p6ldfzr7A72kwKFdsODHGvH1U8r/7civUlUXDvQ7c+luXAs7j&#10;sK6+bnLazBPG9B0147gYf1oZFRw2lEmKPyMvdx6KtdYlk9u6S4GwUsBhHOaW7rvvh8EHDu19wJBe&#10;fxja6+aJp8xeYLJSKINQBNq4qKOz1r1G0MmwEsKt3KVAK1LASRymbFt92ge3gED9X/eRPcb92DVk&#10;xthpWdrVpaVhiYPYitR3m3YpIBRwBoe19XWfLpn5jxEXG0Ao/3vIG73u+hTGeKQdhY2OeSbFn567&#10;+1esvu7kuRTYzyjgAA7Lqiuenzf2oNe9smiAv+NH9fhgZqiMMS6qc87GUfX1xFp3H5cC+w8FQsVh&#10;QXnx1V891SEgAjVw/vH1XndMPmX+whAZY6c1qx5yj4v7zxp0RxKiXJq9b9uZH90ZmA2afz32nZ7j&#10;fuwWooy6LK1/ZYXxqqg7oS4FfqcUsM8PV+/O6v7etVZBKOVhjLdNOmXuwqNDQWPq4vNKSzJ+p3R3&#10;u+1SQE8BmzhM27a665ir7IGQtw5+/ewHZg7dsXf5yuV3xkUdYRuNyYm9i4qWt/MZxXGCm8HENQ2c&#10;4sZAJd7i4jJvhS8BY5jmRRuv7Z5Tg7/L02Hqc9Bq7eBw+c51R4/uZxuEnd/t993K+ahY6Vx9feW2&#10;LZMSY0+wDcWkhB7FLQtF4g4SG4KsLOYQ90JuUEEAGBJRGAKiBZ0MewW4RE8IKYJr0CX1gADcrJeM&#10;UaNHj1Z/y14PnX2L+P9k8qDn48ePV6+ZSUlISCCFDmFE7rvvPjIIEDp50KBBX3zxhT4ZgXqFzpa0&#10;jMO1uRuPsyuOHjj0zKumPpGTb8hQ6SkpXr0s7SrbTnDJCWeWlBgThjhLJn1tpJiXuEmzZ8/22Qqx&#10;KggMQwHC9YavG1rNhI2TONyE+ldHFIE8JDEOYVTV32qB4QRtglgkkm+cqDlBC1OASB9z584l96MW&#10;gEumT3uee+45lXrCWsYaDneX7Dt5/E32OOEhb/QZGfdFVW1j3i/DqOpqy7LWD4mLsul8k7K4T4up&#10;bX53OASo5ujD7QSHBLUhjYfEoQOHoHHs2LEEziJC14wZM4g9RyLKyEgfiS7Cijpz5RZwWFxZeunn&#10;j9gDYbf3ronNCR7lKi93flL8afZk1KWp/aqrWyJSxu8Lh8ifhEXUx9uXRdBOcKhl4CHSHPKLvUTo&#10;LYBJVRzWe+of++WtDkPOtIHDK758bFuRN7WyylNetnH5kmvsQXHNqofr633zW5WmFcv8jnBInEXO&#10;QrCC9olDDn4SMZkwk0lJSYrz2yrFVHE4dfls8d629HfQ0N5PzHq7uMpa+K2amsLMNU/FRdkw93fa&#10;smkCV6/CSsoQcYhWk9wY7NMoCTjRofJhn9aHBpfOo9AjpyJpEhGrXnnlFUqSWRGlAsohw6bu73wI&#10;xxMQ8hBlnGjfPABSIvnr+SFtETSRpFF06aWXXiJ0P6tWRRuJimjhwoVEc33jjTfI28G79JbhEI7R&#10;MAWEeCRzOMOhLZ709HRkQspzOp04cSIJlf2dUVHqxsfHU5ic53SP8P6QTs7Dgc+HtALFZPj0SvEM&#10;DB3IXYcGaMiQIdCc7pFYNiYmRp+wQIYGiVgJDJ/PxJIkWizJtgi1rp8dOs+7SMIvv/wyg6XzJDUw&#10;Z1KgBiUcZuRuPHLU5ZYQ2OBWes6ImE9r6gKFYfcHGNjapo2juGlhlTEmxBxXmB/enS8UHKJjIE+b&#10;KEj0D4GDWW36tcJsSY4nw0OUe5KZ6ufSJw6BGRGBza/zjeSZ0nAIyAGnpGHTHnrIug9qCCEFgM8m&#10;iEccHR2tHw6Lm5Kc0wjTSv8l6ZX2wLVYwQaoACTqRxXsT78SGIcEXCVCuTRqPh77W3jsQeYR0QH0&#10;q0R51b8lIKd7bDFEZNbio0t8V8aCXh29rqHz/C/zYqhKCYe1dbVXTn3CKgj/9GafSWk/1tlKfiij&#10;xZ97+9Yv4qOPsQrFJSmX1NY25c1znDdqOIQ7kc3T/JCju3///kySQV/KhBHzm+9Zdsw3WyPR9eES&#10;UpiI4Lyo9ZZVyMaPKWLatGlsugsWLMAKQgx8WSX0QSvpE4cE1Wcj1/IEo6znf+WRDIoaDlHtwl4I&#10;mM/CwtwCB5BY/TyGhBlmSu7bt48myPqG2gPMADasNcKsOI9BGe0VwaGsQv5lIPAoXnz88cdlpTJ8&#10;NimtPOsY9iKpNSAX/JxA6ag9SVcOY5FFHxiHYE9GwR4HJhWXAaIK9TOztLVo0SJ0OQMHDpTmSD1A&#10;ynStHsEhmlvqZwikiH3ggQeeffZZidpMplpJ/sPkMnH8L1YTYrELbVkYpDPRdyk4P/w6fY5VEB7y&#10;Zp/Pl/6sOPLAxXbtmBYfrRBgqvmdxpzskY607rMSDYfmjdPwjR6HiCuE0KcAaysqKkpfM1KZZIBi&#10;Ww0sPqF0EYsIpj8t9H0AuwXolS4FOB/yK5Y0TpK/bX8eQCUrD9atKM7phwN6zZuF4FAe+KG2oCEL&#10;EqB8z+rX6uFoJyCEteqTyVFA0W6hpbUiEYi/iOYqi4QeDhs2THrIScGAQ74EhJMnT9ZDHZYomUiQ&#10;MgysmC1VZAG2IQs43FO6z6q18ODXz+I+vsexQ5pn106gaC3ITULs8aUlzbLnqVBcsYw9HMIcZOMH&#10;jWatHVs7P8FJiKsfuBuSPhHcgkkpGSIOWe6GRlm1sEdaYTFxwlEki1aMI5akvkKyNfBDviQviKFO&#10;FrchlTLg52xGYb4nD4ehA4o41PYg8gKFqCZFxpa502cK0Q6fgwcPNnjnADYpb/Y04NQN2xSI6nsV&#10;iB+i7ngzaqIlZoilflj0JBubaMDJ9mzbMtGq2mbtqkfCdFNRwyFCCzKe+eEAJicTPT/UuASQY+UZ&#10;Hi2tIhlj9KQg7RnyGNIp8GNpwjpENGWhI1g6gkNyAJtTqXEcohUOqD7TD+t7CGgRp2EI9I10qAh1&#10;HDhFNEU5YcYhwrZhrtmhxC7Pu/ITjhCwQdluzFoNRRyiIBEmxgBVdE5ar0S5gmYIEZ0RMRySqAuu&#10;kIoN/JDvOQIYRgSvk6Y5dJjnWsufpddmBcLh3rLCf739b0s4JChGZY3zloP6+pqsdYMsOdzgElBc&#10;GBbXU3t6GpSKMjcBHiYVaUomFcmNJSvyqvlxEIegxbxvyp4dFIcwUmRas9pJOuwTh+Yzp5ZHVcMh&#10;SW/kHMVh0rxBK+IwMzNTusGZXP18yCkugGbIjEN2HBoydJJTYrCp9v6u7aS8HgiHo+OnWALhqR/c&#10;vK+s0KoYo1geh5v0pTdY0tmsWfWIJJF09rGHQy2FPRm2cen0+aDXFmUmwCCfIVMFMjnecLpD0c+R&#10;Cb0O657vHcShT782FRzCtSSFI2sRfg4PoYec5TgKiorCJw5nzZplmA4zDlnZcjikG7ZxiJwiCjBo&#10;aEje7G89rFy5UiRqxBmsKVB7zZo1y5YtYw/1xw/ZL9AAGyrU1GPsLP7mmu/1rN4vDvGeAVfqOPzz&#10;sPNic5Y4u+INtZWWrlscd7I6FBNiu5eVrnO8S/ZwiBAreyQiXNAuoTWRE9qdd95pEMxEq2EVh2Yu&#10;FNifRgWH2ogwPOpHRDo6sYLYxiGe3CIIwJDNFyMU+SEvYtUUmmN4DHrBgr2PAy2FOZSCPf2I0HbK&#10;CdbMD33iEJuwtMveFHSupYBfHM5dF48VXh2HT88Zhc+NYqt2i3FQnBwbaeGeVDgUp/ZwiMlI9lQY&#10;WlC7HBpUOWKhWjTQyh4O9QtIKgwdh2JqY1CG+wqh4xD6oM6hciReBAEDBRRxyFuQUU6eqChnzpwZ&#10;WG3BGZKTJIXZRAyaJKs4xJNB5lolZ2sgHKLtvPeHweog7DTystzSfLvosvAe96SWpfZTZ4mpi8+t&#10;r2uy+VhoyX9RezhEOYatTBYuco5ZNaJfJaQZFQEJhxgDaM04RJUicqC5MCoEWRBmU1voOEQJIbv+&#10;999/7yw/pDasplI5EoHI6tqjjkNemTJlilAASCMK6o9kUiE2BgRsPsAw5VwH60McDYUfAmPSJ1MV&#10;3NKc1JmazTuCb35YXl35dz/B13yC8+3YJrOyI2s9QCV78xZZYolFhWnOdskeDukDikE0qAJFlhcn&#10;QDZpTlOsFXDCWQt5TLrKmhDFPQ9GPHxNsCnPnz8ftiZHMr1cClBlI6daBLCpU6eKsxUPrAl7uiyI&#10;UaNG8TrHHjGXh45D3BIwXlM5rJvKYQKY8vkXV4EA+lKV8yHdgztpFICnITFi1sewCSlwFRDNkMq9&#10;J/Y7DgJy2hQ6IHIjr6LS5HUuWzAE9keRWqGb1CznQwgO2RHpad3S+ZCqYKEiWoNqZpA+cMinKmz6&#10;HMiZL/Gm0B7fOIzemKbODI8Yedm2QlU37tAhUVdXackRPCd7ROiN6muwjUMqwbaGKlyWqeFhplnH&#10;WkNs0mzPBv8v7RVWD1mytcJLliwR+748XLDQfgLqBqWrGMFCxyGbOtpFMVj7fHzaDxVxSA9x6URw&#10;MDjc6RvCnKMys2AM+gA2n2SnQoYgbgzILOyJsnP5nCCOxFqLYj/0eT6kDMRB64OOzacymbfQCQfH&#10;4ZCIj9Rx+PBPbzhtMAxC3p07vlG3YSxLu9LZsPzox5DE2JgBlc+OwqDEA0vjS/piTDacBDBwvmIu&#10;eVCTstlzEDKoZDDNISDhGw23wbGLXZxXvv76a6RNdIwG2zQrCRFo0qRJbL2YsLUWmRr6yU6MwhZD&#10;CK+LmEdbfMlA8OQyjwLzCf2fN29eUMsbrt4UlvgDyMz8SyvUzHDwetNqhtUjavIgchuaQ4pDKKAn&#10;uEqbe4K7Au5H1I9Ti9SPZQ/qoUoJatvU1wZjRB6hIdg1lISesEQ0TGwlNKEtYD4gRMDVMcFLMVTB&#10;UBVS4GGv9/amA/SZkRo4m75RqKefQTgwrm10HoWwwcXHBz+kK5d/8agiDtHlLMoKr1+1eW6qq/IS&#10;405UPCUujjulsrKZL5/KJuqWcSnQkhTwgcOCimKu7SriEEN/RbXDihCV8a9ecb8iDnHEKchv5qSi&#10;Ur9bxqVAS1LABw4zc3MOG36+Ig6v/3pgS3ZXa2vHti8VcUix7Vs/b5VOuo26FFCkgA8cxmxcon7v&#10;fkTsp4otOVustGS1utY0a/0gZ1t3a3Mp4CwFfODQ0kWnX9ZGO9shxdpqqvcujj9VkSUixDqrqlHs&#10;pFvMpYAiBXzgcGziV4pCKbcr0nc67zim0vW6unLu+yricPmSqz0eO2EBVHrilnEpEDoFfOBwaOTH&#10;ijjEp9QUjDT0LinVwJ2mFctuUcRhWvKFLRA/SqnfbiGXAr4o4AOHL8x/TxGH/3z74u1Fjfe4W568&#10;a1Y+oIjD5MQz3VRtLT9BbovqFPCBw2fmvquIw8PfuWRHceOtcPUmnSqZsfoxRRwmxffAMdWpdrHb&#10;YtIlXBdmegy+mOwxrGPcD+q97VQH2ng9XPbDtw7Lu734vJ7a2rKMdcXLV5ZvyPLU+sg5W1daVrp6&#10;bUn6qsrfbkIbCFK9J7c4fVXpmoy6hpBN6s/euQuzX3srZ9jo2uIi9bccKekDh8//Tvjh2tWPquIw&#10;wUkc4tyE06AhDhfuS/hD4e2Br4wjE/P7rYQYAuJJZy9ePTCL63hS5MFHRB3auWTFajMdNo0YG3nw&#10;kRRIPv1CT0OWFMOTfvXt/Brzt+PK1zfzHQtK0rUPPRlxwOH8VW7ZHLSwswV8ng9Vndr+Muz8Tfmt&#10;5qqyesV9ijhMSTzLQblUuwqATz2XmLjXi9O2xKvlYQlqd+qdnarfS20h4pBUTCuuv0vwsH3SFMOo&#10;4ZZLL7lefgWoZRnGu/C1hUXxR53Or8mnXeCps5bCvW3hcEzCVEW5FH3pyl3Ngjq22FpB/6l+PX9J&#10;8sUO6mk0HGr3ffAVxHcRX0SBItfAg4Z7ajFCtXxDIeKQDm8dP1GQtvb+x40yZ25u9J+7yK/8bZvY&#10;7AoyhQtT0qIOOZqf1g181erY2xYOCd2tiEOKzco0BsmxOnh75evqStOS+yryw/Sl1ztot9BwiKu3&#10;vvOgEd4oUOTWjL1x7QdvhY7D4mUr4HVgKfH4s7i5oKdJ7sxfvQjs0BHJkw8rbxkA/9QX2PbhZIFo&#10;3uwmZ3dFqrYtHEZtTFXHISmcFAfpbLGqqj0ER1TEIbHbHAy27w+HDJDYaoJDLjeZx8sFHGIccnud&#10;GF5cAtQHpTVKXx5PUVER18kpSWwVrjhxXcDnpRbqJOwXZXD/hyf7ux5BMS68wqWJH0Od+PujTfFZ&#10;Ib3iVoEWRYJ20T+Zby3zDVcoiNRGu4TopLfaKwYc0gqaLUZNYS5bqIQwrCsrW3xiH6/keUjnik3N&#10;jmqZjz7L90knnrPsipv4kNClR/VeXXIhj2f1XY/wfew/j6/a9du9MHw4qmuqdu4sXro8PyahMDEZ&#10;Qngaov0anuA4JGBZQUHxkuX50Qkl6StqCU/cfJtoqpCNHxKvWOltcXFKxcac+qpqv4V9xsXIyM3h&#10;4KcIxZu/bZ3ccYUFKYogpNjGrGEO7gIBcKjFzDSoKFijhCrh9qeEOZGHO4RcrmEFG1fD2rVPPPGE&#10;4eYhN1P1l994hQXNZRwCHOo1RnKB1ZCMAQRyjtXuwkrr/C8B/AwBlLiCJFf7aYsLTVxg51oj9XP3&#10;R+skWwlXhySuofagpuJSkgBbj0OuPnFLUAsQTnkCXnDVKOh0rH3oKeF7e2Y0BaSuqyhPasDnhudf&#10;2zL2QylQENfkxN8A4HP4ftnlN3GSlFa2ffgpih9NlJUPid3O3Dzq/XpdfG5KBsKhx1MQv3h5/1ui&#10;/niUVlX0YcfSz4otxptc5dkbV946QC8/e7eGfxyf9crr/qDoQ0+zr7yo69irFXFIRIzK2qqgZHW8&#10;wJZN49VxuGtHU9jJ0HviD4esQglDyqMPTQ1guGEo90HRqRLWllDthCEV/BAaUH9PD4uIXHKnPD8R&#10;+Qu0kCYBWOpvM8KjuB0nqCaiFJdcCU+sXclFPNZfiqNjd999N7faucvPzVS2AzRM0jr3+vUxqtnB&#10;ReFEiCd9egzirAjd6J6EFJB3KcP1dqDFZ8YoZTQcEp6cWPSU5AIuuNWu4fIhaAre3dNmynJf/0zT&#10;Ma94WbpXXu3QMT8yFtlVFnr24OHanAKAyAM78eWmt8dqX+748huE2IRjeqaec/mSC69OPqNv1J+8&#10;Qi/1rLn/cb0uxy8OPZ4tYybIsTP6L8dQSfo1d1KPtJXQ5YyyzCYtSeWWrYnHnSn1oytKv+r25f1v&#10;Te5xMY3mDB/tb/n5wGG9x3OJcp7Dg14/i8v7oS9uizV41JU0cdGdiwqDp15U74BPHEpSFOE54EF/&#10;WR5hVRY9TJLvRX7jGi5GNgESN1zlSwCD5YNv+J7aRMjkS2RF0iHo7ZPEBKBOHrgQMOZ1isHNuIOr&#10;RZLWi53cbYWPUQObAg8Mk3v60luC5GqyooZDOsBDCF3u4CIey3V17t0KCNkUuM9KxAB6KIIrP2nI&#10;13BITwA/YWy4aEvfGAIhIQTDQZMQI1UK50m74Kr66saNfst7H/FNfOczqvPy6ioqF590Lv+bevZl&#10;GpPZ9fV0rzT7x6MQBbUJrS0prcjZxL/IoqAOHliakZl61qXekn/qXJTSFGTQHw73zlsoIEw75wps&#10;m8JpEfR3fjM9+lDvXrDs0hvqqxoN1JtGjpMdZPPo8ZTx9g3BuKqqctuOmoJCCzik6KuLPlDkhxR7&#10;/NcRzkXRV4JDeXlOQkw3RX6YlNCjutobCMipx4BD1DPYDOEYIn0Rx4EoDFpbrE6JwA3XMiRXYwXD&#10;GPkJU4fEL9LnwNAnaTH0HABIvPCbbrrJcBkcxMKF+AmdrVni1ddDt4mbIq1rcQA0HPI9d/8Nx0Ju&#10;+guKGKz5xKhVruGQksi3+u0AuApXJFZv4Ij9YCbt3H5ece5fJ1bu8BIHCGEY5Bt0MwTw4ZvM/z7v&#10;ZVCHHct5T1rPfOw5L1CPPr2uzJtbLsCzZ8ZPgpatE5rCWPrEIRASS0nUIUeVrDKmf8988sXfkJ/c&#10;2IcnXhBmmDdvkfqS8x2fZlFWsjoOjx7db2exMd+deg9slLQklOKG6qCSht7qcUiMiQEDBsjagksg&#10;RhrijiD1iURKsBbWruEh9oSsbO3IRNAH+QbpkcRdLFazNkVLtyBQMTw4skgNhrMf9QAz4I1mhV4h&#10;YcouAN/jKCizoOGQ3cSQkAimJ9kUKa/Fs/I5dxoOqcSgN6IPErGfY6dESQvwZA0aLlDZFxlLMRQk&#10;mOZZ39snT5W38n6dKyt+1zdexTVATelxEd+suv0hc7Wwwcpt24uS01CxwC13fTNNKs8ZNkor7BOH&#10;KIpEAF5ywVV15eVepqr7y5uzQOrZMu4jqWf7p1PpEt9wUt0zc1bNvvwA6hmtad84LKuu+L/hF6pD&#10;cWzCVzbgZO+V2pqi1KTzFJkhxbZsnmCvIX9v6XGoD1aLgGcOVqtpUDkggVjDQ9omwYwWPQmeqWVT&#10;4HsOcgSwwW9Ov6C1QFX8aq5TIvbx6PMuAD/qkfjWhscnDjnXGcaCVlZeJ7ZvAGboXYi/+dMQDc1A&#10;Q3DIl1QCNcy5Sg2F90XGRB7kNU7gaMZPe+dHeDnPoV04BErJ6ry9MX/typcc81jrFZs2xf69O/+7&#10;47NmqxHvtq0fTEzpeVHUH44UzOj/ct5syrvkE4f5kTFSHkVL6tmXp55zhf4v6dTz5dfsQY26wNrS&#10;0jUDHpee8xd3+Emrbh2w8+tpHAYCrEPfOETOvGPay+o4hCXml7eQS96ObVPUQchd4bJSY9jzEGFp&#10;kEuRDCX6Ncchc3ozDoGy7vkVxujv0etgkE5RrmL50KsZwZvGoNCySp1AKECdWtgluJ8Www+AoYMh&#10;RRGsW0KG+8Qhwq2BSkjOElIVZU9g20MA+yE4RE2liMPq3DwkTJby8n5INP9b/8wgPqf0ulhjLzBA&#10;VCBeznPCOTWFRXmz5kUc2BHpsTyrybWQ1Z9+zR2NkOh40vIrb8OwsfLm+1N7e8+HXpAHw2Huz7Ma&#10;cYvR8qAj/P3lvDWmiWIeT350/Op7HvMy8N9gTyeL0pqFCddT2G88718yotUTcXN//+UF77dA1DZO&#10;elyeUMfhsrSrMPmECDzD62Y9DQHRZE2z3A3J+jR+iAYF0c7fY2akEBNxEUOIgJwH5AiFNX5I8LWg&#10;daKSwe1O+gYyNQhRFcFO1XEI+5JDKaxMkR+a/Ust4ZCRpl97p5cR/fOEmsKC5B59vWxHpx2lQKP1&#10;4sBO2PSyXnnTC9TelyI9alO2dfwnIrtm/OeZWkKGirkP82xyqiIO0c1KyVW3PUjNqF58/mlmEj0a&#10;aTFvznzAH3mgV1JNOvlcn3ZLXvGLQ6JFnfj+Deos8a/DL0jastLZFW+Sauqy1r+mDkJiK27f6nzY&#10;Dp/6UjiYsC90J3o7BIcxOR+CInvE4cwmmh5sHqJ6oS1RimK6CFonJ1gprNn3tFfgiuo4BPDwZGHs&#10;+sS95g44xQ+pWVAU+Ycjd3w+FX0Mqxkjnr7FBkuG9/CGSWBZgzZl/cBX9AXSr/UyQ8RXTZqVX4tS&#10;0hRx2HA+PIbCGCoM9sagxJcCCMbLLr9RmiszJaWRMoHyPQ2PnqyOQ0r2/vjOosoSxc7ZKLZvb4yl&#10;NN1J8adXhSFioj+7BaGahXERiFqSpPOAIqx/fIkux5yqQYUIMB/RbWBXFO0oZ0gOaYLMoJnftfyn&#10;oM4gsFjCIe0SY1cGiNUhgDOQgzgsXZshOo+UHhfyL8Z3r9pD98CakhqsFxz/OBxGHtQJ5U0zHF51&#10;G79GH9a1rPndC984fLjBeeCAw0vXNCWx9VRXIxgLU9393Q82hD7k51W3PSA1l/u5jhMIh7tL9v5t&#10;RF91KCKdPvbLW9V1DsuBQlZMaCmL+1hhhh03rB+sstCtlgngX8qhTjgGgai1CdNHaydeMActtKCI&#10;izA3lKsEotXUlfSEqL5Ituj3KcDDmsapRTgqqUi1rsrdK74kuR+WQMySUidVgUyOqZpVAOjCoimJ&#10;KQ8pl32BPYKH1qW3iudD2VMkqj8DRJmEeYZ+0pAMhEQ60j0HcYjNILH7WdoRi6OdWfeY+V+vrUL+&#10;Yv7eveq3BOPSmZwRYxogdPiqOx6Cs9WVlmLSqC0u4aqhmR9uHPq2fLlu4CtcYqzZu0+kzYLEZFEI&#10;xfy1W/aQEWXrN3Crg0pq8gvK1m3YOeXb8o052tQgIe+LiK7evYcCGC0xuqBnEqad0vNiH+Jrw5uB&#10;cIi2xpIhEcQe9Hpvwts4bk7kaujK5XdYAiEGxoryxnQRVpEWuHwAvzYM1rJSsWFo6koAySviL8YD&#10;qFA8orjnG7HFk0dBWkT2E+aJUwtqT5ie5t2GfkVvSOCYh31cU+RQjMMbJzdJbwS0uKasjYIkDeIl&#10;Q1ucY4El5niOiyKvquOQCrGUiouMPDRHhTI0DC1mvzYDJa2eD0Hd2oeeboQZ9ompzRLaSOWN1osG&#10;/Cy9+FpDi2Aptc8VUkP0oZ0Tu/ZKPP7s+KNOi/pjo+5Ur6eB/cb8w6tx5Q8Tf+w/uhcvXyEV7vnx&#10;17iOJ8tPcN24f50Y3/n0mL8fJwc/0ejKg++bvE6BhGN6NPru4HZzTM+iNL/+JIFwSKU7i3OPGXOl&#10;Okuk5B/fOOfbFXMdhKLHU5O5dqAlEFI4e8MbzpoNNULD30ALeGN9mxGLCzVi5K233oqPqN5wj4sz&#10;PiioTDT3LsADN0OI1VQ72NORFcGJIS8KofV9Wr3hQnBL2tLKUycYww9G407SQ6yFHCZx9NHSLfAK&#10;rdPJsWPHakImHcBIiDUFI4d5aPINZdhWcJ2TfUR2FhrlFcEhmxG6JSrRPN20qsRhiJ94XTEqPnqO&#10;pJPPS+zeG78ZDIDmXtXk52NOoMDik/ps/8RHoFqUJZtHv5/W54qYw44VKRcggbGU3pesvvvR/KhY&#10;fZ0YGFfceC8Qiv3HcQnH9kR81X6t2rlr4xsj6Qaubb/Vc0T8UacCvNxf5jQW83gyn3g+6dQLonGd&#10;a2gL/S1sEC5a3ZxRGwYSBIeUnpz2oyUcUhg38emrGlMO+ZtOxe9xlc9aPzguykLOQ0CYnNi7qipc&#10;qW9YTOId5u+ogPLTXwG+h+khPbIKEQ7NlUjlAEPKUDhoAk0pT2Fe4YO/jknNoEhKio+beQjS86CN&#10;UgCTJkKvz4EEqESIE7T+puVBF2vrEOcCXOrlJ28BZEh/tx+8Vn6uglcBWswhtSXFnmqvj5vvRUiL&#10;NbVeY72vCsUzjmMq1kukXEqaG20oU9FQJs9r+le4jhwch9W1Nf/+7GHrUDzv2xXz8HpUxJvPYsx1&#10;1vohVkGImnTXDh8CTCg9cd91KRBWCgTHIc2n78wkJJRVKP552LkTkr9nG7I3AG76rs94IdYiJ4QZ&#10;rlpxr4O37+113n3LpYAlCijhkBo/SZ3RYeiZVqF48Otnv7Lwg/Iay7HSsNevXjFAPbmadnpMTuiJ&#10;F7glEriFXQq0OgVUcQhbu/eHQVZxSHmMGTd++1yelazdZWVZS1OvsKqYoXxc1FF5e5qZj1qdvm4H&#10;XAqoUEAVh9SFB+n5k+63AUVeOWX8zUu2G++M+OqfJy93gXriiuZYPSJn4yg3j4XKrLtl2hoFLOCQ&#10;rm8p2NVtrGpqRANiDxt+wccp02vq/OaZqKuryMl+Oy7qaBuckFcy1pDl3Htx1n1cCvzuKGANhwxv&#10;6faMzqP72+OKJA++/fuXfIYALy/LXrHsZvVUagasrlh+a22t1+fLfVwK/B4pYBmHDHLxlhU21Kca&#10;dLu/d93szLh6T6MeFWPNrp3T8QW1xwZ5a/mS66qrWi28/+9x1t0+tzUK2MEhY4jNWXrkqMvtcUXe&#10;OuTNPgPnjNpXjjV5d8aaJ0idbRuE3GyqqgyXyb6tzZbbn/2VAjZxCDlSt60+avQVtqF44NBej317&#10;dXLiWbYRKJwwfH4z++uUu+NqgxSwj0MGs3ZP9snjb7IBxX8O7/X698dHR3QKBYQr0++qqSlsgzR1&#10;u+RSwCoFQsIhje0qzrv4s4fUoQgbvHzCaTPn2VSK/obbTusznsdZ0upo3fIuBdomBULFIaMqrCj5&#10;z8/DyDkTFI2dRvSEDUaFxga5Crx50/uuiaJtrie3V/Yo4AAOabimrua9hK8IjeEPigcN7XXphNN+&#10;mBsiG+y4OP60vD1zXGO9vcl232qzFHAGhwyPC4ckqPFp5f/H8F6Dvj0+MjQ2iES6LK1/aUlGmyWl&#10;2zGXArYp4BgOpQdbC3df/81AzSO8w9Befcad/u3sLqHoY8RxdF3Gc65WxvY0uy+2cQo4jMMGGbWW&#10;TKZcBT70jV6PTzkxKsLaFV4zYhPjTtq9k/g8Nu9PtfEJcLvnUgAKOI9DIeuKnRnTo6+zcXHJ6LC2&#10;7Bb3HpO7Uvd7CoQLhxCutrYkJ3tkfMyx9oTShJjuWzZ9gPP3fj8H7gBdCoQRhw3E9ZAw1Pplwk54&#10;qxUXLQ9ToCd31l0KtDUKhBuH3vGSGSZ7w7CEmK4qjJF4hznZo+ClbY1Sbn9cCoSPAi2BQ2GMBfmL&#10;05IvCnhi7LQ0tV9RIbk4QoouFT5iuTW7FAgTBVoMh8IYi7M3vI4RwswY8ZLZtPFd11UtTNPsVtvG&#10;KdCiONQxxr56KC5NubS4KN1lg218rbjdCx8FWh6H3rHU1BRkrRscH92F5PUb1r1aW9tCuRPDR0e3&#10;ZpcCoVCgdXDoPS966vP3xe3NXUiY6VAG4L7rUmA/oECr4XA/oJ07BJcCTlHAxaFTlHTrcSlgnwIu&#10;Du3Tzn3TpYBTFHBx6BQl3XpcCtingItD+7Rz33Qp4BQFXBw6RUm3HpcC9ing4tA+7dw3XQo4RQEX&#10;h05R0q3HpYB9Crg4tE87902XAk5RwMWhU5R063EpYJ8CLg7t085906WAUxRwcegUJd16XArYp4CL&#10;Q/u0c990KeAUBVwcOkVJtx6XAvYp4OLQPu3cN10KOEWB/wfHW13Xf/uj9wAAAABJRU5ErkJgglBL&#10;AwQUAAYACAAAACEAgLOi5+AAAAAJAQAADwAAAGRycy9kb3ducmV2LnhtbEyPQUvDQBCF74L/YRnB&#10;m91NYluJ2ZRS1FMRbAXxNk2mSWh2NmS3Sfrv3Z7s8c17vPdNtppMKwbqXWNZQzRTIIgLWzZcafje&#10;vz+9gHAeucTWMmm4kINVfn+XYVrakb9o2PlKhBJ2KWqove9SKV1Rk0E3sx1x8I62N+iD7CtZ9jiG&#10;ctPKWKmFNNhwWKixo01NxWl3Nho+RhzXSfQ2bE/HzeV3P//82Uak9ePDtH4F4Wny/2G44gd0yAPT&#10;wZ65dKLVsHwOwXCOliCutprHCxAHDXGSKJB5Jm8/yP8AAAD//wMAUEsDBBQABgAIAAAAIQC1USqM&#10;1wAAALACAAAZAAAAZHJzL19yZWxzL2Uyb0RvYy54bWwucmVsc7ySwWrDMAyG74O9g9F9cZKWMkad&#10;Xsag19E9gLAVx1ssG9st69vPbJcWSnfLURL6/g+k7e7bz+JEKbvACrqmBUGsg3FsFXwc3p6eQeSC&#10;bHAOTArOlGE3PD5s32nGUpfy5GIWlcJZwVRKfJEy64k85iZE4joZQ/JYapmsjKi/0JLs23Yj0yUD&#10;hium2BsFaW9WIA7nWJP/Z4dxdJpegz564nIjQjpfsysQk6WiwJNx+NdcNZ+RLMjbEv0yEv1diW4Z&#10;ie6uxHoZiXUT+fca8urPhh8AAAD//wMAUEsBAi0AFAAGAAgAAAAhANDgc88UAQAARwIAABMAAAAA&#10;AAAAAAAAAAAAAAAAAFtDb250ZW50X1R5cGVzXS54bWxQSwECLQAUAAYACAAAACEAOP0h/9YAAACU&#10;AQAACwAAAAAAAAAAAAAAAABFAQAAX3JlbHMvLnJlbHNQSwECLQAUAAYACAAAACEAAOp2s1QEAABA&#10;EQAADgAAAAAAAAAAAAAAAABEAgAAZHJzL2Uyb0RvYy54bWxQSwECLQAKAAAAAAAAACEAner2Gc9N&#10;AADPTQAAFQAAAAAAAAAAAAAAAADEBgAAZHJzL21lZGlhL2ltYWdlMS5qcGVnUEsBAi0ACgAAAAAA&#10;AAAhABFF3mwUfQAAFH0AABUAAAAAAAAAAAAAAAAAxlQAAGRycy9tZWRpYS9pbWFnZTIuanBlZ1BL&#10;AQItAAoAAAAAAAAAIQAB84x+1ycLANcnCwAVAAAAAAAAAAAAAAAAAA3SAABkcnMvbWVkaWEvaW1h&#10;Z2UzLmpwZWdQSwECLQAKAAAAAAAAACEAd8Ii67hKAAC4SgAAFAAAAAAAAAAAAAAAAAAX+gsAZHJz&#10;L21lZGlhL2ltYWdlNC5wbmdQSwECLQAUAAYACAAAACEAgLOi5+AAAAAJAQAADwAAAAAAAAAAAAAA&#10;AAABRQwAZHJzL2Rvd25yZXYueG1sUEsBAi0AFAAGAAgAAAAhALVRKozXAAAAsAIAABkAAAAAAAAA&#10;AAAAAAAADkYMAGRycy9fcmVscy9lMm9Eb2MueG1sLnJlbHNQSwUGAAAAAAkACQBFAgAAHEc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3672;width:31254;height:1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C7xAAAANoAAAAPAAAAZHJzL2Rvd25yZXYueG1sRI/NasMw&#10;EITvhb6D2EJvtdwUQnCjhKQhYDCB/Bh6XayNbWKtjKTEbp6+ChR6HGbmG2a+HE0nbuR8a1nBe5KC&#10;IK6sbrlWUJ62bzMQPiBr7CyTgh/ysFw8P80x03bgA92OoRYRwj5DBU0IfSalrxoy6BPbE0fvbJ3B&#10;EKWrpXY4RLjp5CRNp9Jgy3GhwZ6+Gqoux6tRcN/shqn93m98Xu4KN+kLu747pV5fxtUniEBj+A//&#10;tXOt4AMeV+INkItfAAAA//8DAFBLAQItABQABgAIAAAAIQDb4fbL7gAAAIUBAAATAAAAAAAAAAAA&#10;AAAAAAAAAABbQ29udGVudF9UeXBlc10ueG1sUEsBAi0AFAAGAAgAAAAhAFr0LFu/AAAAFQEAAAsA&#10;AAAAAAAAAAAAAAAAHwEAAF9yZWxzLy5yZWxzUEsBAi0AFAAGAAgAAAAhALME8LvEAAAA2gAAAA8A&#10;AAAAAAAAAAAAAAAABwIAAGRycy9kb3ducmV2LnhtbFBLBQYAAAAAAwADALcAAAD4AgAAAAA=&#10;">
                <v:imagedata r:id="rId5" o:title=""/>
              </v:shape>
              <v:group id="Group 4" o:spid="_x0000_s1028" style="position:absolute;left:8550;top:1091;width:47133;height:9703" coordorigin="8550" coordsize="47134,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5" o:spid="_x0000_s1029" type="#_x0000_t75" alt="Image result for NHS Research Scotland logo" style="position:absolute;left:43674;width:12011;height:9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F/xAAAANoAAAAPAAAAZHJzL2Rvd25yZXYueG1sRI9Pa8JA&#10;FMTvBb/D8oTe6kahpUZX0dCWHuzBPyDeHtlnEs2+DburJt++Kwgeh5n5DTOdt6YWV3K+sqxgOEhA&#10;EOdWV1wo2G2/3z5B+ICssbZMCjryMJ/1XqaYanvjNV03oRARwj5FBWUITSqlz0sy6Ae2IY7e0TqD&#10;IUpXSO3wFuGmlqMk+ZAGK44LJTaUlZSfNxejwJ1+Ln+rkPEhOy7H4/2iO3ytO6Ve++1iAiJQG57h&#10;R/tXK3iH+5V4A+TsHwAA//8DAFBLAQItABQABgAIAAAAIQDb4fbL7gAAAIUBAAATAAAAAAAAAAAA&#10;AAAAAAAAAABbQ29udGVudF9UeXBlc10ueG1sUEsBAi0AFAAGAAgAAAAhAFr0LFu/AAAAFQEAAAsA&#10;AAAAAAAAAAAAAAAAHwEAAF9yZWxzLy5yZWxzUEsBAi0AFAAGAAgAAAAhAOQ1gX/EAAAA2gAAAA8A&#10;AAAAAAAAAAAAAAAABwIAAGRycy9kb3ducmV2LnhtbFBLBQYAAAAAAwADALcAAAD4AgAAAAA=&#10;">
                  <v:imagedata r:id="rId6" o:title="Image result for NHS Research Scotland logo"/>
                </v:shape>
                <v:shape id="Picture 7" o:spid="_x0000_s1030" type="#_x0000_t75" style="position:absolute;left:8550;top:2861;width:17816;height: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Y+xAAAANoAAAAPAAAAZHJzL2Rvd25yZXYueG1sRI9PawIx&#10;FMTvBb9DeEJvNau0VVajtEJbD1XwD4XeHpvnZnHzsiRR129vBMHjMDO/YSaz1tbiRD5UjhX0exkI&#10;4sLpiksFu+3XywhEiMgaa8ek4EIBZtPO0wRz7c68ptMmliJBOOSowMTY5FKGwpDF0HMNcfL2zluM&#10;SfpSao/nBLe1HGTZu7RYcVow2NDcUHHYHK0CWv2Olqvl8O3IP987///6+edao9Rzt/0Yg4jUxkf4&#10;3l5oBUO4XUk3QE6vAAAA//8DAFBLAQItABQABgAIAAAAIQDb4fbL7gAAAIUBAAATAAAAAAAAAAAA&#10;AAAAAAAAAABbQ29udGVudF9UeXBlc10ueG1sUEsBAi0AFAAGAAgAAAAhAFr0LFu/AAAAFQEAAAsA&#10;AAAAAAAAAAAAAAAAHwEAAF9yZWxzLy5yZWxzUEsBAi0AFAAGAAgAAAAhAMGyRj7EAAAA2gAAAA8A&#10;AAAAAAAAAAAAAAAABwIAAGRycy9kb3ducmV2LnhtbFBLBQYAAAAAAwADALcAAAD4AgAAAAA=&#10;">
                  <v:imagedata r:id="rId7" o:title="HSClogo"/>
                </v:shape>
              </v:group>
              <v:shape id="Picture 8" o:spid="_x0000_s1031" type="#_x0000_t75" style="position:absolute;left:28034;top:1637;width:15013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tsuwAAANoAAAAPAAAAZHJzL2Rvd25yZXYueG1sRE/LDsFA&#10;FN1L/MPkSuyYIhEpQ4QIlh4Jy6tztY3OneqMqr83C4nlyXnPFo0pRE2Vyy0rGPQjEMSJ1TmnCs6n&#10;TW8CwnlkjYVlUvAhB4t5uzXDWNs3H6g++lSEEHYxKsi8L2MpXZKRQde3JXHg7rYy6AOsUqkrfIdw&#10;U8hhFI2lwZxDQ4YlrTJKHseXUbB1e7759YHXxfW5OdWjZHS5T5TqdprlFISnxv/FP/dOKwhbw5Vw&#10;A+T8CwAA//8DAFBLAQItABQABgAIAAAAIQDb4fbL7gAAAIUBAAATAAAAAAAAAAAAAAAAAAAAAABb&#10;Q29udGVudF9UeXBlc10ueG1sUEsBAi0AFAAGAAgAAAAhAFr0LFu/AAAAFQEAAAsAAAAAAAAAAAAA&#10;AAAAHwEAAF9yZWxzLy5yZWxzUEsBAi0AFAAGAAgAAAAhAJ8SW2y7AAAA2gAAAA8AAAAAAAAAAAAA&#10;AAAABwIAAGRycy9kb3ducmV2LnhtbFBLBQYAAAAAAwADALcAAADvAgAAAAA=&#10;">
                <v:imagedata r:id="rId8" o:title=""/>
              </v:shape>
            </v:group>
          </w:pict>
        </mc:Fallback>
      </mc:AlternateContent>
    </w:r>
    <w:r w:rsidR="009F366F" w:rsidRPr="009F366F">
      <w:rPr>
        <w:b/>
        <w:color w:val="1F497D" w:themeColor="text2"/>
        <w:sz w:val="40"/>
        <w:szCs w:val="40"/>
      </w:rPr>
      <w:t>HRA Radiation Assurance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2172F"/>
    <w:multiLevelType w:val="hybridMultilevel"/>
    <w:tmpl w:val="1A581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s3SQxR6AzdDGhsiCQAsb4M88vtNY+hTGPEdfiO6Aqc95zwAaFylbfCXDiUtmRe6b0scU02wDLQ3vN6XZ6CwdiQ==" w:salt="mWudmQy5ArkYfF0o4AO1EA==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06"/>
    <w:rsid w:val="00000B85"/>
    <w:rsid w:val="00001C69"/>
    <w:rsid w:val="00055636"/>
    <w:rsid w:val="00095B06"/>
    <w:rsid w:val="000A29BE"/>
    <w:rsid w:val="001153C0"/>
    <w:rsid w:val="00152250"/>
    <w:rsid w:val="00155BAF"/>
    <w:rsid w:val="001800D6"/>
    <w:rsid w:val="0020100B"/>
    <w:rsid w:val="00250CE0"/>
    <w:rsid w:val="00280398"/>
    <w:rsid w:val="0029078A"/>
    <w:rsid w:val="002B0D9D"/>
    <w:rsid w:val="002D0826"/>
    <w:rsid w:val="00360FC2"/>
    <w:rsid w:val="003640D8"/>
    <w:rsid w:val="00377C16"/>
    <w:rsid w:val="003A4EEF"/>
    <w:rsid w:val="004534E6"/>
    <w:rsid w:val="00490E67"/>
    <w:rsid w:val="004A4AF5"/>
    <w:rsid w:val="004C1B0C"/>
    <w:rsid w:val="004C2EED"/>
    <w:rsid w:val="005626A2"/>
    <w:rsid w:val="00597BEA"/>
    <w:rsid w:val="005B16BB"/>
    <w:rsid w:val="005B7C31"/>
    <w:rsid w:val="005C36DA"/>
    <w:rsid w:val="005D0D60"/>
    <w:rsid w:val="00642994"/>
    <w:rsid w:val="00665FF9"/>
    <w:rsid w:val="00686A59"/>
    <w:rsid w:val="006C714F"/>
    <w:rsid w:val="006E29C7"/>
    <w:rsid w:val="0074354E"/>
    <w:rsid w:val="007F28CD"/>
    <w:rsid w:val="00852B88"/>
    <w:rsid w:val="00860506"/>
    <w:rsid w:val="00932242"/>
    <w:rsid w:val="00965105"/>
    <w:rsid w:val="009D3201"/>
    <w:rsid w:val="009F1C0C"/>
    <w:rsid w:val="009F366F"/>
    <w:rsid w:val="009F7838"/>
    <w:rsid w:val="00A242F4"/>
    <w:rsid w:val="00AA184D"/>
    <w:rsid w:val="00AA3EBE"/>
    <w:rsid w:val="00B04169"/>
    <w:rsid w:val="00B23396"/>
    <w:rsid w:val="00B27D93"/>
    <w:rsid w:val="00B65199"/>
    <w:rsid w:val="00B83300"/>
    <w:rsid w:val="00C213F9"/>
    <w:rsid w:val="00C74DCB"/>
    <w:rsid w:val="00CF26E4"/>
    <w:rsid w:val="00D2166D"/>
    <w:rsid w:val="00D478D4"/>
    <w:rsid w:val="00DE713A"/>
    <w:rsid w:val="00EA7531"/>
    <w:rsid w:val="00EB7F9A"/>
    <w:rsid w:val="00F13AF9"/>
    <w:rsid w:val="00F2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590A8EE3"/>
  <w15:docId w15:val="{C9496CF4-5637-4E8B-B8E4-C04DAEF0E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Document text"/>
    <w:qFormat/>
    <w:rsid w:val="00D478D4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aliases w:val="Title one"/>
    <w:basedOn w:val="Normal"/>
    <w:next w:val="Normal"/>
    <w:link w:val="Heading1Char"/>
    <w:uiPriority w:val="9"/>
    <w:qFormat/>
    <w:rsid w:val="0074354E"/>
    <w:pPr>
      <w:keepNext/>
      <w:keepLines/>
      <w:spacing w:before="480"/>
      <w:outlineLvl w:val="0"/>
    </w:pPr>
    <w:rPr>
      <w:rFonts w:eastAsiaTheme="majorEastAsia" w:cstheme="majorBidi"/>
      <w:b/>
      <w:bCs/>
      <w:color w:val="005EB8"/>
      <w:sz w:val="40"/>
      <w:szCs w:val="28"/>
    </w:rPr>
  </w:style>
  <w:style w:type="paragraph" w:styleId="Heading2">
    <w:name w:val="heading 2"/>
    <w:aliases w:val="Title two"/>
    <w:basedOn w:val="Normal"/>
    <w:next w:val="Normal"/>
    <w:link w:val="Heading2Char"/>
    <w:uiPriority w:val="9"/>
    <w:unhideWhenUsed/>
    <w:qFormat/>
    <w:rsid w:val="0074354E"/>
    <w:pPr>
      <w:keepNext/>
      <w:keepLines/>
      <w:spacing w:before="200"/>
      <w:outlineLvl w:val="1"/>
    </w:pPr>
    <w:rPr>
      <w:rFonts w:eastAsiaTheme="majorEastAsia" w:cstheme="majorBidi"/>
      <w:b/>
      <w:bCs/>
      <w:color w:val="003087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one Char"/>
    <w:basedOn w:val="DefaultParagraphFont"/>
    <w:link w:val="Heading1"/>
    <w:uiPriority w:val="9"/>
    <w:rsid w:val="0074354E"/>
    <w:rPr>
      <w:rFonts w:ascii="Arial" w:eastAsiaTheme="majorEastAsia" w:hAnsi="Arial" w:cstheme="majorBidi"/>
      <w:b/>
      <w:bCs/>
      <w:color w:val="005EB8"/>
      <w:sz w:val="40"/>
      <w:szCs w:val="28"/>
    </w:rPr>
  </w:style>
  <w:style w:type="character" w:customStyle="1" w:styleId="Heading2Char">
    <w:name w:val="Heading 2 Char"/>
    <w:aliases w:val="Title two Char"/>
    <w:basedOn w:val="DefaultParagraphFont"/>
    <w:link w:val="Heading2"/>
    <w:uiPriority w:val="9"/>
    <w:rsid w:val="0074354E"/>
    <w:rPr>
      <w:rFonts w:ascii="Arial" w:eastAsiaTheme="majorEastAsia" w:hAnsi="Arial" w:cstheme="majorBidi"/>
      <w:b/>
      <w:bCs/>
      <w:color w:val="003087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8D4"/>
    <w:pPr>
      <w:numPr>
        <w:ilvl w:val="1"/>
      </w:numPr>
    </w:pPr>
    <w:rPr>
      <w:rFonts w:eastAsiaTheme="majorEastAsia" w:cstheme="majorBidi"/>
      <w:b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478D4"/>
    <w:rPr>
      <w:rFonts w:ascii="Arial" w:eastAsiaTheme="majorEastAsia" w:hAnsi="Arial" w:cstheme="majorBidi"/>
      <w:b/>
      <w:iCs/>
      <w:sz w:val="24"/>
      <w:szCs w:val="24"/>
    </w:rPr>
  </w:style>
  <w:style w:type="character" w:styleId="SubtleEmphasis">
    <w:name w:val="Subtle Emphasis"/>
    <w:basedOn w:val="DefaultParagraphFont"/>
    <w:uiPriority w:val="19"/>
    <w:rsid w:val="0074354E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D478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8D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478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8D4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8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8D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C714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C714F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860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242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42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2F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2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2F4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01C6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9F366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C1B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iation.assurance@hra.nhs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yresearchproject.org.uk/help/hlpradiationassurance.asp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jpeg"/><Relationship Id="rId7" Type="http://schemas.openxmlformats.org/officeDocument/2006/relationships/image" Target="media/image15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rimsha\AppData\Local\Temp\HRA_blank_word_document_template_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HRA_blank_word_document_template_2017.dotx</Template>
  <TotalTime>2</TotalTime>
  <Pages>2</Pages>
  <Words>514</Words>
  <Characters>2933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Grimshaw</dc:creator>
  <cp:lastModifiedBy>Sarah Grimshaw</cp:lastModifiedBy>
  <cp:revision>2</cp:revision>
  <dcterms:created xsi:type="dcterms:W3CDTF">2020-04-23T15:34:00Z</dcterms:created>
  <dcterms:modified xsi:type="dcterms:W3CDTF">2020-04-23T15:34:00Z</dcterms:modified>
</cp:coreProperties>
</file>